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1" w:rightFromText="181" w:bottomFromText="170" w:vertAnchor="text" w:tblpXSpec="center" w:tblpY="1"/>
        <w:tblOverlap w:val="never"/>
        <w:tblW w:w="102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7099"/>
        <w:gridCol w:w="3107"/>
      </w:tblGrid>
      <w:tr w:rsidR="006E732C" w:rsidRPr="00AC786C" w:rsidTr="00AD6CD5">
        <w:tc>
          <w:tcPr>
            <w:tcW w:w="3478" w:type="pct"/>
            <w:tcBorders>
              <w:right w:val="nil"/>
            </w:tcBorders>
            <w:shd w:val="clear" w:color="auto" w:fill="026CB6"/>
          </w:tcPr>
          <w:p w:rsidR="006E732C" w:rsidRPr="00A9099E" w:rsidRDefault="008A6249" w:rsidP="00816065">
            <w:pPr>
              <w:pStyle w:val="ochaheadertitle"/>
              <w:rPr>
                <w:sz w:val="32"/>
                <w:szCs w:val="32"/>
              </w:rPr>
            </w:pPr>
            <w:bookmarkStart w:id="0" w:name="_GoBack"/>
            <w:bookmarkEnd w:id="0"/>
            <w:r w:rsidRPr="00A9099E">
              <w:rPr>
                <w:sz w:val="32"/>
                <w:szCs w:val="32"/>
              </w:rPr>
              <w:t>Country Icons</w:t>
            </w:r>
          </w:p>
          <w:p w:rsidR="006E732C" w:rsidRPr="00AC786C" w:rsidRDefault="006E732C" w:rsidP="00816065">
            <w:pPr>
              <w:pStyle w:val="ochaheadersubtitle"/>
              <w:rPr>
                <w:rFonts w:cs="Arial"/>
                <w:sz w:val="22"/>
                <w:szCs w:val="22"/>
              </w:rPr>
            </w:pPr>
          </w:p>
        </w:tc>
        <w:tc>
          <w:tcPr>
            <w:tcW w:w="1522" w:type="pct"/>
            <w:tcBorders>
              <w:top w:val="nil"/>
              <w:left w:val="nil"/>
              <w:bottom w:val="nil"/>
              <w:right w:val="nil"/>
            </w:tcBorders>
            <w:shd w:val="clear" w:color="auto" w:fill="026CB6"/>
          </w:tcPr>
          <w:p w:rsidR="006E732C" w:rsidRPr="00AC786C" w:rsidRDefault="006E732C" w:rsidP="00816065">
            <w:pPr>
              <w:jc w:val="right"/>
              <w:rPr>
                <w:rFonts w:cs="Arial"/>
                <w:sz w:val="22"/>
              </w:rPr>
            </w:pPr>
            <w:r w:rsidRPr="00AC786C">
              <w:rPr>
                <w:rFonts w:cs="Arial"/>
                <w:noProof/>
                <w:sz w:val="22"/>
                <w:lang w:val="es-AR" w:eastAsia="es-AR"/>
              </w:rPr>
              <w:drawing>
                <wp:inline distT="0" distB="0" distL="0" distR="0" wp14:anchorId="51D442A5" wp14:editId="570D951F">
                  <wp:extent cx="1620000" cy="3882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0000" cy="388265"/>
                          </a:xfrm>
                          <a:prstGeom prst="rect">
                            <a:avLst/>
                          </a:prstGeom>
                          <a:noFill/>
                          <a:ln>
                            <a:noFill/>
                          </a:ln>
                        </pic:spPr>
                      </pic:pic>
                    </a:graphicData>
                  </a:graphic>
                </wp:inline>
              </w:drawing>
            </w:r>
          </w:p>
        </w:tc>
      </w:tr>
    </w:tbl>
    <w:p w:rsidR="00F13550" w:rsidRPr="00AC786C" w:rsidRDefault="00F13550" w:rsidP="00816065">
      <w:pPr>
        <w:pStyle w:val="ochacontenttext"/>
        <w:rPr>
          <w:rFonts w:cs="Arial"/>
          <w:sz w:val="22"/>
          <w:szCs w:val="22"/>
        </w:rPr>
      </w:pPr>
    </w:p>
    <w:p w:rsidR="008A6249" w:rsidRPr="00AC786C" w:rsidRDefault="008A6249">
      <w:pPr>
        <w:spacing w:after="200" w:line="276" w:lineRule="auto"/>
        <w:rPr>
          <w:rFonts w:cs="Arial"/>
          <w:sz w:val="22"/>
        </w:rPr>
        <w:sectPr w:rsidR="008A6249" w:rsidRPr="00AC786C" w:rsidSect="006339F3">
          <w:headerReference w:type="default" r:id="rId13"/>
          <w:footerReference w:type="default" r:id="rId14"/>
          <w:footerReference w:type="first" r:id="rId15"/>
          <w:pgSz w:w="11907" w:h="16839" w:code="9"/>
          <w:pgMar w:top="567" w:right="851" w:bottom="1588" w:left="851" w:header="567" w:footer="454" w:gutter="0"/>
          <w:cols w:space="708"/>
          <w:titlePg/>
          <w:docGrid w:linePitch="360"/>
        </w:sectPr>
      </w:pPr>
    </w:p>
    <w:tbl>
      <w:tblPr>
        <w:tblStyle w:val="TableGrid"/>
        <w:tblW w:w="51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38"/>
        <w:gridCol w:w="990"/>
        <w:gridCol w:w="1620"/>
        <w:gridCol w:w="1800"/>
      </w:tblGrid>
      <w:tr w:rsidR="008A6249" w:rsidRPr="00AC786C" w:rsidTr="00A9099E">
        <w:tc>
          <w:tcPr>
            <w:tcW w:w="738" w:type="dxa"/>
          </w:tcPr>
          <w:p w:rsidR="008A6249" w:rsidRPr="00626101" w:rsidRDefault="008A6249">
            <w:pPr>
              <w:spacing w:after="200" w:line="276" w:lineRule="auto"/>
              <w:rPr>
                <w:rFonts w:cs="Arial"/>
                <w:b/>
                <w:sz w:val="36"/>
                <w:szCs w:val="36"/>
              </w:rPr>
            </w:pPr>
            <w:r w:rsidRPr="00626101">
              <w:rPr>
                <w:rFonts w:cs="Arial"/>
                <w:b/>
                <w:color w:val="0070C0"/>
                <w:sz w:val="36"/>
                <w:szCs w:val="36"/>
              </w:rPr>
              <w:lastRenderedPageBreak/>
              <w:t>A</w:t>
            </w:r>
          </w:p>
        </w:tc>
        <w:tc>
          <w:tcPr>
            <w:tcW w:w="990" w:type="dxa"/>
          </w:tcPr>
          <w:p w:rsidR="008A6249" w:rsidRPr="00AC786C" w:rsidRDefault="008A6249">
            <w:pPr>
              <w:spacing w:after="200" w:line="276" w:lineRule="auto"/>
              <w:rPr>
                <w:rFonts w:cs="Arial"/>
                <w:sz w:val="22"/>
              </w:rPr>
            </w:pPr>
          </w:p>
        </w:tc>
        <w:tc>
          <w:tcPr>
            <w:tcW w:w="1620" w:type="dxa"/>
          </w:tcPr>
          <w:p w:rsidR="008A6249" w:rsidRPr="00AC786C" w:rsidRDefault="008A6249">
            <w:pPr>
              <w:spacing w:after="200" w:line="276" w:lineRule="auto"/>
              <w:rPr>
                <w:rFonts w:cs="Arial"/>
                <w:sz w:val="22"/>
              </w:rPr>
            </w:pPr>
          </w:p>
        </w:tc>
        <w:tc>
          <w:tcPr>
            <w:tcW w:w="1800" w:type="dxa"/>
          </w:tcPr>
          <w:p w:rsidR="008A6249" w:rsidRPr="00AC786C" w:rsidRDefault="008A6249">
            <w:pPr>
              <w:spacing w:after="200" w:line="276" w:lineRule="auto"/>
              <w:rPr>
                <w:rFonts w:cs="Arial"/>
                <w:sz w:val="22"/>
              </w:rPr>
            </w:pPr>
          </w:p>
        </w:tc>
      </w:tr>
      <w:tr w:rsidR="008A6249" w:rsidRPr="00AC786C" w:rsidTr="00A9099E">
        <w:tc>
          <w:tcPr>
            <w:tcW w:w="738" w:type="dxa"/>
          </w:tcPr>
          <w:p w:rsidR="008A6249" w:rsidRPr="00AC786C" w:rsidRDefault="00626101">
            <w:pPr>
              <w:spacing w:after="200" w:line="276" w:lineRule="auto"/>
              <w:rPr>
                <w:rFonts w:cs="Arial"/>
                <w:sz w:val="22"/>
              </w:rPr>
            </w:pPr>
            <w:r w:rsidRPr="00AC786C">
              <w:rPr>
                <w:rFonts w:cs="Arial"/>
                <w:noProof/>
                <w:sz w:val="22"/>
                <w:lang w:val="es-AR" w:eastAsia="es-AR"/>
              </w:rPr>
              <w:drawing>
                <wp:inline distT="0" distB="0" distL="0" distR="0" wp14:anchorId="0DF65141" wp14:editId="3D97DE8A">
                  <wp:extent cx="384048" cy="384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hanistan_AFG_40px.png"/>
                          <pic:cNvPicPr/>
                        </pic:nvPicPr>
                        <pic:blipFill>
                          <a:blip r:embed="rId1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A6249" w:rsidRPr="00AC786C" w:rsidRDefault="008A6249">
            <w:pPr>
              <w:spacing w:after="200" w:line="276" w:lineRule="auto"/>
              <w:rPr>
                <w:rFonts w:cs="Arial"/>
                <w:sz w:val="22"/>
              </w:rPr>
            </w:pPr>
            <w:r w:rsidRPr="00AC786C">
              <w:rPr>
                <w:rFonts w:cs="Arial"/>
                <w:noProof/>
                <w:sz w:val="22"/>
                <w:lang w:val="es-AR" w:eastAsia="es-AR"/>
              </w:rPr>
              <w:drawing>
                <wp:inline distT="0" distB="0" distL="0" distR="0" wp14:anchorId="06412941" wp14:editId="0CD86348">
                  <wp:extent cx="576072" cy="5760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hanistan_AFG_60px.png"/>
                          <pic:cNvPicPr/>
                        </pic:nvPicPr>
                        <pic:blipFill>
                          <a:blip r:embed="rId17">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tc>
        <w:tc>
          <w:tcPr>
            <w:tcW w:w="1620" w:type="dxa"/>
          </w:tcPr>
          <w:p w:rsidR="008A6249" w:rsidRPr="00AC786C" w:rsidRDefault="00626101">
            <w:pPr>
              <w:spacing w:after="200" w:line="276" w:lineRule="auto"/>
              <w:rPr>
                <w:rFonts w:cs="Arial"/>
                <w:sz w:val="22"/>
              </w:rPr>
            </w:pPr>
            <w:r w:rsidRPr="00AC786C">
              <w:rPr>
                <w:rFonts w:cs="Arial"/>
                <w:noProof/>
                <w:sz w:val="22"/>
                <w:lang w:val="es-AR" w:eastAsia="es-AR"/>
              </w:rPr>
              <w:drawing>
                <wp:inline distT="0" distB="0" distL="0" distR="0" wp14:anchorId="64656B44" wp14:editId="21D0ECB1">
                  <wp:extent cx="952500" cy="95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hanistan_AFG_100px.png"/>
                          <pic:cNvPicPr/>
                        </pic:nvPicPr>
                        <pic:blipFill>
                          <a:blip r:embed="rId1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1800" w:type="dxa"/>
          </w:tcPr>
          <w:p w:rsidR="008A6249" w:rsidRPr="00AC786C" w:rsidRDefault="008A6249">
            <w:pPr>
              <w:spacing w:after="200" w:line="276" w:lineRule="auto"/>
              <w:rPr>
                <w:rFonts w:cs="Arial"/>
                <w:sz w:val="22"/>
              </w:rPr>
            </w:pPr>
            <w:r w:rsidRPr="00AC786C">
              <w:rPr>
                <w:rFonts w:cs="Arial"/>
                <w:color w:val="5A5A5A"/>
                <w:sz w:val="22"/>
                <w:lang w:val="en-GB"/>
              </w:rPr>
              <w:t>Afghanistan - AFG</w:t>
            </w:r>
          </w:p>
        </w:tc>
      </w:tr>
      <w:tr w:rsidR="008A6249" w:rsidRPr="00AC786C" w:rsidTr="00A9099E">
        <w:tc>
          <w:tcPr>
            <w:tcW w:w="738" w:type="dxa"/>
          </w:tcPr>
          <w:p w:rsidR="008A6249" w:rsidRPr="00AC786C" w:rsidRDefault="0062610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1994D50" wp14:editId="713799A7">
                  <wp:extent cx="384048" cy="384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nd_ALA_40px.png"/>
                          <pic:cNvPicPr/>
                        </pic:nvPicPr>
                        <pic:blipFill>
                          <a:blip r:embed="rId1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A6249" w:rsidRPr="00AC786C" w:rsidRDefault="008A6249">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D0E8038" wp14:editId="3059E6F2">
                  <wp:extent cx="548640" cy="5486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nd_ALA_60px.png"/>
                          <pic:cNvPicPr/>
                        </pic:nvPicPr>
                        <pic:blipFill>
                          <a:blip r:embed="rId20">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1620" w:type="dxa"/>
          </w:tcPr>
          <w:p w:rsidR="008A6249" w:rsidRPr="00AC786C" w:rsidRDefault="0062610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3FD9C79" wp14:editId="3368772B">
                  <wp:extent cx="950976" cy="950976"/>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nd_ALA_100px.png"/>
                          <pic:cNvPicPr/>
                        </pic:nvPicPr>
                        <pic:blipFill>
                          <a:blip r:embed="rId21">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inline>
              </w:drawing>
            </w:r>
          </w:p>
        </w:tc>
        <w:tc>
          <w:tcPr>
            <w:tcW w:w="1800" w:type="dxa"/>
          </w:tcPr>
          <w:p w:rsidR="008A6249" w:rsidRPr="00AC786C" w:rsidRDefault="008A6249">
            <w:pPr>
              <w:spacing w:after="200" w:line="276" w:lineRule="auto"/>
              <w:rPr>
                <w:rFonts w:cs="Arial"/>
                <w:sz w:val="22"/>
              </w:rPr>
            </w:pPr>
            <w:r w:rsidRPr="00AC786C">
              <w:rPr>
                <w:rFonts w:cs="Arial"/>
                <w:color w:val="5A5A5A"/>
                <w:sz w:val="22"/>
                <w:lang w:val="en-GB"/>
              </w:rPr>
              <w:t>Aland Islands - ALA</w:t>
            </w:r>
          </w:p>
        </w:tc>
      </w:tr>
      <w:tr w:rsidR="008A6249" w:rsidRPr="00AC786C" w:rsidTr="00A9099E">
        <w:tc>
          <w:tcPr>
            <w:tcW w:w="738" w:type="dxa"/>
          </w:tcPr>
          <w:p w:rsidR="008A6249" w:rsidRPr="00AC786C" w:rsidRDefault="00626101" w:rsidP="0062610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EC206EC" wp14:editId="2490820C">
                  <wp:extent cx="384048" cy="384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ALB_40px.png"/>
                          <pic:cNvPicPr/>
                        </pic:nvPicPr>
                        <pic:blipFill>
                          <a:blip r:embed="rId2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A6249" w:rsidRPr="00AC786C" w:rsidRDefault="00626101" w:rsidP="0062610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6D9D901" wp14:editId="7E66E29C">
                  <wp:extent cx="548640" cy="5486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ALB_60px.png"/>
                          <pic:cNvPicPr/>
                        </pic:nvPicPr>
                        <pic:blipFill>
                          <a:blip r:embed="rId23">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1620" w:type="dxa"/>
          </w:tcPr>
          <w:p w:rsidR="008A6249" w:rsidRPr="00AC786C" w:rsidRDefault="0062610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C10866A" wp14:editId="31016135">
                  <wp:extent cx="950976" cy="950976"/>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ALB_100px.png"/>
                          <pic:cNvPicPr/>
                        </pic:nvPicPr>
                        <pic:blipFill>
                          <a:blip r:embed="rId24">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inline>
              </w:drawing>
            </w:r>
          </w:p>
        </w:tc>
        <w:tc>
          <w:tcPr>
            <w:tcW w:w="1800" w:type="dxa"/>
          </w:tcPr>
          <w:p w:rsidR="008A6249" w:rsidRPr="00AC786C" w:rsidRDefault="008A6249">
            <w:pPr>
              <w:spacing w:after="200" w:line="276" w:lineRule="auto"/>
              <w:rPr>
                <w:rFonts w:cs="Arial"/>
                <w:color w:val="5A5A5A"/>
                <w:sz w:val="22"/>
                <w:lang w:val="en-GB"/>
              </w:rPr>
            </w:pPr>
            <w:r w:rsidRPr="00AC786C">
              <w:rPr>
                <w:rFonts w:cs="Arial"/>
                <w:color w:val="5A5A5A"/>
                <w:sz w:val="22"/>
                <w:lang w:val="en-GB"/>
              </w:rPr>
              <w:t>Albania - ALB</w:t>
            </w:r>
          </w:p>
        </w:tc>
      </w:tr>
      <w:tr w:rsidR="008A6249" w:rsidRPr="00AC786C" w:rsidTr="00A9099E">
        <w:tc>
          <w:tcPr>
            <w:tcW w:w="738" w:type="dxa"/>
          </w:tcPr>
          <w:p w:rsidR="008A6249" w:rsidRPr="00AC786C" w:rsidRDefault="00626101">
            <w:pPr>
              <w:spacing w:after="200" w:line="276" w:lineRule="auto"/>
              <w:rPr>
                <w:rFonts w:cs="Arial"/>
                <w:sz w:val="22"/>
              </w:rPr>
            </w:pPr>
            <w:r w:rsidRPr="00AC786C">
              <w:rPr>
                <w:rFonts w:cs="Arial"/>
                <w:noProof/>
                <w:sz w:val="22"/>
                <w:lang w:val="es-AR" w:eastAsia="es-AR"/>
              </w:rPr>
              <w:drawing>
                <wp:inline distT="0" distB="0" distL="0" distR="0" wp14:anchorId="1FB82818" wp14:editId="76E6F516">
                  <wp:extent cx="384048" cy="3840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ria_DZA_40px.png"/>
                          <pic:cNvPicPr/>
                        </pic:nvPicPr>
                        <pic:blipFill>
                          <a:blip r:embed="rId2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A6249" w:rsidRPr="00AC786C" w:rsidRDefault="008D6EF3">
            <w:pPr>
              <w:spacing w:after="200" w:line="276" w:lineRule="auto"/>
              <w:rPr>
                <w:rFonts w:cs="Arial"/>
                <w:sz w:val="22"/>
              </w:rPr>
            </w:pPr>
            <w:r w:rsidRPr="00AC786C">
              <w:rPr>
                <w:rFonts w:cs="Arial"/>
                <w:noProof/>
                <w:sz w:val="22"/>
                <w:lang w:val="es-AR" w:eastAsia="es-AR"/>
              </w:rPr>
              <w:drawing>
                <wp:inline distT="0" distB="0" distL="0" distR="0" wp14:anchorId="15553B11" wp14:editId="01C7A836">
                  <wp:extent cx="576072" cy="5760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ria_DZA_60px.png"/>
                          <pic:cNvPicPr/>
                        </pic:nvPicPr>
                        <pic:blipFill>
                          <a:blip r:embed="rId26">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tc>
        <w:tc>
          <w:tcPr>
            <w:tcW w:w="1620" w:type="dxa"/>
          </w:tcPr>
          <w:p w:rsidR="008A6249" w:rsidRPr="00AC786C" w:rsidRDefault="00626101">
            <w:pPr>
              <w:spacing w:after="200" w:line="276" w:lineRule="auto"/>
              <w:rPr>
                <w:rFonts w:cs="Arial"/>
                <w:sz w:val="22"/>
              </w:rPr>
            </w:pPr>
            <w:r w:rsidRPr="00AC786C">
              <w:rPr>
                <w:rFonts w:cs="Arial"/>
                <w:noProof/>
                <w:sz w:val="22"/>
                <w:lang w:val="es-AR" w:eastAsia="es-AR"/>
              </w:rPr>
              <w:drawing>
                <wp:inline distT="0" distB="0" distL="0" distR="0" wp14:anchorId="638CD976" wp14:editId="2D7F6667">
                  <wp:extent cx="948690" cy="94869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ria_DZA_100px.png"/>
                          <pic:cNvPicPr/>
                        </pic:nvPicPr>
                        <pic:blipFill>
                          <a:blip r:embed="rId2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800" w:type="dxa"/>
          </w:tcPr>
          <w:p w:rsidR="008A6249" w:rsidRPr="00AC786C" w:rsidRDefault="008D6EF3">
            <w:pPr>
              <w:spacing w:after="200" w:line="276" w:lineRule="auto"/>
              <w:rPr>
                <w:rFonts w:cs="Arial"/>
                <w:sz w:val="22"/>
              </w:rPr>
            </w:pPr>
            <w:r w:rsidRPr="00AC786C">
              <w:rPr>
                <w:rFonts w:cs="Arial"/>
                <w:color w:val="5A5A5A"/>
                <w:sz w:val="22"/>
                <w:lang w:val="en-GB"/>
              </w:rPr>
              <w:t>Algeria - DZA</w:t>
            </w:r>
          </w:p>
        </w:tc>
      </w:tr>
      <w:tr w:rsidR="008D6EF3" w:rsidRPr="00AC786C" w:rsidTr="00A9099E">
        <w:tc>
          <w:tcPr>
            <w:tcW w:w="738" w:type="dxa"/>
          </w:tcPr>
          <w:p w:rsidR="008D6EF3" w:rsidRPr="00AC786C" w:rsidRDefault="00626101">
            <w:pPr>
              <w:spacing w:after="200" w:line="276" w:lineRule="auto"/>
              <w:rPr>
                <w:rFonts w:cs="Arial"/>
                <w:sz w:val="22"/>
              </w:rPr>
            </w:pPr>
            <w:r w:rsidRPr="00AC786C">
              <w:rPr>
                <w:rFonts w:cs="Arial"/>
                <w:noProof/>
                <w:sz w:val="22"/>
                <w:lang w:val="es-AR" w:eastAsia="es-AR"/>
              </w:rPr>
              <w:drawing>
                <wp:inline distT="0" distB="0" distL="0" distR="0" wp14:anchorId="1C788D1F" wp14:editId="57CA99D4">
                  <wp:extent cx="384048" cy="3840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_samoa_ASM_40px.png"/>
                          <pic:cNvPicPr/>
                        </pic:nvPicPr>
                        <pic:blipFill>
                          <a:blip r:embed="rId2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D6EF3" w:rsidRPr="00AC786C" w:rsidRDefault="002C1A91" w:rsidP="002C1A91">
            <w:pPr>
              <w:spacing w:after="200" w:line="276" w:lineRule="auto"/>
              <w:rPr>
                <w:rFonts w:cs="Arial"/>
                <w:sz w:val="22"/>
              </w:rPr>
            </w:pPr>
            <w:r w:rsidRPr="00AC786C">
              <w:rPr>
                <w:rFonts w:cs="Arial"/>
                <w:noProof/>
                <w:sz w:val="22"/>
                <w:lang w:val="es-AR" w:eastAsia="es-AR"/>
              </w:rPr>
              <w:drawing>
                <wp:inline distT="0" distB="0" distL="0" distR="0" wp14:anchorId="127C435E" wp14:editId="44312F76">
                  <wp:extent cx="491490" cy="49149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_samoa_ASM_100px.png"/>
                          <pic:cNvPicPr/>
                        </pic:nvPicPr>
                        <pic:blipFill>
                          <a:blip r:embed="rId2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8D6EF3" w:rsidRPr="00AC786C" w:rsidRDefault="00626101">
            <w:pPr>
              <w:spacing w:after="200" w:line="276" w:lineRule="auto"/>
              <w:rPr>
                <w:rFonts w:cs="Arial"/>
                <w:sz w:val="22"/>
              </w:rPr>
            </w:pPr>
            <w:r w:rsidRPr="00AC786C">
              <w:rPr>
                <w:rFonts w:cs="Arial"/>
                <w:noProof/>
                <w:sz w:val="22"/>
                <w:lang w:val="es-AR" w:eastAsia="es-AR"/>
              </w:rPr>
              <w:drawing>
                <wp:inline distT="0" distB="0" distL="0" distR="0" wp14:anchorId="2DF69231" wp14:editId="675330D9">
                  <wp:extent cx="948690" cy="94869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_samoa_ASM_100px.png"/>
                          <pic:cNvPicPr/>
                        </pic:nvPicPr>
                        <pic:blipFill>
                          <a:blip r:embed="rId2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800" w:type="dxa"/>
          </w:tcPr>
          <w:p w:rsidR="008D6EF3" w:rsidRPr="00AC786C" w:rsidRDefault="00411280">
            <w:pPr>
              <w:spacing w:after="200" w:line="276" w:lineRule="auto"/>
              <w:rPr>
                <w:rFonts w:cs="Arial"/>
                <w:sz w:val="22"/>
              </w:rPr>
            </w:pPr>
            <w:r w:rsidRPr="00AC786C">
              <w:rPr>
                <w:rFonts w:cs="Arial"/>
                <w:color w:val="5A5A5A"/>
                <w:sz w:val="22"/>
                <w:lang w:val="en-GB"/>
              </w:rPr>
              <w:t>American Samoa - ASM</w:t>
            </w:r>
          </w:p>
        </w:tc>
      </w:tr>
      <w:tr w:rsidR="002C1A91" w:rsidRPr="00AC786C" w:rsidTr="00A9099E">
        <w:tc>
          <w:tcPr>
            <w:tcW w:w="738" w:type="dxa"/>
          </w:tcPr>
          <w:p w:rsidR="002C1A91" w:rsidRPr="00AC786C" w:rsidRDefault="00626101">
            <w:pPr>
              <w:spacing w:after="200" w:line="276" w:lineRule="auto"/>
              <w:rPr>
                <w:rFonts w:cs="Arial"/>
                <w:sz w:val="22"/>
              </w:rPr>
            </w:pPr>
            <w:r w:rsidRPr="00AC786C">
              <w:rPr>
                <w:rFonts w:cs="Arial"/>
                <w:noProof/>
                <w:sz w:val="22"/>
                <w:lang w:val="es-AR" w:eastAsia="es-AR"/>
              </w:rPr>
              <w:drawing>
                <wp:inline distT="0" distB="0" distL="0" distR="0" wp14:anchorId="573D5539" wp14:editId="66FB404D">
                  <wp:extent cx="384048" cy="3840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ora_AND_40px.png"/>
                          <pic:cNvPicPr/>
                        </pic:nvPicPr>
                        <pic:blipFill>
                          <a:blip r:embed="rId3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2C1A91" w:rsidRPr="00AC786C" w:rsidRDefault="00C53E45">
            <w:pPr>
              <w:spacing w:after="200" w:line="276" w:lineRule="auto"/>
              <w:rPr>
                <w:rFonts w:cs="Arial"/>
                <w:sz w:val="22"/>
              </w:rPr>
            </w:pPr>
            <w:r w:rsidRPr="00AC786C">
              <w:rPr>
                <w:rFonts w:cs="Arial"/>
                <w:noProof/>
                <w:sz w:val="22"/>
                <w:lang w:val="es-AR" w:eastAsia="es-AR"/>
              </w:rPr>
              <w:drawing>
                <wp:inline distT="0" distB="0" distL="0" distR="0" wp14:anchorId="4FDEA695" wp14:editId="2BA98F73">
                  <wp:extent cx="491490" cy="491490"/>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ora_AND_60px.png"/>
                          <pic:cNvPicPr/>
                        </pic:nvPicPr>
                        <pic:blipFill>
                          <a:blip r:embed="rId3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2C1A91" w:rsidRPr="00AC786C" w:rsidRDefault="00626101">
            <w:pPr>
              <w:spacing w:after="200" w:line="276" w:lineRule="auto"/>
              <w:rPr>
                <w:rFonts w:cs="Arial"/>
                <w:sz w:val="22"/>
              </w:rPr>
            </w:pPr>
            <w:r w:rsidRPr="00AC786C">
              <w:rPr>
                <w:rFonts w:cs="Arial"/>
                <w:noProof/>
                <w:sz w:val="22"/>
                <w:lang w:val="es-AR" w:eastAsia="es-AR"/>
              </w:rPr>
              <w:drawing>
                <wp:inline distT="0" distB="0" distL="0" distR="0" wp14:anchorId="22F10925" wp14:editId="13F8862B">
                  <wp:extent cx="948690" cy="94869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ora_AND_100px.png"/>
                          <pic:cNvPicPr/>
                        </pic:nvPicPr>
                        <pic:blipFill>
                          <a:blip r:embed="rId3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800" w:type="dxa"/>
          </w:tcPr>
          <w:p w:rsidR="002C1A91" w:rsidRPr="00AC786C" w:rsidRDefault="00C53E45">
            <w:pPr>
              <w:spacing w:after="200" w:line="276" w:lineRule="auto"/>
              <w:rPr>
                <w:rFonts w:cs="Arial"/>
                <w:sz w:val="22"/>
              </w:rPr>
            </w:pPr>
            <w:r w:rsidRPr="00AC786C">
              <w:rPr>
                <w:rFonts w:cs="Arial"/>
                <w:color w:val="5A5A5A"/>
                <w:sz w:val="22"/>
                <w:lang w:val="en-GB"/>
              </w:rPr>
              <w:t>Andorra - AND</w:t>
            </w:r>
          </w:p>
        </w:tc>
      </w:tr>
      <w:tr w:rsidR="002C1A91" w:rsidRPr="00AC786C" w:rsidTr="00A9099E">
        <w:tc>
          <w:tcPr>
            <w:tcW w:w="738" w:type="dxa"/>
          </w:tcPr>
          <w:p w:rsidR="002C1A91" w:rsidRPr="00AC786C" w:rsidRDefault="00626101">
            <w:pPr>
              <w:spacing w:after="200" w:line="276" w:lineRule="auto"/>
              <w:rPr>
                <w:rFonts w:cs="Arial"/>
                <w:sz w:val="22"/>
              </w:rPr>
            </w:pPr>
            <w:r w:rsidRPr="00AC786C">
              <w:rPr>
                <w:rFonts w:cs="Arial"/>
                <w:noProof/>
                <w:sz w:val="22"/>
                <w:lang w:val="es-AR" w:eastAsia="es-AR"/>
              </w:rPr>
              <w:drawing>
                <wp:inline distT="0" distB="0" distL="0" distR="0" wp14:anchorId="2059499D" wp14:editId="1C69E115">
                  <wp:extent cx="384048" cy="3840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illa_AIA_40px.png"/>
                          <pic:cNvPicPr/>
                        </pic:nvPicPr>
                        <pic:blipFill>
                          <a:blip r:embed="rId3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2C1A91" w:rsidRPr="00AC786C" w:rsidRDefault="0082424E">
            <w:pPr>
              <w:spacing w:after="200" w:line="276" w:lineRule="auto"/>
              <w:rPr>
                <w:rFonts w:cs="Arial"/>
                <w:sz w:val="22"/>
              </w:rPr>
            </w:pPr>
            <w:r w:rsidRPr="00AC786C">
              <w:rPr>
                <w:rFonts w:cs="Arial"/>
                <w:noProof/>
                <w:sz w:val="22"/>
                <w:lang w:val="es-AR" w:eastAsia="es-AR"/>
              </w:rPr>
              <w:drawing>
                <wp:inline distT="0" distB="0" distL="0" distR="0" wp14:anchorId="24EC9C53" wp14:editId="2435F0C0">
                  <wp:extent cx="491490" cy="49149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illa_AIA_60px.png"/>
                          <pic:cNvPicPr/>
                        </pic:nvPicPr>
                        <pic:blipFill>
                          <a:blip r:embed="rId3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2C1A91" w:rsidRPr="00AC786C" w:rsidRDefault="0082424E">
            <w:pPr>
              <w:spacing w:after="200" w:line="276" w:lineRule="auto"/>
              <w:rPr>
                <w:rFonts w:cs="Arial"/>
                <w:sz w:val="22"/>
              </w:rPr>
            </w:pPr>
            <w:r w:rsidRPr="00AC786C">
              <w:rPr>
                <w:rFonts w:cs="Arial"/>
                <w:noProof/>
                <w:sz w:val="22"/>
                <w:lang w:val="es-AR" w:eastAsia="es-AR"/>
              </w:rPr>
              <w:drawing>
                <wp:inline distT="0" distB="0" distL="0" distR="0" wp14:anchorId="4461AC00" wp14:editId="721042F4">
                  <wp:extent cx="948690" cy="94869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illa_AIA_100px.png"/>
                          <pic:cNvPicPr/>
                        </pic:nvPicPr>
                        <pic:blipFill>
                          <a:blip r:embed="rId3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800" w:type="dxa"/>
          </w:tcPr>
          <w:p w:rsidR="002C1A91" w:rsidRPr="00AC786C" w:rsidRDefault="0082424E">
            <w:pPr>
              <w:spacing w:after="200" w:line="276" w:lineRule="auto"/>
              <w:rPr>
                <w:rFonts w:cs="Arial"/>
                <w:sz w:val="22"/>
              </w:rPr>
            </w:pPr>
            <w:r w:rsidRPr="00AC786C">
              <w:rPr>
                <w:rFonts w:cs="Arial"/>
                <w:color w:val="5A5A5A"/>
                <w:sz w:val="22"/>
                <w:lang w:val="en-GB"/>
              </w:rPr>
              <w:t>Anguilla - AIA</w:t>
            </w:r>
          </w:p>
        </w:tc>
      </w:tr>
      <w:tr w:rsidR="002C1A91" w:rsidRPr="00AC786C" w:rsidTr="00A9099E">
        <w:tc>
          <w:tcPr>
            <w:tcW w:w="738" w:type="dxa"/>
          </w:tcPr>
          <w:p w:rsidR="002C1A91" w:rsidRPr="00AC786C" w:rsidRDefault="00153345">
            <w:pPr>
              <w:spacing w:after="200" w:line="276" w:lineRule="auto"/>
              <w:rPr>
                <w:rFonts w:cs="Arial"/>
                <w:sz w:val="22"/>
              </w:rPr>
            </w:pPr>
            <w:r w:rsidRPr="00AC786C">
              <w:rPr>
                <w:rFonts w:cs="Arial"/>
                <w:noProof/>
                <w:sz w:val="22"/>
                <w:lang w:val="es-AR" w:eastAsia="es-AR"/>
              </w:rPr>
              <w:lastRenderedPageBreak/>
              <w:drawing>
                <wp:inline distT="0" distB="0" distL="0" distR="0" wp14:anchorId="69FDF255" wp14:editId="4E469579">
                  <wp:extent cx="384048" cy="3840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_barbuda_ATG_40px.png"/>
                          <pic:cNvPicPr/>
                        </pic:nvPicPr>
                        <pic:blipFill>
                          <a:blip r:embed="rId3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2C1A91" w:rsidRPr="00AC786C" w:rsidRDefault="00153345">
            <w:pPr>
              <w:spacing w:after="200" w:line="276" w:lineRule="auto"/>
              <w:rPr>
                <w:rFonts w:cs="Arial"/>
                <w:sz w:val="22"/>
              </w:rPr>
            </w:pPr>
            <w:r w:rsidRPr="00AC786C">
              <w:rPr>
                <w:rFonts w:cs="Arial"/>
                <w:noProof/>
                <w:sz w:val="22"/>
                <w:lang w:val="es-AR" w:eastAsia="es-AR"/>
              </w:rPr>
              <w:drawing>
                <wp:inline distT="0" distB="0" distL="0" distR="0" wp14:anchorId="04E120B2" wp14:editId="4BB0090E">
                  <wp:extent cx="491490" cy="49149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_barbuda_ATG_60px.png"/>
                          <pic:cNvPicPr/>
                        </pic:nvPicPr>
                        <pic:blipFill>
                          <a:blip r:embed="rId3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2C1A91" w:rsidRPr="00AC786C" w:rsidRDefault="00153345">
            <w:pPr>
              <w:spacing w:after="200" w:line="276" w:lineRule="auto"/>
              <w:rPr>
                <w:rFonts w:cs="Arial"/>
                <w:sz w:val="22"/>
              </w:rPr>
            </w:pPr>
            <w:r w:rsidRPr="00AC786C">
              <w:rPr>
                <w:rFonts w:cs="Arial"/>
                <w:noProof/>
                <w:sz w:val="22"/>
                <w:lang w:val="es-AR" w:eastAsia="es-AR"/>
              </w:rPr>
              <w:drawing>
                <wp:inline distT="0" distB="0" distL="0" distR="0" wp14:anchorId="3B58475C" wp14:editId="44B67621">
                  <wp:extent cx="948690" cy="94869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_barbuda_ATG_100px.png"/>
                          <pic:cNvPicPr/>
                        </pic:nvPicPr>
                        <pic:blipFill>
                          <a:blip r:embed="rId3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800" w:type="dxa"/>
          </w:tcPr>
          <w:p w:rsidR="002C1A91" w:rsidRPr="00AC786C" w:rsidRDefault="00153345">
            <w:pPr>
              <w:spacing w:after="200" w:line="276" w:lineRule="auto"/>
              <w:rPr>
                <w:rFonts w:cs="Arial"/>
                <w:sz w:val="22"/>
              </w:rPr>
            </w:pPr>
            <w:r w:rsidRPr="00AC786C">
              <w:rPr>
                <w:rFonts w:cs="Arial"/>
                <w:color w:val="5A5A5A"/>
                <w:sz w:val="22"/>
                <w:lang w:val="en-GB"/>
              </w:rPr>
              <w:t>Antigua and Barbuda - ATG</w:t>
            </w:r>
          </w:p>
        </w:tc>
      </w:tr>
      <w:tr w:rsidR="002C1A91" w:rsidRPr="00AC786C" w:rsidTr="00A9099E">
        <w:tc>
          <w:tcPr>
            <w:tcW w:w="738" w:type="dxa"/>
          </w:tcPr>
          <w:p w:rsidR="002C1A91" w:rsidRPr="00AC786C" w:rsidRDefault="003F7A9D">
            <w:pPr>
              <w:spacing w:after="200" w:line="276" w:lineRule="auto"/>
              <w:rPr>
                <w:rFonts w:cs="Arial"/>
                <w:sz w:val="22"/>
              </w:rPr>
            </w:pPr>
            <w:r w:rsidRPr="00AC786C">
              <w:rPr>
                <w:rFonts w:cs="Arial"/>
                <w:noProof/>
                <w:sz w:val="22"/>
                <w:lang w:val="es-AR" w:eastAsia="es-AR"/>
              </w:rPr>
              <w:drawing>
                <wp:inline distT="0" distB="0" distL="0" distR="0" wp14:anchorId="438C0D02" wp14:editId="6EDBD2D3">
                  <wp:extent cx="384048" cy="38404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inia_ARG_40px.png"/>
                          <pic:cNvPicPr/>
                        </pic:nvPicPr>
                        <pic:blipFill>
                          <a:blip r:embed="rId3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2C1A91" w:rsidRPr="00AC786C" w:rsidRDefault="003F7A9D">
            <w:pPr>
              <w:spacing w:after="200" w:line="276" w:lineRule="auto"/>
              <w:rPr>
                <w:rFonts w:cs="Arial"/>
                <w:sz w:val="22"/>
              </w:rPr>
            </w:pPr>
            <w:r w:rsidRPr="00AC786C">
              <w:rPr>
                <w:rFonts w:cs="Arial"/>
                <w:noProof/>
                <w:sz w:val="22"/>
                <w:lang w:val="es-AR" w:eastAsia="es-AR"/>
              </w:rPr>
              <w:drawing>
                <wp:inline distT="0" distB="0" distL="0" distR="0" wp14:anchorId="0233E556" wp14:editId="1BF1D150">
                  <wp:extent cx="491490" cy="49149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inia_ARG_60px.png"/>
                          <pic:cNvPicPr/>
                        </pic:nvPicPr>
                        <pic:blipFill>
                          <a:blip r:embed="rId4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2C1A91" w:rsidRPr="00AC786C" w:rsidRDefault="003F7A9D">
            <w:pPr>
              <w:spacing w:after="200" w:line="276" w:lineRule="auto"/>
              <w:rPr>
                <w:rFonts w:cs="Arial"/>
                <w:sz w:val="22"/>
              </w:rPr>
            </w:pPr>
            <w:r w:rsidRPr="00AC786C">
              <w:rPr>
                <w:rFonts w:cs="Arial"/>
                <w:noProof/>
                <w:sz w:val="22"/>
                <w:lang w:val="es-AR" w:eastAsia="es-AR"/>
              </w:rPr>
              <w:drawing>
                <wp:inline distT="0" distB="0" distL="0" distR="0" wp14:anchorId="26F79EF7" wp14:editId="049A3D5B">
                  <wp:extent cx="948690" cy="948690"/>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inia_ARG_100px.png"/>
                          <pic:cNvPicPr/>
                        </pic:nvPicPr>
                        <pic:blipFill>
                          <a:blip r:embed="rId4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800" w:type="dxa"/>
          </w:tcPr>
          <w:p w:rsidR="002C1A91" w:rsidRPr="00AC786C" w:rsidRDefault="003F7A9D">
            <w:pPr>
              <w:spacing w:after="200" w:line="276" w:lineRule="auto"/>
              <w:rPr>
                <w:rFonts w:cs="Arial"/>
                <w:sz w:val="22"/>
              </w:rPr>
            </w:pPr>
            <w:r w:rsidRPr="00AC786C">
              <w:rPr>
                <w:rFonts w:cs="Arial"/>
                <w:color w:val="5A5A5A"/>
                <w:sz w:val="22"/>
                <w:lang w:val="en-GB"/>
              </w:rPr>
              <w:t>Argentina - ARG</w:t>
            </w:r>
          </w:p>
        </w:tc>
      </w:tr>
      <w:tr w:rsidR="002C1A91" w:rsidRPr="00AC786C" w:rsidTr="00A9099E">
        <w:tc>
          <w:tcPr>
            <w:tcW w:w="738" w:type="dxa"/>
          </w:tcPr>
          <w:p w:rsidR="002C1A91" w:rsidRPr="00AC786C" w:rsidRDefault="003F7A9D">
            <w:pPr>
              <w:spacing w:after="200" w:line="276" w:lineRule="auto"/>
              <w:rPr>
                <w:rFonts w:cs="Arial"/>
                <w:sz w:val="22"/>
              </w:rPr>
            </w:pPr>
            <w:r w:rsidRPr="00AC786C">
              <w:rPr>
                <w:rFonts w:cs="Arial"/>
                <w:noProof/>
                <w:sz w:val="22"/>
                <w:lang w:val="es-AR" w:eastAsia="es-AR"/>
              </w:rPr>
              <w:drawing>
                <wp:inline distT="0" distB="0" distL="0" distR="0" wp14:anchorId="00E9F4B0" wp14:editId="2A5CB5EB">
                  <wp:extent cx="384048" cy="38404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eria_ARM_40px.png"/>
                          <pic:cNvPicPr/>
                        </pic:nvPicPr>
                        <pic:blipFill>
                          <a:blip r:embed="rId4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2C1A91" w:rsidRPr="00AC786C" w:rsidRDefault="003F7A9D">
            <w:pPr>
              <w:spacing w:after="200" w:line="276" w:lineRule="auto"/>
              <w:rPr>
                <w:rFonts w:cs="Arial"/>
                <w:sz w:val="22"/>
              </w:rPr>
            </w:pPr>
            <w:r w:rsidRPr="00AC786C">
              <w:rPr>
                <w:rFonts w:cs="Arial"/>
                <w:noProof/>
                <w:sz w:val="22"/>
                <w:lang w:val="es-AR" w:eastAsia="es-AR"/>
              </w:rPr>
              <w:drawing>
                <wp:inline distT="0" distB="0" distL="0" distR="0" wp14:anchorId="41BBB1C4" wp14:editId="589F96CA">
                  <wp:extent cx="491490" cy="49149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eria_ARM_60px.png"/>
                          <pic:cNvPicPr/>
                        </pic:nvPicPr>
                        <pic:blipFill>
                          <a:blip r:embed="rId4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2C1A91" w:rsidRPr="00AC786C" w:rsidRDefault="003F7A9D">
            <w:pPr>
              <w:spacing w:after="200" w:line="276" w:lineRule="auto"/>
              <w:rPr>
                <w:rFonts w:cs="Arial"/>
                <w:sz w:val="22"/>
              </w:rPr>
            </w:pPr>
            <w:r w:rsidRPr="00AC786C">
              <w:rPr>
                <w:rFonts w:cs="Arial"/>
                <w:noProof/>
                <w:sz w:val="22"/>
                <w:lang w:val="es-AR" w:eastAsia="es-AR"/>
              </w:rPr>
              <w:drawing>
                <wp:inline distT="0" distB="0" distL="0" distR="0" wp14:anchorId="7D6898CC" wp14:editId="30BACD03">
                  <wp:extent cx="948690" cy="948690"/>
                  <wp:effectExtent l="0" t="0" r="381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eria_ARM_100px.png"/>
                          <pic:cNvPicPr/>
                        </pic:nvPicPr>
                        <pic:blipFill>
                          <a:blip r:embed="rId4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800" w:type="dxa"/>
          </w:tcPr>
          <w:p w:rsidR="002C1A91" w:rsidRPr="00AC786C" w:rsidRDefault="003F7A9D">
            <w:pPr>
              <w:spacing w:after="200" w:line="276" w:lineRule="auto"/>
              <w:rPr>
                <w:rFonts w:cs="Arial"/>
                <w:sz w:val="22"/>
              </w:rPr>
            </w:pPr>
            <w:r w:rsidRPr="00AC786C">
              <w:rPr>
                <w:rFonts w:cs="Arial"/>
                <w:color w:val="5A5A5A"/>
                <w:sz w:val="22"/>
                <w:lang w:val="en-GB"/>
              </w:rPr>
              <w:t>Armenia - ARM</w:t>
            </w:r>
          </w:p>
        </w:tc>
      </w:tr>
      <w:tr w:rsidR="002C1A91" w:rsidRPr="00AC786C" w:rsidTr="00A9099E">
        <w:tc>
          <w:tcPr>
            <w:tcW w:w="738" w:type="dxa"/>
          </w:tcPr>
          <w:p w:rsidR="002C1A91" w:rsidRPr="00AC786C" w:rsidRDefault="000A7BA6">
            <w:pPr>
              <w:spacing w:after="200" w:line="276" w:lineRule="auto"/>
              <w:rPr>
                <w:rFonts w:cs="Arial"/>
                <w:sz w:val="22"/>
              </w:rPr>
            </w:pPr>
            <w:r w:rsidRPr="00AC786C">
              <w:rPr>
                <w:rFonts w:cs="Arial"/>
                <w:noProof/>
                <w:sz w:val="22"/>
                <w:lang w:val="es-AR" w:eastAsia="es-AR"/>
              </w:rPr>
              <w:drawing>
                <wp:inline distT="0" distB="0" distL="0" distR="0" wp14:anchorId="2553129A" wp14:editId="7EFD6739">
                  <wp:extent cx="384048" cy="38404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ba_ABW_40px.png"/>
                          <pic:cNvPicPr/>
                        </pic:nvPicPr>
                        <pic:blipFill>
                          <a:blip r:embed="rId4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2C1A91" w:rsidRPr="00AC786C" w:rsidRDefault="000A7BA6">
            <w:pPr>
              <w:spacing w:after="200" w:line="276" w:lineRule="auto"/>
              <w:rPr>
                <w:rFonts w:cs="Arial"/>
                <w:sz w:val="22"/>
              </w:rPr>
            </w:pPr>
            <w:r w:rsidRPr="00AC786C">
              <w:rPr>
                <w:rFonts w:cs="Arial"/>
                <w:noProof/>
                <w:sz w:val="22"/>
                <w:lang w:val="es-AR" w:eastAsia="es-AR"/>
              </w:rPr>
              <w:drawing>
                <wp:inline distT="0" distB="0" distL="0" distR="0" wp14:anchorId="5A6DE845" wp14:editId="457494EE">
                  <wp:extent cx="491490" cy="491490"/>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ba_ABW_60px.png"/>
                          <pic:cNvPicPr/>
                        </pic:nvPicPr>
                        <pic:blipFill>
                          <a:blip r:embed="rId4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2C1A91" w:rsidRPr="00AC786C" w:rsidRDefault="000A7BA6">
            <w:pPr>
              <w:spacing w:after="200" w:line="276" w:lineRule="auto"/>
              <w:rPr>
                <w:rFonts w:cs="Arial"/>
                <w:sz w:val="22"/>
              </w:rPr>
            </w:pPr>
            <w:r w:rsidRPr="00AC786C">
              <w:rPr>
                <w:rFonts w:cs="Arial"/>
                <w:noProof/>
                <w:sz w:val="22"/>
                <w:lang w:val="es-AR" w:eastAsia="es-AR"/>
              </w:rPr>
              <w:drawing>
                <wp:inline distT="0" distB="0" distL="0" distR="0" wp14:anchorId="24823D96" wp14:editId="33817624">
                  <wp:extent cx="950976" cy="950976"/>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ba_ABW_100px.png"/>
                          <pic:cNvPicPr/>
                        </pic:nvPicPr>
                        <pic:blipFill>
                          <a:blip r:embed="rId47">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inline>
              </w:drawing>
            </w:r>
          </w:p>
        </w:tc>
        <w:tc>
          <w:tcPr>
            <w:tcW w:w="1800" w:type="dxa"/>
          </w:tcPr>
          <w:p w:rsidR="002C1A91" w:rsidRPr="00AC786C" w:rsidRDefault="000A7BA6">
            <w:pPr>
              <w:spacing w:after="200" w:line="276" w:lineRule="auto"/>
              <w:rPr>
                <w:rFonts w:cs="Arial"/>
                <w:sz w:val="22"/>
              </w:rPr>
            </w:pPr>
            <w:r w:rsidRPr="00AC786C">
              <w:rPr>
                <w:rFonts w:cs="Arial"/>
                <w:sz w:val="22"/>
              </w:rPr>
              <w:t>Aruba - ABW</w:t>
            </w:r>
          </w:p>
        </w:tc>
      </w:tr>
      <w:tr w:rsidR="002C1A91" w:rsidRPr="00AC786C" w:rsidTr="00A9099E">
        <w:tc>
          <w:tcPr>
            <w:tcW w:w="738" w:type="dxa"/>
          </w:tcPr>
          <w:p w:rsidR="002C1A91" w:rsidRPr="00AC786C" w:rsidRDefault="00626101" w:rsidP="00A10E0B">
            <w:pPr>
              <w:spacing w:after="200" w:line="276" w:lineRule="auto"/>
              <w:rPr>
                <w:rFonts w:cs="Arial"/>
                <w:sz w:val="22"/>
              </w:rPr>
            </w:pPr>
            <w:r>
              <w:rPr>
                <w:rFonts w:cs="Arial"/>
                <w:noProof/>
                <w:sz w:val="22"/>
                <w:lang w:val="es-AR" w:eastAsia="es-AR"/>
              </w:rPr>
              <w:drawing>
                <wp:inline distT="0" distB="0" distL="0" distR="0" wp14:anchorId="1AAE46B9" wp14:editId="2ADBD7C3">
                  <wp:extent cx="331470" cy="33147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_AUS_40px.png"/>
                          <pic:cNvPicPr/>
                        </pic:nvPicPr>
                        <pic:blipFill>
                          <a:blip r:embed="rId48">
                            <a:extLst>
                              <a:ext uri="{28A0092B-C50C-407E-A947-70E740481C1C}">
                                <a14:useLocalDpi xmlns:a14="http://schemas.microsoft.com/office/drawing/2010/main" val="0"/>
                              </a:ext>
                            </a:extLst>
                          </a:blip>
                          <a:stretch>
                            <a:fillRect/>
                          </a:stretch>
                        </pic:blipFill>
                        <pic:spPr>
                          <a:xfrm>
                            <a:off x="0" y="0"/>
                            <a:ext cx="331470" cy="331470"/>
                          </a:xfrm>
                          <a:prstGeom prst="rect">
                            <a:avLst/>
                          </a:prstGeom>
                        </pic:spPr>
                      </pic:pic>
                    </a:graphicData>
                  </a:graphic>
                </wp:inline>
              </w:drawing>
            </w:r>
          </w:p>
        </w:tc>
        <w:tc>
          <w:tcPr>
            <w:tcW w:w="990" w:type="dxa"/>
          </w:tcPr>
          <w:p w:rsidR="002C1A91" w:rsidRPr="00AC786C" w:rsidRDefault="00A10E0B">
            <w:pPr>
              <w:spacing w:after="200" w:line="276" w:lineRule="auto"/>
              <w:rPr>
                <w:rFonts w:cs="Arial"/>
                <w:sz w:val="22"/>
              </w:rPr>
            </w:pPr>
            <w:r w:rsidRPr="00AC786C">
              <w:rPr>
                <w:rFonts w:cs="Arial"/>
                <w:noProof/>
                <w:sz w:val="22"/>
                <w:lang w:val="es-AR" w:eastAsia="es-AR"/>
              </w:rPr>
              <w:drawing>
                <wp:inline distT="0" distB="0" distL="0" distR="0" wp14:anchorId="4EF1224A" wp14:editId="13BD518B">
                  <wp:extent cx="491490" cy="491490"/>
                  <wp:effectExtent l="0" t="0" r="381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_AUS_60px.png"/>
                          <pic:cNvPicPr/>
                        </pic:nvPicPr>
                        <pic:blipFill>
                          <a:blip r:embed="rId4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2C1A91" w:rsidRPr="00AC786C" w:rsidRDefault="00A10E0B">
            <w:pPr>
              <w:spacing w:after="200" w:line="276" w:lineRule="auto"/>
              <w:rPr>
                <w:rFonts w:cs="Arial"/>
                <w:sz w:val="22"/>
              </w:rPr>
            </w:pPr>
            <w:r w:rsidRPr="00AC786C">
              <w:rPr>
                <w:rFonts w:cs="Arial"/>
                <w:noProof/>
                <w:sz w:val="22"/>
                <w:lang w:val="es-AR" w:eastAsia="es-AR"/>
              </w:rPr>
              <w:drawing>
                <wp:inline distT="0" distB="0" distL="0" distR="0" wp14:anchorId="60EE011C" wp14:editId="25AD712E">
                  <wp:extent cx="948690" cy="948690"/>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_AUS_100px.png"/>
                          <pic:cNvPicPr/>
                        </pic:nvPicPr>
                        <pic:blipFill>
                          <a:blip r:embed="rId5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800" w:type="dxa"/>
          </w:tcPr>
          <w:p w:rsidR="002C1A91" w:rsidRPr="00AC786C" w:rsidRDefault="00A10E0B">
            <w:pPr>
              <w:spacing w:after="200" w:line="276" w:lineRule="auto"/>
              <w:rPr>
                <w:rFonts w:cs="Arial"/>
                <w:sz w:val="22"/>
              </w:rPr>
            </w:pPr>
            <w:r w:rsidRPr="00AC786C">
              <w:rPr>
                <w:rFonts w:cs="Arial"/>
                <w:sz w:val="22"/>
              </w:rPr>
              <w:t>Australia - AUS</w:t>
            </w:r>
          </w:p>
        </w:tc>
      </w:tr>
      <w:tr w:rsidR="002C1A91" w:rsidRPr="00AC786C" w:rsidTr="00A9099E">
        <w:tc>
          <w:tcPr>
            <w:tcW w:w="738" w:type="dxa"/>
          </w:tcPr>
          <w:p w:rsidR="002C1A91" w:rsidRPr="00AC786C" w:rsidRDefault="00626101">
            <w:pPr>
              <w:spacing w:after="200" w:line="276" w:lineRule="auto"/>
              <w:rPr>
                <w:rFonts w:cs="Arial"/>
                <w:sz w:val="22"/>
              </w:rPr>
            </w:pPr>
            <w:r>
              <w:rPr>
                <w:rFonts w:cs="Arial"/>
                <w:noProof/>
                <w:sz w:val="22"/>
                <w:lang w:val="es-AR" w:eastAsia="es-AR"/>
              </w:rPr>
              <w:drawing>
                <wp:inline distT="0" distB="0" distL="0" distR="0" wp14:anchorId="19798A61" wp14:editId="66BE5845">
                  <wp:extent cx="331470" cy="33147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ia_AUS_40px.png"/>
                          <pic:cNvPicPr/>
                        </pic:nvPicPr>
                        <pic:blipFill>
                          <a:blip r:embed="rId51">
                            <a:extLst>
                              <a:ext uri="{28A0092B-C50C-407E-A947-70E740481C1C}">
                                <a14:useLocalDpi xmlns:a14="http://schemas.microsoft.com/office/drawing/2010/main" val="0"/>
                              </a:ext>
                            </a:extLst>
                          </a:blip>
                          <a:stretch>
                            <a:fillRect/>
                          </a:stretch>
                        </pic:blipFill>
                        <pic:spPr>
                          <a:xfrm>
                            <a:off x="0" y="0"/>
                            <a:ext cx="331470" cy="331470"/>
                          </a:xfrm>
                          <a:prstGeom prst="rect">
                            <a:avLst/>
                          </a:prstGeom>
                        </pic:spPr>
                      </pic:pic>
                    </a:graphicData>
                  </a:graphic>
                </wp:inline>
              </w:drawing>
            </w:r>
          </w:p>
        </w:tc>
        <w:tc>
          <w:tcPr>
            <w:tcW w:w="990" w:type="dxa"/>
          </w:tcPr>
          <w:p w:rsidR="002C1A91" w:rsidRPr="00AC786C" w:rsidRDefault="00806706">
            <w:pPr>
              <w:spacing w:after="200" w:line="276" w:lineRule="auto"/>
              <w:rPr>
                <w:rFonts w:cs="Arial"/>
                <w:sz w:val="22"/>
              </w:rPr>
            </w:pPr>
            <w:r w:rsidRPr="00AC786C">
              <w:rPr>
                <w:rFonts w:cs="Arial"/>
                <w:noProof/>
                <w:sz w:val="22"/>
                <w:lang w:val="es-AR" w:eastAsia="es-AR"/>
              </w:rPr>
              <w:drawing>
                <wp:inline distT="0" distB="0" distL="0" distR="0" wp14:anchorId="2F4D2F47" wp14:editId="3F1B72F6">
                  <wp:extent cx="491490" cy="491490"/>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ia_AUS_60px.png"/>
                          <pic:cNvPicPr/>
                        </pic:nvPicPr>
                        <pic:blipFill>
                          <a:blip r:embed="rId5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2C1A91" w:rsidRPr="00AC786C" w:rsidRDefault="00806706">
            <w:pPr>
              <w:spacing w:after="200" w:line="276" w:lineRule="auto"/>
              <w:rPr>
                <w:rFonts w:cs="Arial"/>
                <w:sz w:val="22"/>
              </w:rPr>
            </w:pPr>
            <w:r w:rsidRPr="00AC786C">
              <w:rPr>
                <w:rFonts w:cs="Arial"/>
                <w:noProof/>
                <w:sz w:val="22"/>
                <w:lang w:val="es-AR" w:eastAsia="es-AR"/>
              </w:rPr>
              <w:drawing>
                <wp:inline distT="0" distB="0" distL="0" distR="0" wp14:anchorId="1B161BBD" wp14:editId="3A32E95E">
                  <wp:extent cx="948690" cy="948690"/>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ia_AUS_100px.png"/>
                          <pic:cNvPicPr/>
                        </pic:nvPicPr>
                        <pic:blipFill>
                          <a:blip r:embed="rId5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800" w:type="dxa"/>
          </w:tcPr>
          <w:p w:rsidR="002C1A91" w:rsidRPr="00AC786C" w:rsidRDefault="00806706">
            <w:pPr>
              <w:spacing w:after="200" w:line="276" w:lineRule="auto"/>
              <w:rPr>
                <w:rFonts w:cs="Arial"/>
                <w:sz w:val="22"/>
              </w:rPr>
            </w:pPr>
            <w:r w:rsidRPr="00AC786C">
              <w:rPr>
                <w:rFonts w:cs="Arial"/>
                <w:color w:val="5A5A5A"/>
                <w:sz w:val="22"/>
                <w:lang w:val="en-GB"/>
              </w:rPr>
              <w:t>Austria - A</w:t>
            </w:r>
          </w:p>
        </w:tc>
      </w:tr>
      <w:tr w:rsidR="00A10E0B" w:rsidRPr="00AC786C" w:rsidTr="00A9099E">
        <w:tc>
          <w:tcPr>
            <w:tcW w:w="738" w:type="dxa"/>
          </w:tcPr>
          <w:p w:rsidR="00A10E0B" w:rsidRPr="00AC786C" w:rsidRDefault="00806706">
            <w:pPr>
              <w:spacing w:after="200" w:line="276" w:lineRule="auto"/>
              <w:rPr>
                <w:rFonts w:cs="Arial"/>
                <w:sz w:val="22"/>
              </w:rPr>
            </w:pPr>
            <w:r w:rsidRPr="00AC786C">
              <w:rPr>
                <w:rFonts w:cs="Arial"/>
                <w:noProof/>
                <w:sz w:val="22"/>
                <w:lang w:val="es-AR" w:eastAsia="es-AR"/>
              </w:rPr>
              <w:drawing>
                <wp:inline distT="0" distB="0" distL="0" distR="0" wp14:anchorId="170AD23E" wp14:editId="15304169">
                  <wp:extent cx="384048" cy="38404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erbaijan_AZE_40px.png"/>
                          <pic:cNvPicPr/>
                        </pic:nvPicPr>
                        <pic:blipFill>
                          <a:blip r:embed="rId5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10E0B" w:rsidRPr="00AC786C" w:rsidRDefault="00806706">
            <w:pPr>
              <w:spacing w:after="200" w:line="276" w:lineRule="auto"/>
              <w:rPr>
                <w:rFonts w:cs="Arial"/>
                <w:sz w:val="22"/>
              </w:rPr>
            </w:pPr>
            <w:r w:rsidRPr="00AC786C">
              <w:rPr>
                <w:rFonts w:cs="Arial"/>
                <w:noProof/>
                <w:sz w:val="22"/>
                <w:lang w:val="es-AR" w:eastAsia="es-AR"/>
              </w:rPr>
              <w:drawing>
                <wp:inline distT="0" distB="0" distL="0" distR="0" wp14:anchorId="774A050D" wp14:editId="6DB0AE7E">
                  <wp:extent cx="491490" cy="491490"/>
                  <wp:effectExtent l="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erbaijan_AZE_60px.png"/>
                          <pic:cNvPicPr/>
                        </pic:nvPicPr>
                        <pic:blipFill>
                          <a:blip r:embed="rId5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10E0B" w:rsidRPr="00AC786C" w:rsidRDefault="001F60F3">
            <w:pPr>
              <w:spacing w:after="200" w:line="276" w:lineRule="auto"/>
              <w:rPr>
                <w:rFonts w:cs="Arial"/>
                <w:sz w:val="22"/>
              </w:rPr>
            </w:pPr>
            <w:r>
              <w:rPr>
                <w:rFonts w:cs="Arial"/>
                <w:noProof/>
                <w:sz w:val="22"/>
                <w:lang w:val="es-AR" w:eastAsia="es-AR"/>
              </w:rPr>
              <w:drawing>
                <wp:inline distT="0" distB="0" distL="0" distR="0">
                  <wp:extent cx="891540" cy="891540"/>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erbaijan_AZE_100px.png"/>
                          <pic:cNvPicPr/>
                        </pic:nvPicPr>
                        <pic:blipFill>
                          <a:blip r:embed="rId56">
                            <a:extLst>
                              <a:ext uri="{28A0092B-C50C-407E-A947-70E740481C1C}">
                                <a14:useLocalDpi xmlns:a14="http://schemas.microsoft.com/office/drawing/2010/main" val="0"/>
                              </a:ext>
                            </a:extLst>
                          </a:blip>
                          <a:stretch>
                            <a:fillRect/>
                          </a:stretch>
                        </pic:blipFill>
                        <pic:spPr>
                          <a:xfrm>
                            <a:off x="0" y="0"/>
                            <a:ext cx="891540" cy="891540"/>
                          </a:xfrm>
                          <a:prstGeom prst="rect">
                            <a:avLst/>
                          </a:prstGeom>
                        </pic:spPr>
                      </pic:pic>
                    </a:graphicData>
                  </a:graphic>
                </wp:inline>
              </w:drawing>
            </w:r>
          </w:p>
        </w:tc>
        <w:tc>
          <w:tcPr>
            <w:tcW w:w="1800" w:type="dxa"/>
          </w:tcPr>
          <w:p w:rsidR="00A10E0B" w:rsidRPr="00AC786C" w:rsidRDefault="00806706">
            <w:pPr>
              <w:spacing w:after="200" w:line="276" w:lineRule="auto"/>
              <w:rPr>
                <w:rFonts w:cs="Arial"/>
                <w:sz w:val="22"/>
              </w:rPr>
            </w:pPr>
            <w:r w:rsidRPr="00AC786C">
              <w:rPr>
                <w:rFonts w:cs="Arial"/>
                <w:color w:val="5A5A5A"/>
                <w:sz w:val="22"/>
                <w:lang w:val="en-GB"/>
              </w:rPr>
              <w:t>Azerbaijan - AZE</w:t>
            </w:r>
          </w:p>
        </w:tc>
      </w:tr>
      <w:tr w:rsidR="00A10E0B" w:rsidRPr="00AC786C" w:rsidTr="00A9099E">
        <w:tc>
          <w:tcPr>
            <w:tcW w:w="738" w:type="dxa"/>
          </w:tcPr>
          <w:p w:rsidR="00A10E0B" w:rsidRPr="00AC786C" w:rsidRDefault="00806706">
            <w:pPr>
              <w:spacing w:after="200" w:line="276" w:lineRule="auto"/>
              <w:rPr>
                <w:rFonts w:cs="Arial"/>
                <w:sz w:val="22"/>
              </w:rPr>
            </w:pPr>
            <w:r w:rsidRPr="00AC786C">
              <w:rPr>
                <w:rFonts w:cs="Arial"/>
                <w:noProof/>
                <w:sz w:val="22"/>
                <w:lang w:val="es-AR" w:eastAsia="es-AR"/>
              </w:rPr>
              <w:lastRenderedPageBreak/>
              <w:drawing>
                <wp:inline distT="0" distB="0" distL="0" distR="0" wp14:anchorId="75056FDF" wp14:editId="6CA1ADF4">
                  <wp:extent cx="384048" cy="38404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ores_AZO_40px.png"/>
                          <pic:cNvPicPr/>
                        </pic:nvPicPr>
                        <pic:blipFill>
                          <a:blip r:embed="rId5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10E0B" w:rsidRPr="00AC786C" w:rsidRDefault="00806706">
            <w:pPr>
              <w:spacing w:after="200" w:line="276" w:lineRule="auto"/>
              <w:rPr>
                <w:rFonts w:cs="Arial"/>
                <w:sz w:val="22"/>
              </w:rPr>
            </w:pPr>
            <w:r w:rsidRPr="00AC786C">
              <w:rPr>
                <w:rFonts w:cs="Arial"/>
                <w:noProof/>
                <w:sz w:val="22"/>
                <w:lang w:val="es-AR" w:eastAsia="es-AR"/>
              </w:rPr>
              <w:drawing>
                <wp:inline distT="0" distB="0" distL="0" distR="0" wp14:anchorId="119B51DE" wp14:editId="0EA07E9A">
                  <wp:extent cx="491490" cy="491490"/>
                  <wp:effectExtent l="0" t="0" r="381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ores_AZO_60px.png"/>
                          <pic:cNvPicPr/>
                        </pic:nvPicPr>
                        <pic:blipFill>
                          <a:blip r:embed="rId5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10E0B" w:rsidRPr="00AC786C" w:rsidRDefault="00806706">
            <w:pPr>
              <w:spacing w:after="200" w:line="276" w:lineRule="auto"/>
              <w:rPr>
                <w:rFonts w:cs="Arial"/>
                <w:sz w:val="22"/>
              </w:rPr>
            </w:pPr>
            <w:r w:rsidRPr="00AC786C">
              <w:rPr>
                <w:rFonts w:cs="Arial"/>
                <w:noProof/>
                <w:sz w:val="22"/>
                <w:lang w:val="es-AR" w:eastAsia="es-AR"/>
              </w:rPr>
              <w:drawing>
                <wp:inline distT="0" distB="0" distL="0" distR="0" wp14:anchorId="3E25A254" wp14:editId="44D135D3">
                  <wp:extent cx="948690" cy="948690"/>
                  <wp:effectExtent l="0" t="0" r="381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ores_AZO_100px.png"/>
                          <pic:cNvPicPr/>
                        </pic:nvPicPr>
                        <pic:blipFill>
                          <a:blip r:embed="rId5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800" w:type="dxa"/>
          </w:tcPr>
          <w:p w:rsidR="00A10E0B" w:rsidRPr="00AC786C" w:rsidRDefault="00806706">
            <w:pPr>
              <w:spacing w:after="200" w:line="276" w:lineRule="auto"/>
              <w:rPr>
                <w:rFonts w:cs="Arial"/>
                <w:sz w:val="22"/>
              </w:rPr>
            </w:pPr>
            <w:r w:rsidRPr="00AC786C">
              <w:rPr>
                <w:rFonts w:cs="Arial"/>
                <w:color w:val="5A5A5A"/>
                <w:sz w:val="22"/>
                <w:lang w:val="en-GB"/>
              </w:rPr>
              <w:t>Azores Islands - AZO</w:t>
            </w:r>
          </w:p>
        </w:tc>
      </w:tr>
    </w:tbl>
    <w:p w:rsidR="008A6249" w:rsidRDefault="008A6249" w:rsidP="00816065">
      <w:pPr>
        <w:pStyle w:val="ochacontenttext"/>
        <w:rPr>
          <w:rFonts w:cs="Arial"/>
          <w:sz w:val="22"/>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38"/>
        <w:gridCol w:w="990"/>
        <w:gridCol w:w="1620"/>
        <w:gridCol w:w="1616"/>
      </w:tblGrid>
      <w:tr w:rsidR="00806706" w:rsidRPr="00AC786C" w:rsidTr="00626101">
        <w:tc>
          <w:tcPr>
            <w:tcW w:w="738" w:type="dxa"/>
          </w:tcPr>
          <w:p w:rsidR="00806706" w:rsidRPr="00626101" w:rsidRDefault="00806706" w:rsidP="00C2360D">
            <w:pPr>
              <w:spacing w:after="200" w:line="276" w:lineRule="auto"/>
              <w:rPr>
                <w:rStyle w:val="ochablue"/>
                <w:b/>
                <w:sz w:val="36"/>
                <w:szCs w:val="36"/>
              </w:rPr>
            </w:pPr>
            <w:r w:rsidRPr="00626101">
              <w:rPr>
                <w:rStyle w:val="ochablue"/>
                <w:b/>
                <w:sz w:val="36"/>
                <w:szCs w:val="36"/>
              </w:rPr>
              <w:t>B</w:t>
            </w:r>
          </w:p>
        </w:tc>
        <w:tc>
          <w:tcPr>
            <w:tcW w:w="990" w:type="dxa"/>
          </w:tcPr>
          <w:p w:rsidR="00806706" w:rsidRPr="00AC786C" w:rsidRDefault="00806706" w:rsidP="00C2360D">
            <w:pPr>
              <w:spacing w:after="200" w:line="276" w:lineRule="auto"/>
              <w:rPr>
                <w:rFonts w:cs="Arial"/>
                <w:sz w:val="22"/>
              </w:rPr>
            </w:pPr>
          </w:p>
        </w:tc>
        <w:tc>
          <w:tcPr>
            <w:tcW w:w="1620" w:type="dxa"/>
          </w:tcPr>
          <w:p w:rsidR="00806706" w:rsidRPr="00AC786C" w:rsidRDefault="00806706" w:rsidP="00C2360D">
            <w:pPr>
              <w:spacing w:after="200" w:line="276" w:lineRule="auto"/>
              <w:rPr>
                <w:rFonts w:cs="Arial"/>
                <w:sz w:val="22"/>
              </w:rPr>
            </w:pPr>
          </w:p>
        </w:tc>
        <w:tc>
          <w:tcPr>
            <w:tcW w:w="1616" w:type="dxa"/>
          </w:tcPr>
          <w:p w:rsidR="00806706" w:rsidRPr="00AC786C" w:rsidRDefault="00806706" w:rsidP="00C2360D">
            <w:pPr>
              <w:spacing w:after="200" w:line="276" w:lineRule="auto"/>
              <w:rPr>
                <w:rFonts w:cs="Arial"/>
                <w:sz w:val="22"/>
              </w:rPr>
            </w:pPr>
          </w:p>
        </w:tc>
      </w:tr>
      <w:tr w:rsidR="00806706" w:rsidRPr="00AC786C" w:rsidTr="00626101">
        <w:tc>
          <w:tcPr>
            <w:tcW w:w="738" w:type="dxa"/>
          </w:tcPr>
          <w:p w:rsidR="00806706" w:rsidRPr="00AC786C" w:rsidRDefault="00FA225B" w:rsidP="00C2360D">
            <w:pPr>
              <w:spacing w:after="200" w:line="276" w:lineRule="auto"/>
              <w:rPr>
                <w:rFonts w:cs="Arial"/>
                <w:sz w:val="22"/>
              </w:rPr>
            </w:pPr>
            <w:r w:rsidRPr="00AC786C">
              <w:rPr>
                <w:rFonts w:cs="Arial"/>
                <w:noProof/>
                <w:sz w:val="22"/>
                <w:lang w:val="es-AR" w:eastAsia="es-AR"/>
              </w:rPr>
              <w:drawing>
                <wp:inline distT="0" distB="0" distL="0" distR="0" wp14:anchorId="5DD6CEBD" wp14:editId="14C62199">
                  <wp:extent cx="384048" cy="38404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amas_BHS_40px.png"/>
                          <pic:cNvPicPr/>
                        </pic:nvPicPr>
                        <pic:blipFill>
                          <a:blip r:embed="rId6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06706" w:rsidRPr="00AC786C" w:rsidRDefault="00FA225B" w:rsidP="00C2360D">
            <w:pPr>
              <w:spacing w:after="200" w:line="276" w:lineRule="auto"/>
              <w:rPr>
                <w:rFonts w:cs="Arial"/>
                <w:sz w:val="22"/>
              </w:rPr>
            </w:pPr>
            <w:r w:rsidRPr="00AC786C">
              <w:rPr>
                <w:rFonts w:cs="Arial"/>
                <w:noProof/>
                <w:sz w:val="22"/>
                <w:lang w:val="es-AR" w:eastAsia="es-AR"/>
              </w:rPr>
              <w:drawing>
                <wp:inline distT="0" distB="0" distL="0" distR="0" wp14:anchorId="1003A481" wp14:editId="76CAABFF">
                  <wp:extent cx="576072" cy="57607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amas_BHS_60px.png"/>
                          <pic:cNvPicPr/>
                        </pic:nvPicPr>
                        <pic:blipFill>
                          <a:blip r:embed="rId61">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tc>
        <w:tc>
          <w:tcPr>
            <w:tcW w:w="1620" w:type="dxa"/>
          </w:tcPr>
          <w:p w:rsidR="00806706" w:rsidRPr="00AC786C" w:rsidRDefault="00FA225B" w:rsidP="00C2360D">
            <w:pPr>
              <w:spacing w:after="200" w:line="276" w:lineRule="auto"/>
              <w:rPr>
                <w:rFonts w:cs="Arial"/>
                <w:sz w:val="22"/>
              </w:rPr>
            </w:pPr>
            <w:r w:rsidRPr="00AC786C">
              <w:rPr>
                <w:rFonts w:cs="Arial"/>
                <w:noProof/>
                <w:sz w:val="22"/>
                <w:lang w:val="es-AR" w:eastAsia="es-AR"/>
              </w:rPr>
              <w:drawing>
                <wp:inline distT="0" distB="0" distL="0" distR="0" wp14:anchorId="58354C3F" wp14:editId="0FBAFB69">
                  <wp:extent cx="948690" cy="948690"/>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amas_BHS_100px.png"/>
                          <pic:cNvPicPr/>
                        </pic:nvPicPr>
                        <pic:blipFill>
                          <a:blip r:embed="rId6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806706" w:rsidRPr="00AC786C" w:rsidRDefault="00FA225B" w:rsidP="00C2360D">
            <w:pPr>
              <w:spacing w:after="200" w:line="276" w:lineRule="auto"/>
              <w:rPr>
                <w:rFonts w:cs="Arial"/>
                <w:sz w:val="22"/>
              </w:rPr>
            </w:pPr>
            <w:r w:rsidRPr="00AC786C">
              <w:rPr>
                <w:rFonts w:cs="Arial"/>
                <w:color w:val="5A5A5A"/>
                <w:sz w:val="22"/>
                <w:lang w:val="en-GB"/>
              </w:rPr>
              <w:t>Bahamas - BHS</w:t>
            </w:r>
          </w:p>
        </w:tc>
      </w:tr>
      <w:tr w:rsidR="00FA225B" w:rsidRPr="00AC786C" w:rsidTr="00626101">
        <w:tc>
          <w:tcPr>
            <w:tcW w:w="738" w:type="dxa"/>
          </w:tcPr>
          <w:p w:rsidR="00FA225B" w:rsidRPr="00AC786C" w:rsidRDefault="00FA225B" w:rsidP="00C2360D">
            <w:pPr>
              <w:spacing w:after="200" w:line="276" w:lineRule="auto"/>
              <w:rPr>
                <w:rFonts w:cs="Arial"/>
                <w:sz w:val="22"/>
              </w:rPr>
            </w:pPr>
            <w:r w:rsidRPr="00AC786C">
              <w:rPr>
                <w:rFonts w:cs="Arial"/>
                <w:noProof/>
                <w:sz w:val="22"/>
                <w:lang w:val="es-AR" w:eastAsia="es-AR"/>
              </w:rPr>
              <w:drawing>
                <wp:inline distT="0" distB="0" distL="0" distR="0" wp14:anchorId="598BDB30" wp14:editId="6564AF2E">
                  <wp:extent cx="384048" cy="38404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rain_BHR_40px.png"/>
                          <pic:cNvPicPr/>
                        </pic:nvPicPr>
                        <pic:blipFill>
                          <a:blip r:embed="rId6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A225B" w:rsidRPr="00AC786C" w:rsidRDefault="00FA225B" w:rsidP="00C2360D">
            <w:pPr>
              <w:spacing w:after="200" w:line="276" w:lineRule="auto"/>
              <w:rPr>
                <w:rFonts w:cs="Arial"/>
                <w:sz w:val="22"/>
              </w:rPr>
            </w:pPr>
            <w:r w:rsidRPr="00AC786C">
              <w:rPr>
                <w:rFonts w:cs="Arial"/>
                <w:noProof/>
                <w:sz w:val="22"/>
                <w:lang w:val="es-AR" w:eastAsia="es-AR"/>
              </w:rPr>
              <w:drawing>
                <wp:inline distT="0" distB="0" distL="0" distR="0" wp14:anchorId="62A16362" wp14:editId="646E811D">
                  <wp:extent cx="576072" cy="57607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rain_BHR_60px.png"/>
                          <pic:cNvPicPr/>
                        </pic:nvPicPr>
                        <pic:blipFill>
                          <a:blip r:embed="rId64">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tc>
        <w:tc>
          <w:tcPr>
            <w:tcW w:w="1620" w:type="dxa"/>
          </w:tcPr>
          <w:p w:rsidR="00FA225B" w:rsidRPr="00AC786C" w:rsidRDefault="00FA225B" w:rsidP="00C2360D">
            <w:pPr>
              <w:spacing w:after="200" w:line="276" w:lineRule="auto"/>
              <w:rPr>
                <w:rFonts w:cs="Arial"/>
                <w:sz w:val="22"/>
              </w:rPr>
            </w:pPr>
            <w:r w:rsidRPr="00AC786C">
              <w:rPr>
                <w:rFonts w:cs="Arial"/>
                <w:noProof/>
                <w:sz w:val="22"/>
                <w:lang w:val="es-AR" w:eastAsia="es-AR"/>
              </w:rPr>
              <w:drawing>
                <wp:inline distT="0" distB="0" distL="0" distR="0" wp14:anchorId="7E5C1F8E" wp14:editId="2F338B9D">
                  <wp:extent cx="950976" cy="950976"/>
                  <wp:effectExtent l="0" t="0" r="1905"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rain_BHR_100px.png"/>
                          <pic:cNvPicPr/>
                        </pic:nvPicPr>
                        <pic:blipFill>
                          <a:blip r:embed="rId65">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inline>
              </w:drawing>
            </w:r>
          </w:p>
        </w:tc>
        <w:tc>
          <w:tcPr>
            <w:tcW w:w="1616" w:type="dxa"/>
          </w:tcPr>
          <w:p w:rsidR="00FA225B" w:rsidRPr="00AC786C" w:rsidRDefault="00FA225B" w:rsidP="00C2360D">
            <w:pPr>
              <w:spacing w:after="200" w:line="276" w:lineRule="auto"/>
              <w:rPr>
                <w:rFonts w:cs="Arial"/>
                <w:sz w:val="22"/>
              </w:rPr>
            </w:pPr>
            <w:r w:rsidRPr="00AC786C">
              <w:rPr>
                <w:rFonts w:cs="Arial"/>
                <w:color w:val="5A5A5A"/>
                <w:sz w:val="22"/>
                <w:lang w:val="en-GB"/>
              </w:rPr>
              <w:t>Bahrain - BHR</w:t>
            </w:r>
          </w:p>
        </w:tc>
      </w:tr>
      <w:tr w:rsidR="00FA225B" w:rsidRPr="00AC786C" w:rsidTr="00626101">
        <w:tc>
          <w:tcPr>
            <w:tcW w:w="738" w:type="dxa"/>
          </w:tcPr>
          <w:p w:rsidR="00FA225B" w:rsidRPr="00AC786C" w:rsidRDefault="00FA225B"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6427D7D" wp14:editId="0FD4D471">
                  <wp:extent cx="384048" cy="38404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lasedh_BGD_40px.png"/>
                          <pic:cNvPicPr/>
                        </pic:nvPicPr>
                        <pic:blipFill>
                          <a:blip r:embed="rId6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A225B" w:rsidRPr="00AC786C" w:rsidRDefault="00FA225B"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2E6B715" wp14:editId="180A9E23">
                  <wp:extent cx="576072" cy="57607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lasedh_BGD_60px.png"/>
                          <pic:cNvPicPr/>
                        </pic:nvPicPr>
                        <pic:blipFill>
                          <a:blip r:embed="rId67">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tc>
        <w:tc>
          <w:tcPr>
            <w:tcW w:w="1620" w:type="dxa"/>
          </w:tcPr>
          <w:p w:rsidR="00FA225B" w:rsidRPr="00AC786C" w:rsidRDefault="00FA225B"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A6161C7" wp14:editId="34F110EB">
                  <wp:extent cx="948690" cy="948690"/>
                  <wp:effectExtent l="0" t="0" r="381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lasedh_BGD_100px.png"/>
                          <pic:cNvPicPr/>
                        </pic:nvPicPr>
                        <pic:blipFill>
                          <a:blip r:embed="rId6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A225B" w:rsidRPr="00AC786C" w:rsidRDefault="00FA225B" w:rsidP="00C2360D">
            <w:pPr>
              <w:spacing w:after="200" w:line="276" w:lineRule="auto"/>
              <w:rPr>
                <w:rFonts w:cs="Arial"/>
                <w:color w:val="5A5A5A"/>
                <w:sz w:val="22"/>
                <w:lang w:val="en-GB"/>
              </w:rPr>
            </w:pPr>
            <w:r w:rsidRPr="00AC786C">
              <w:rPr>
                <w:rFonts w:cs="Arial"/>
                <w:color w:val="5A5A5A"/>
                <w:sz w:val="22"/>
                <w:lang w:val="en-GB"/>
              </w:rPr>
              <w:t>Bangladesh - BGD</w:t>
            </w:r>
          </w:p>
        </w:tc>
      </w:tr>
      <w:tr w:rsidR="00FA225B" w:rsidRPr="00AC786C" w:rsidTr="00626101">
        <w:tc>
          <w:tcPr>
            <w:tcW w:w="738" w:type="dxa"/>
          </w:tcPr>
          <w:p w:rsidR="00FA225B" w:rsidRPr="00AC786C" w:rsidRDefault="00774763"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779FEA9" wp14:editId="3E2B593C">
                  <wp:extent cx="384048" cy="38404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dos_BRB_40px.png"/>
                          <pic:cNvPicPr/>
                        </pic:nvPicPr>
                        <pic:blipFill>
                          <a:blip r:embed="rId6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A225B" w:rsidRPr="00AC786C" w:rsidRDefault="00774763"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00B2359" wp14:editId="6657CAEC">
                  <wp:extent cx="576072" cy="57607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dos_BRB_60px.png"/>
                          <pic:cNvPicPr/>
                        </pic:nvPicPr>
                        <pic:blipFill>
                          <a:blip r:embed="rId70">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tc>
        <w:tc>
          <w:tcPr>
            <w:tcW w:w="1620" w:type="dxa"/>
          </w:tcPr>
          <w:p w:rsidR="00FA225B" w:rsidRPr="00AC786C" w:rsidRDefault="00774763"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110A569" wp14:editId="06A699A5">
                  <wp:extent cx="950976" cy="950976"/>
                  <wp:effectExtent l="0" t="0" r="1905"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dos_BRB_100px.png"/>
                          <pic:cNvPicPr/>
                        </pic:nvPicPr>
                        <pic:blipFill>
                          <a:blip r:embed="rId71">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inline>
              </w:drawing>
            </w:r>
          </w:p>
        </w:tc>
        <w:tc>
          <w:tcPr>
            <w:tcW w:w="1616" w:type="dxa"/>
          </w:tcPr>
          <w:p w:rsidR="00FA225B" w:rsidRPr="00AC786C" w:rsidRDefault="00774763" w:rsidP="00C2360D">
            <w:pPr>
              <w:spacing w:after="200" w:line="276" w:lineRule="auto"/>
              <w:rPr>
                <w:rFonts w:cs="Arial"/>
                <w:color w:val="5A5A5A"/>
                <w:sz w:val="22"/>
                <w:lang w:val="en-GB"/>
              </w:rPr>
            </w:pPr>
            <w:r w:rsidRPr="00AC786C">
              <w:rPr>
                <w:rFonts w:cs="Arial"/>
                <w:color w:val="5A5A5A"/>
                <w:sz w:val="22"/>
                <w:lang w:val="en-GB"/>
              </w:rPr>
              <w:t>Barbados - BR</w:t>
            </w:r>
            <w:r w:rsidR="00597AA9" w:rsidRPr="00AC786C">
              <w:rPr>
                <w:rFonts w:cs="Arial"/>
                <w:color w:val="5A5A5A"/>
                <w:sz w:val="22"/>
                <w:lang w:val="en-GB"/>
              </w:rPr>
              <w:t>B</w:t>
            </w:r>
          </w:p>
        </w:tc>
      </w:tr>
      <w:tr w:rsidR="00774763" w:rsidRPr="00AC786C" w:rsidTr="00626101">
        <w:tc>
          <w:tcPr>
            <w:tcW w:w="738" w:type="dxa"/>
          </w:tcPr>
          <w:p w:rsidR="00774763" w:rsidRPr="00AC786C" w:rsidRDefault="00597AA9"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7DDDD64" wp14:editId="258315E1">
                  <wp:extent cx="384048" cy="38404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rus_BLR_40px.png"/>
                          <pic:cNvPicPr/>
                        </pic:nvPicPr>
                        <pic:blipFill>
                          <a:blip r:embed="rId7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774763" w:rsidRPr="00AC786C" w:rsidRDefault="00597AA9"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0EB1655" wp14:editId="45C47A31">
                  <wp:extent cx="491490" cy="491490"/>
                  <wp:effectExtent l="0" t="0" r="381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rus_BLR_60px.png"/>
                          <pic:cNvPicPr/>
                        </pic:nvPicPr>
                        <pic:blipFill>
                          <a:blip r:embed="rId7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774763" w:rsidRPr="00AC786C" w:rsidRDefault="00597AA9"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D90964D" wp14:editId="4EE2BC0C">
                  <wp:extent cx="948690" cy="948690"/>
                  <wp:effectExtent l="0" t="0" r="381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rus_BLR_100px.png"/>
                          <pic:cNvPicPr/>
                        </pic:nvPicPr>
                        <pic:blipFill>
                          <a:blip r:embed="rId7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774763" w:rsidRPr="00AC786C" w:rsidRDefault="00597AA9" w:rsidP="00C2360D">
            <w:pPr>
              <w:spacing w:after="200" w:line="276" w:lineRule="auto"/>
              <w:rPr>
                <w:rFonts w:cs="Arial"/>
                <w:color w:val="5A5A5A"/>
                <w:sz w:val="22"/>
                <w:lang w:val="en-GB"/>
              </w:rPr>
            </w:pPr>
            <w:r w:rsidRPr="00AC786C">
              <w:rPr>
                <w:rFonts w:cs="Arial"/>
                <w:color w:val="5A5A5A"/>
                <w:sz w:val="22"/>
                <w:lang w:val="en-GB"/>
              </w:rPr>
              <w:t>Belarus - BLR</w:t>
            </w:r>
          </w:p>
        </w:tc>
      </w:tr>
      <w:tr w:rsidR="00774763" w:rsidRPr="00AC786C" w:rsidTr="00626101">
        <w:tc>
          <w:tcPr>
            <w:tcW w:w="738" w:type="dxa"/>
          </w:tcPr>
          <w:p w:rsidR="00774763" w:rsidRPr="00AC786C" w:rsidRDefault="007B495A"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AF62360" wp14:editId="4FB815CE">
                  <wp:extent cx="384048" cy="38404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gium_BEL_40px.png"/>
                          <pic:cNvPicPr/>
                        </pic:nvPicPr>
                        <pic:blipFill>
                          <a:blip r:embed="rId7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774763" w:rsidRPr="00AC786C" w:rsidRDefault="007B495A"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4296A75" wp14:editId="23E5F68D">
                  <wp:extent cx="491490" cy="491490"/>
                  <wp:effectExtent l="0" t="0" r="381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gium_BEL_60px.png"/>
                          <pic:cNvPicPr/>
                        </pic:nvPicPr>
                        <pic:blipFill>
                          <a:blip r:embed="rId7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774763" w:rsidRPr="00AC786C" w:rsidRDefault="007B495A"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8305637" wp14:editId="01685167">
                  <wp:extent cx="948690" cy="94869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gium_BEL_100px.png"/>
                          <pic:cNvPicPr/>
                        </pic:nvPicPr>
                        <pic:blipFill>
                          <a:blip r:embed="rId7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774763" w:rsidRPr="00AC786C" w:rsidRDefault="007B495A" w:rsidP="00C2360D">
            <w:pPr>
              <w:spacing w:after="200" w:line="276" w:lineRule="auto"/>
              <w:rPr>
                <w:rFonts w:cs="Arial"/>
                <w:color w:val="5A5A5A"/>
                <w:sz w:val="22"/>
                <w:lang w:val="en-GB"/>
              </w:rPr>
            </w:pPr>
            <w:r w:rsidRPr="00AC786C">
              <w:rPr>
                <w:rFonts w:cs="Arial"/>
                <w:color w:val="5A5A5A"/>
                <w:sz w:val="22"/>
                <w:lang w:val="en-GB"/>
              </w:rPr>
              <w:t>Belgium -</w:t>
            </w:r>
          </w:p>
        </w:tc>
      </w:tr>
      <w:tr w:rsidR="00774763" w:rsidRPr="00AC786C" w:rsidTr="00626101">
        <w:tc>
          <w:tcPr>
            <w:tcW w:w="738" w:type="dxa"/>
          </w:tcPr>
          <w:p w:rsidR="00774763" w:rsidRPr="00AC786C" w:rsidRDefault="007B495A" w:rsidP="00C2360D">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5F51D7C3" wp14:editId="61CF4E45">
                  <wp:extent cx="384048" cy="38404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ize_BLZ_40px.png"/>
                          <pic:cNvPicPr/>
                        </pic:nvPicPr>
                        <pic:blipFill>
                          <a:blip r:embed="rId7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774763" w:rsidRPr="00AC786C" w:rsidRDefault="007B495A"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8FAA5A0" wp14:editId="72B0CEED">
                  <wp:extent cx="491490" cy="491490"/>
                  <wp:effectExtent l="0" t="0" r="381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ize_BLZ_60px.png"/>
                          <pic:cNvPicPr/>
                        </pic:nvPicPr>
                        <pic:blipFill>
                          <a:blip r:embed="rId7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774763" w:rsidRPr="00AC786C" w:rsidRDefault="007B495A"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3FF5835" wp14:editId="75E79156">
                  <wp:extent cx="948690" cy="948690"/>
                  <wp:effectExtent l="0" t="0" r="381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ize_BLZ_100px.png"/>
                          <pic:cNvPicPr/>
                        </pic:nvPicPr>
                        <pic:blipFill>
                          <a:blip r:embed="rId8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774763" w:rsidRPr="00AC786C" w:rsidRDefault="007B495A" w:rsidP="00C2360D">
            <w:pPr>
              <w:spacing w:after="200" w:line="276" w:lineRule="auto"/>
              <w:rPr>
                <w:rFonts w:cs="Arial"/>
                <w:color w:val="5A5A5A"/>
                <w:sz w:val="22"/>
                <w:lang w:val="en-GB"/>
              </w:rPr>
            </w:pPr>
            <w:r w:rsidRPr="00AC786C">
              <w:rPr>
                <w:rFonts w:cs="Arial"/>
                <w:color w:val="5A5A5A"/>
                <w:sz w:val="22"/>
                <w:lang w:val="en-GB"/>
              </w:rPr>
              <w:t>Belize - BL</w:t>
            </w:r>
          </w:p>
        </w:tc>
      </w:tr>
      <w:tr w:rsidR="00FA225B" w:rsidRPr="00AC786C" w:rsidTr="00626101">
        <w:tc>
          <w:tcPr>
            <w:tcW w:w="738" w:type="dxa"/>
          </w:tcPr>
          <w:p w:rsidR="00FA225B" w:rsidRPr="00AC786C" w:rsidRDefault="00953CCF" w:rsidP="00C2360D">
            <w:pPr>
              <w:spacing w:after="200" w:line="276" w:lineRule="auto"/>
              <w:rPr>
                <w:rFonts w:cs="Arial"/>
                <w:sz w:val="22"/>
              </w:rPr>
            </w:pPr>
            <w:r w:rsidRPr="00AC786C">
              <w:rPr>
                <w:rFonts w:cs="Arial"/>
                <w:noProof/>
                <w:sz w:val="22"/>
                <w:lang w:val="es-AR" w:eastAsia="es-AR"/>
              </w:rPr>
              <w:drawing>
                <wp:inline distT="0" distB="0" distL="0" distR="0" wp14:anchorId="4F4B973F" wp14:editId="21F62D12">
                  <wp:extent cx="384048" cy="38404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in_BEN_40px.png"/>
                          <pic:cNvPicPr/>
                        </pic:nvPicPr>
                        <pic:blipFill>
                          <a:blip r:embed="rId8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p w:rsidR="00FA225B" w:rsidRPr="00AC786C" w:rsidRDefault="00FA225B" w:rsidP="00C2360D">
            <w:pPr>
              <w:spacing w:after="200" w:line="276" w:lineRule="auto"/>
              <w:rPr>
                <w:rFonts w:cs="Arial"/>
                <w:sz w:val="22"/>
              </w:rPr>
            </w:pPr>
          </w:p>
        </w:tc>
        <w:tc>
          <w:tcPr>
            <w:tcW w:w="990" w:type="dxa"/>
          </w:tcPr>
          <w:p w:rsidR="00FA225B" w:rsidRPr="00AC786C" w:rsidRDefault="00953CCF" w:rsidP="00C2360D">
            <w:pPr>
              <w:spacing w:after="200" w:line="276" w:lineRule="auto"/>
              <w:rPr>
                <w:rFonts w:cs="Arial"/>
                <w:sz w:val="22"/>
              </w:rPr>
            </w:pPr>
            <w:r w:rsidRPr="00AC786C">
              <w:rPr>
                <w:rFonts w:cs="Arial"/>
                <w:noProof/>
                <w:sz w:val="22"/>
                <w:lang w:val="es-AR" w:eastAsia="es-AR"/>
              </w:rPr>
              <w:drawing>
                <wp:inline distT="0" distB="0" distL="0" distR="0" wp14:anchorId="7C2BD591" wp14:editId="38AD0733">
                  <wp:extent cx="491490" cy="491490"/>
                  <wp:effectExtent l="0" t="0" r="381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in_BEN_60px.png"/>
                          <pic:cNvPicPr/>
                        </pic:nvPicPr>
                        <pic:blipFill>
                          <a:blip r:embed="rId8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A225B" w:rsidRPr="00AC786C" w:rsidRDefault="00953CCF" w:rsidP="00C2360D">
            <w:pPr>
              <w:spacing w:after="200" w:line="276" w:lineRule="auto"/>
              <w:rPr>
                <w:rFonts w:cs="Arial"/>
                <w:sz w:val="22"/>
              </w:rPr>
            </w:pPr>
            <w:r w:rsidRPr="00AC786C">
              <w:rPr>
                <w:rFonts w:cs="Arial"/>
                <w:noProof/>
                <w:sz w:val="22"/>
                <w:lang w:val="es-AR" w:eastAsia="es-AR"/>
              </w:rPr>
              <w:drawing>
                <wp:inline distT="0" distB="0" distL="0" distR="0" wp14:anchorId="60F9FC2D" wp14:editId="714C4394">
                  <wp:extent cx="948690" cy="948690"/>
                  <wp:effectExtent l="0" t="0" r="381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in_BEN_100px.png"/>
                          <pic:cNvPicPr/>
                        </pic:nvPicPr>
                        <pic:blipFill>
                          <a:blip r:embed="rId8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A225B" w:rsidRPr="00AC786C" w:rsidRDefault="00953CCF" w:rsidP="00C2360D">
            <w:pPr>
              <w:spacing w:after="200" w:line="276" w:lineRule="auto"/>
              <w:rPr>
                <w:rFonts w:cs="Arial"/>
                <w:sz w:val="22"/>
              </w:rPr>
            </w:pPr>
            <w:r w:rsidRPr="00AC786C">
              <w:rPr>
                <w:rFonts w:cs="Arial"/>
                <w:color w:val="5A5A5A"/>
                <w:sz w:val="22"/>
                <w:lang w:val="en-GB"/>
              </w:rPr>
              <w:t>Benin - BEN</w:t>
            </w:r>
          </w:p>
        </w:tc>
      </w:tr>
      <w:tr w:rsidR="00953CCF" w:rsidRPr="00AC786C" w:rsidTr="00626101">
        <w:tc>
          <w:tcPr>
            <w:tcW w:w="738" w:type="dxa"/>
          </w:tcPr>
          <w:p w:rsidR="00953CCF" w:rsidRPr="00AC786C" w:rsidRDefault="00084A6E"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0310006" wp14:editId="12DAB755">
                  <wp:extent cx="374904" cy="374904"/>
                  <wp:effectExtent l="0" t="0" r="635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uda__40px.png"/>
                          <pic:cNvPicPr/>
                        </pic:nvPicPr>
                        <pic:blipFill>
                          <a:blip r:embed="rId84">
                            <a:extLst>
                              <a:ext uri="{28A0092B-C50C-407E-A947-70E740481C1C}">
                                <a14:useLocalDpi xmlns:a14="http://schemas.microsoft.com/office/drawing/2010/main" val="0"/>
                              </a:ext>
                            </a:extLst>
                          </a:blip>
                          <a:stretch>
                            <a:fillRect/>
                          </a:stretch>
                        </pic:blipFill>
                        <pic:spPr>
                          <a:xfrm>
                            <a:off x="0" y="0"/>
                            <a:ext cx="374904" cy="374904"/>
                          </a:xfrm>
                          <a:prstGeom prst="rect">
                            <a:avLst/>
                          </a:prstGeom>
                        </pic:spPr>
                      </pic:pic>
                    </a:graphicData>
                  </a:graphic>
                </wp:inline>
              </w:drawing>
            </w:r>
          </w:p>
        </w:tc>
        <w:tc>
          <w:tcPr>
            <w:tcW w:w="990" w:type="dxa"/>
          </w:tcPr>
          <w:p w:rsidR="00953CCF" w:rsidRPr="00AC786C" w:rsidRDefault="00084A6E"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BB7E07D" wp14:editId="082C067D">
                  <wp:extent cx="491490" cy="491490"/>
                  <wp:effectExtent l="0" t="0" r="381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uda__60px.png"/>
                          <pic:cNvPicPr/>
                        </pic:nvPicPr>
                        <pic:blipFill>
                          <a:blip r:embed="rId8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53CCF" w:rsidRPr="00AC786C" w:rsidRDefault="00084A6E"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C018C41" wp14:editId="026E5EDA">
                  <wp:extent cx="948690" cy="948690"/>
                  <wp:effectExtent l="0" t="0" r="381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uda__100px.png"/>
                          <pic:cNvPicPr/>
                        </pic:nvPicPr>
                        <pic:blipFill>
                          <a:blip r:embed="rId8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53CCF" w:rsidRPr="00AC786C" w:rsidRDefault="00084A6E" w:rsidP="00C2360D">
            <w:pPr>
              <w:spacing w:after="200" w:line="276" w:lineRule="auto"/>
              <w:rPr>
                <w:rFonts w:cs="Arial"/>
                <w:color w:val="5A5A5A"/>
                <w:sz w:val="22"/>
                <w:lang w:val="en-GB"/>
              </w:rPr>
            </w:pPr>
            <w:r w:rsidRPr="00AC786C">
              <w:rPr>
                <w:rFonts w:cs="Arial"/>
                <w:color w:val="5A5A5A"/>
                <w:sz w:val="22"/>
                <w:lang w:val="en-GB"/>
              </w:rPr>
              <w:t>Bermuda - BMU</w:t>
            </w:r>
          </w:p>
        </w:tc>
      </w:tr>
      <w:tr w:rsidR="00953CCF" w:rsidRPr="00AC786C" w:rsidTr="00626101">
        <w:tc>
          <w:tcPr>
            <w:tcW w:w="738" w:type="dxa"/>
          </w:tcPr>
          <w:p w:rsidR="00953CCF" w:rsidRPr="00AC786C" w:rsidRDefault="003F4011"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EE8527F" wp14:editId="41B1B617">
                  <wp:extent cx="384048" cy="38404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utan_BTN_40px.png"/>
                          <pic:cNvPicPr/>
                        </pic:nvPicPr>
                        <pic:blipFill>
                          <a:blip r:embed="rId8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53CCF" w:rsidRPr="00AC786C" w:rsidRDefault="003F4011"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9A37608" wp14:editId="6EF3FD66">
                  <wp:extent cx="491490" cy="491490"/>
                  <wp:effectExtent l="0" t="0" r="381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utan_BTN_60px.png"/>
                          <pic:cNvPicPr/>
                        </pic:nvPicPr>
                        <pic:blipFill>
                          <a:blip r:embed="rId8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53CCF" w:rsidRPr="00AC786C" w:rsidRDefault="003F4011"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14D32DC" wp14:editId="29A4DEB1">
                  <wp:extent cx="948690" cy="948690"/>
                  <wp:effectExtent l="0" t="0" r="381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utan_BTN_100px.png"/>
                          <pic:cNvPicPr/>
                        </pic:nvPicPr>
                        <pic:blipFill>
                          <a:blip r:embed="rId8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53CCF" w:rsidRPr="00AC786C" w:rsidRDefault="003F4011" w:rsidP="00C2360D">
            <w:pPr>
              <w:spacing w:after="200" w:line="276" w:lineRule="auto"/>
              <w:rPr>
                <w:rFonts w:cs="Arial"/>
                <w:color w:val="5A5A5A"/>
                <w:sz w:val="22"/>
                <w:lang w:val="en-GB"/>
              </w:rPr>
            </w:pPr>
            <w:r w:rsidRPr="00AC786C">
              <w:rPr>
                <w:rFonts w:cs="Arial"/>
                <w:color w:val="5A5A5A"/>
                <w:sz w:val="22"/>
                <w:lang w:val="en-GB"/>
              </w:rPr>
              <w:t>Bhutan - BTN</w:t>
            </w:r>
          </w:p>
        </w:tc>
      </w:tr>
      <w:tr w:rsidR="00953CCF" w:rsidRPr="00AC786C" w:rsidTr="00626101">
        <w:tc>
          <w:tcPr>
            <w:tcW w:w="738" w:type="dxa"/>
          </w:tcPr>
          <w:p w:rsidR="00953CCF" w:rsidRPr="00AC786C" w:rsidRDefault="00F863C8"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E59D25B" wp14:editId="06E7EB51">
                  <wp:extent cx="384048" cy="38404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ivia_BOL_40px.png"/>
                          <pic:cNvPicPr/>
                        </pic:nvPicPr>
                        <pic:blipFill>
                          <a:blip r:embed="rId9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53CCF" w:rsidRPr="00AC786C" w:rsidRDefault="00F863C8"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A3B3874" wp14:editId="1CF16C32">
                  <wp:extent cx="491490" cy="491490"/>
                  <wp:effectExtent l="0" t="0" r="381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ivia_BOL_60px.png"/>
                          <pic:cNvPicPr/>
                        </pic:nvPicPr>
                        <pic:blipFill>
                          <a:blip r:embed="rId9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53CCF" w:rsidRPr="00AC786C" w:rsidRDefault="00F863C8"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4D07A86" wp14:editId="7CF96801">
                  <wp:extent cx="948690" cy="948690"/>
                  <wp:effectExtent l="0" t="0" r="381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ivia_BOL_100px.png"/>
                          <pic:cNvPicPr/>
                        </pic:nvPicPr>
                        <pic:blipFill>
                          <a:blip r:embed="rId9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53CCF" w:rsidRPr="00AC786C" w:rsidRDefault="00F863C8" w:rsidP="00C2360D">
            <w:pPr>
              <w:spacing w:after="200" w:line="276" w:lineRule="auto"/>
              <w:rPr>
                <w:rFonts w:cs="Arial"/>
                <w:color w:val="5A5A5A"/>
                <w:sz w:val="22"/>
                <w:lang w:val="en-GB"/>
              </w:rPr>
            </w:pPr>
            <w:r w:rsidRPr="00AC786C">
              <w:rPr>
                <w:rFonts w:cs="Arial"/>
                <w:color w:val="5A5A5A"/>
                <w:sz w:val="22"/>
                <w:lang w:val="en-GB"/>
              </w:rPr>
              <w:t>Bolivia - BOL</w:t>
            </w:r>
          </w:p>
        </w:tc>
      </w:tr>
      <w:tr w:rsidR="00953CCF" w:rsidRPr="00AC786C" w:rsidTr="00626101">
        <w:tc>
          <w:tcPr>
            <w:tcW w:w="738" w:type="dxa"/>
          </w:tcPr>
          <w:p w:rsidR="00953CCF" w:rsidRPr="00AC786C" w:rsidRDefault="00F863C8"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CD453D0" wp14:editId="58A04101">
                  <wp:extent cx="384048" cy="38404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swana_BWA_40px.png"/>
                          <pic:cNvPicPr/>
                        </pic:nvPicPr>
                        <pic:blipFill>
                          <a:blip r:embed="rId9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53CCF" w:rsidRPr="00AC786C" w:rsidRDefault="00F863C8"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6EAB987" wp14:editId="45DC34AD">
                  <wp:extent cx="491490" cy="491490"/>
                  <wp:effectExtent l="0" t="0" r="381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swana_BWA_60px.png"/>
                          <pic:cNvPicPr/>
                        </pic:nvPicPr>
                        <pic:blipFill>
                          <a:blip r:embed="rId9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53CCF" w:rsidRPr="00AC786C" w:rsidRDefault="00F863C8"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BDDB960" wp14:editId="741D5A42">
                  <wp:extent cx="948690" cy="948690"/>
                  <wp:effectExtent l="0" t="0" r="381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swana_BWA_100px.png"/>
                          <pic:cNvPicPr/>
                        </pic:nvPicPr>
                        <pic:blipFill>
                          <a:blip r:embed="rId9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53CCF" w:rsidRPr="00AC786C" w:rsidRDefault="00F863C8" w:rsidP="00C2360D">
            <w:pPr>
              <w:spacing w:after="200" w:line="276" w:lineRule="auto"/>
              <w:rPr>
                <w:rFonts w:cs="Arial"/>
                <w:color w:val="5A5A5A"/>
                <w:sz w:val="22"/>
                <w:lang w:val="en-GB"/>
              </w:rPr>
            </w:pPr>
            <w:r w:rsidRPr="00AC786C">
              <w:rPr>
                <w:rFonts w:cs="Arial"/>
                <w:color w:val="5A5A5A"/>
                <w:sz w:val="22"/>
                <w:lang w:val="en-GB"/>
              </w:rPr>
              <w:t>Botswana - BWA</w:t>
            </w:r>
          </w:p>
        </w:tc>
      </w:tr>
      <w:tr w:rsidR="00F863C8" w:rsidRPr="00AC786C" w:rsidTr="00626101">
        <w:tc>
          <w:tcPr>
            <w:tcW w:w="738" w:type="dxa"/>
          </w:tcPr>
          <w:p w:rsidR="00F863C8" w:rsidRPr="00AC786C" w:rsidRDefault="009B4737"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16CBA24" wp14:editId="232DD065">
                  <wp:extent cx="384048" cy="38404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_BRA_40px.png"/>
                          <pic:cNvPicPr/>
                        </pic:nvPicPr>
                        <pic:blipFill>
                          <a:blip r:embed="rId9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863C8" w:rsidRPr="00AC786C" w:rsidRDefault="009B4737"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FA079F3" wp14:editId="3A732F27">
                  <wp:extent cx="491490" cy="491490"/>
                  <wp:effectExtent l="0" t="0" r="381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_BRA_60px.png"/>
                          <pic:cNvPicPr/>
                        </pic:nvPicPr>
                        <pic:blipFill>
                          <a:blip r:embed="rId9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863C8" w:rsidRPr="00AC786C" w:rsidRDefault="009B4737"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FE4B6C5" wp14:editId="344487F9">
                  <wp:extent cx="948690" cy="948690"/>
                  <wp:effectExtent l="0" t="0" r="381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_BRA_100px.png"/>
                          <pic:cNvPicPr/>
                        </pic:nvPicPr>
                        <pic:blipFill>
                          <a:blip r:embed="rId9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863C8" w:rsidRPr="00AC786C" w:rsidRDefault="009B4737" w:rsidP="00C2360D">
            <w:pPr>
              <w:spacing w:after="200" w:line="276" w:lineRule="auto"/>
              <w:rPr>
                <w:rFonts w:cs="Arial"/>
                <w:color w:val="5A5A5A"/>
                <w:sz w:val="22"/>
                <w:lang w:val="en-GB"/>
              </w:rPr>
            </w:pPr>
            <w:r w:rsidRPr="00AC786C">
              <w:rPr>
                <w:rFonts w:cs="Arial"/>
                <w:color w:val="5A5A5A"/>
                <w:sz w:val="22"/>
                <w:lang w:val="en-GB"/>
              </w:rPr>
              <w:t>Brazil - BRA</w:t>
            </w:r>
          </w:p>
        </w:tc>
      </w:tr>
      <w:tr w:rsidR="00F863C8" w:rsidRPr="00AC786C" w:rsidTr="00626101">
        <w:tc>
          <w:tcPr>
            <w:tcW w:w="738" w:type="dxa"/>
          </w:tcPr>
          <w:p w:rsidR="00F863C8" w:rsidRPr="00AC786C" w:rsidRDefault="00A944EF"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DDD9D2E" wp14:editId="79E3CD17">
                  <wp:extent cx="384048" cy="38404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_virgin_VGB_40px.png"/>
                          <pic:cNvPicPr/>
                        </pic:nvPicPr>
                        <pic:blipFill>
                          <a:blip r:embed="rId9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863C8" w:rsidRPr="00AC786C" w:rsidRDefault="00402AD6"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33FF453" wp14:editId="378CEF7E">
                  <wp:extent cx="491490" cy="491490"/>
                  <wp:effectExtent l="0" t="0" r="381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_virgin_VGB_60px.png"/>
                          <pic:cNvPicPr/>
                        </pic:nvPicPr>
                        <pic:blipFill>
                          <a:blip r:embed="rId10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863C8" w:rsidRPr="00AC786C" w:rsidRDefault="00402AD6"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4CC785C" wp14:editId="2332351E">
                  <wp:extent cx="948690" cy="948690"/>
                  <wp:effectExtent l="0" t="0" r="381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_virgin_VGB_100px.png"/>
                          <pic:cNvPicPr/>
                        </pic:nvPicPr>
                        <pic:blipFill>
                          <a:blip r:embed="rId10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863C8" w:rsidRPr="00AC786C" w:rsidRDefault="00402AD6" w:rsidP="00C2360D">
            <w:pPr>
              <w:spacing w:after="200" w:line="276" w:lineRule="auto"/>
              <w:rPr>
                <w:rFonts w:cs="Arial"/>
                <w:color w:val="5A5A5A"/>
                <w:sz w:val="22"/>
                <w:lang w:val="en-GB"/>
              </w:rPr>
            </w:pPr>
            <w:r w:rsidRPr="00AC786C">
              <w:rPr>
                <w:rFonts w:cs="Arial"/>
                <w:color w:val="5A5A5A"/>
                <w:sz w:val="22"/>
                <w:lang w:val="en-GB"/>
              </w:rPr>
              <w:t>British Virgin Islands - VGB</w:t>
            </w:r>
          </w:p>
        </w:tc>
      </w:tr>
      <w:tr w:rsidR="00953CCF" w:rsidRPr="00AC786C" w:rsidTr="00626101">
        <w:tc>
          <w:tcPr>
            <w:tcW w:w="738" w:type="dxa"/>
          </w:tcPr>
          <w:p w:rsidR="00953CCF" w:rsidRDefault="004F1B1C" w:rsidP="00C2360D">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0ED35349" wp14:editId="5C2ED602">
                  <wp:extent cx="384048" cy="38404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nei_darussalam_BRN_40px.png"/>
                          <pic:cNvPicPr/>
                        </pic:nvPicPr>
                        <pic:blipFill>
                          <a:blip r:embed="rId10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p w:rsidR="00622CF4" w:rsidRPr="00AC786C" w:rsidRDefault="00622CF4" w:rsidP="00C2360D">
            <w:pPr>
              <w:spacing w:after="200" w:line="276" w:lineRule="auto"/>
              <w:rPr>
                <w:rFonts w:cs="Arial"/>
                <w:noProof/>
                <w:sz w:val="22"/>
                <w:lang w:val="en-GB" w:eastAsia="en-GB"/>
              </w:rPr>
            </w:pPr>
          </w:p>
        </w:tc>
        <w:tc>
          <w:tcPr>
            <w:tcW w:w="990" w:type="dxa"/>
          </w:tcPr>
          <w:p w:rsidR="00953CCF" w:rsidRPr="00AC786C" w:rsidRDefault="004F1B1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BD4F74D" wp14:editId="04200005">
                  <wp:extent cx="491490" cy="491490"/>
                  <wp:effectExtent l="0" t="0" r="381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nei_darussalam_BRN_60px.png"/>
                          <pic:cNvPicPr/>
                        </pic:nvPicPr>
                        <pic:blipFill>
                          <a:blip r:embed="rId10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53CCF" w:rsidRPr="00AC786C" w:rsidRDefault="004F1B1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AAD7863" wp14:editId="4BF04D20">
                  <wp:extent cx="948690" cy="948690"/>
                  <wp:effectExtent l="0" t="0" r="381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nei_darussalam_BRN_100px.png"/>
                          <pic:cNvPicPr/>
                        </pic:nvPicPr>
                        <pic:blipFill>
                          <a:blip r:embed="rId10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53CCF" w:rsidRPr="00AC786C" w:rsidRDefault="004F1B1C" w:rsidP="00C2360D">
            <w:pPr>
              <w:spacing w:after="200" w:line="276" w:lineRule="auto"/>
              <w:rPr>
                <w:rFonts w:cs="Arial"/>
                <w:color w:val="5A5A5A"/>
                <w:sz w:val="22"/>
                <w:lang w:val="en-GB"/>
              </w:rPr>
            </w:pPr>
            <w:r w:rsidRPr="00AC786C">
              <w:rPr>
                <w:rFonts w:cs="Arial"/>
                <w:color w:val="5A5A5A"/>
                <w:sz w:val="22"/>
                <w:lang w:val="en-GB"/>
              </w:rPr>
              <w:t>Brunei Darussalam - BRN</w:t>
            </w:r>
          </w:p>
        </w:tc>
      </w:tr>
      <w:tr w:rsidR="00402AD6" w:rsidRPr="00AC786C" w:rsidTr="00626101">
        <w:tc>
          <w:tcPr>
            <w:tcW w:w="738" w:type="dxa"/>
          </w:tcPr>
          <w:p w:rsidR="00402AD6" w:rsidRPr="00AC786C" w:rsidRDefault="004F1B1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968B654" wp14:editId="712798D8">
                  <wp:extent cx="384048" cy="38404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aria_BGR_40px.png"/>
                          <pic:cNvPicPr/>
                        </pic:nvPicPr>
                        <pic:blipFill>
                          <a:blip r:embed="rId10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02AD6" w:rsidRPr="00AC786C" w:rsidRDefault="004F1B1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71F78A1" wp14:editId="2D636A2B">
                  <wp:extent cx="491490" cy="491490"/>
                  <wp:effectExtent l="0" t="0" r="381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aria_BGR_60px.png"/>
                          <pic:cNvPicPr/>
                        </pic:nvPicPr>
                        <pic:blipFill>
                          <a:blip r:embed="rId10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02AD6" w:rsidRPr="00AC786C" w:rsidRDefault="004F1B1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9ECB781" wp14:editId="6948BF6E">
                  <wp:extent cx="948690" cy="948690"/>
                  <wp:effectExtent l="0" t="0" r="381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aria_BGR_100px.png"/>
                          <pic:cNvPicPr/>
                        </pic:nvPicPr>
                        <pic:blipFill>
                          <a:blip r:embed="rId10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02AD6" w:rsidRPr="00AC786C" w:rsidRDefault="004F1B1C" w:rsidP="00C2360D">
            <w:pPr>
              <w:spacing w:after="200" w:line="276" w:lineRule="auto"/>
              <w:rPr>
                <w:rFonts w:cs="Arial"/>
                <w:color w:val="5A5A5A"/>
                <w:sz w:val="22"/>
                <w:lang w:val="en-GB"/>
              </w:rPr>
            </w:pPr>
            <w:r w:rsidRPr="00AC786C">
              <w:rPr>
                <w:rFonts w:cs="Arial"/>
                <w:color w:val="5A5A5A"/>
                <w:sz w:val="22"/>
                <w:lang w:val="en-GB"/>
              </w:rPr>
              <w:t>Bulgaria - BGR</w:t>
            </w:r>
          </w:p>
        </w:tc>
      </w:tr>
      <w:tr w:rsidR="00402AD6" w:rsidRPr="00AC786C" w:rsidTr="00626101">
        <w:tc>
          <w:tcPr>
            <w:tcW w:w="738" w:type="dxa"/>
          </w:tcPr>
          <w:p w:rsidR="00402AD6" w:rsidRPr="00AC786C" w:rsidRDefault="00B532F6"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5D3879F" wp14:editId="1F0688E0">
                  <wp:extent cx="384048" cy="38404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kina_faso_BFA_40px.png"/>
                          <pic:cNvPicPr/>
                        </pic:nvPicPr>
                        <pic:blipFill>
                          <a:blip r:embed="rId10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02AD6" w:rsidRPr="00AC786C" w:rsidRDefault="00B532F6"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8BDAFFF" wp14:editId="0015B371">
                  <wp:extent cx="491490" cy="491490"/>
                  <wp:effectExtent l="0" t="0" r="381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kina_faso_BFA_60px.png"/>
                          <pic:cNvPicPr/>
                        </pic:nvPicPr>
                        <pic:blipFill>
                          <a:blip r:embed="rId10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02AD6" w:rsidRPr="00AC786C" w:rsidRDefault="00B532F6"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B919572" wp14:editId="7B1F145F">
                  <wp:extent cx="948690" cy="948690"/>
                  <wp:effectExtent l="0" t="0" r="381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kina_faso_BFA_100px.png"/>
                          <pic:cNvPicPr/>
                        </pic:nvPicPr>
                        <pic:blipFill>
                          <a:blip r:embed="rId11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02AD6" w:rsidRPr="00AC786C" w:rsidRDefault="00B532F6" w:rsidP="00C2360D">
            <w:pPr>
              <w:spacing w:after="200" w:line="276" w:lineRule="auto"/>
              <w:rPr>
                <w:rFonts w:cs="Arial"/>
                <w:color w:val="5A5A5A"/>
                <w:sz w:val="22"/>
                <w:lang w:val="en-GB"/>
              </w:rPr>
            </w:pPr>
            <w:r w:rsidRPr="00AC786C">
              <w:rPr>
                <w:rFonts w:cs="Arial"/>
                <w:color w:val="5A5A5A"/>
                <w:sz w:val="22"/>
                <w:lang w:val="en-GB"/>
              </w:rPr>
              <w:t>Burkina Faso - BFA</w:t>
            </w:r>
          </w:p>
        </w:tc>
      </w:tr>
      <w:tr w:rsidR="00402AD6" w:rsidRPr="00AC786C" w:rsidTr="00626101">
        <w:tc>
          <w:tcPr>
            <w:tcW w:w="738" w:type="dxa"/>
          </w:tcPr>
          <w:p w:rsidR="00402AD6" w:rsidRPr="00AC786C" w:rsidRDefault="000E71CF"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0EB6FA2" wp14:editId="03266EE6">
                  <wp:extent cx="384048" cy="38404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undi_BDI_40px.png"/>
                          <pic:cNvPicPr/>
                        </pic:nvPicPr>
                        <pic:blipFill>
                          <a:blip r:embed="rId11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02AD6" w:rsidRPr="00AC786C" w:rsidRDefault="000E71CF"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479273F" wp14:editId="66E396D8">
                  <wp:extent cx="491490" cy="491490"/>
                  <wp:effectExtent l="0" t="0" r="381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undi_BDI_60px.png"/>
                          <pic:cNvPicPr/>
                        </pic:nvPicPr>
                        <pic:blipFill>
                          <a:blip r:embed="rId11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02AD6" w:rsidRPr="00AC786C" w:rsidRDefault="000E71CF"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41ED015" wp14:editId="6D2199E1">
                  <wp:extent cx="948690" cy="948690"/>
                  <wp:effectExtent l="0" t="0" r="381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undi_BDI_100px.png"/>
                          <pic:cNvPicPr/>
                        </pic:nvPicPr>
                        <pic:blipFill>
                          <a:blip r:embed="rId11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02AD6" w:rsidRPr="00AC786C" w:rsidRDefault="000E71CF" w:rsidP="00C2360D">
            <w:pPr>
              <w:spacing w:after="200" w:line="276" w:lineRule="auto"/>
              <w:rPr>
                <w:rFonts w:cs="Arial"/>
                <w:color w:val="5A5A5A"/>
                <w:sz w:val="22"/>
                <w:lang w:val="en-GB"/>
              </w:rPr>
            </w:pPr>
            <w:r w:rsidRPr="00AC786C">
              <w:rPr>
                <w:rFonts w:cs="Arial"/>
                <w:color w:val="5A5A5A"/>
                <w:sz w:val="22"/>
                <w:lang w:val="en-GB"/>
              </w:rPr>
              <w:t>Burundi - BDI</w:t>
            </w:r>
          </w:p>
        </w:tc>
      </w:tr>
      <w:tr w:rsidR="00402AD6" w:rsidRPr="00AC786C" w:rsidTr="00626101">
        <w:tc>
          <w:tcPr>
            <w:tcW w:w="738" w:type="dxa"/>
          </w:tcPr>
          <w:p w:rsidR="00402AD6" w:rsidRPr="00AC786C" w:rsidRDefault="00402AD6" w:rsidP="00C2360D">
            <w:pPr>
              <w:spacing w:after="200" w:line="276" w:lineRule="auto"/>
              <w:rPr>
                <w:rFonts w:cs="Arial"/>
                <w:noProof/>
                <w:sz w:val="22"/>
                <w:lang w:val="en-GB" w:eastAsia="en-GB"/>
              </w:rPr>
            </w:pPr>
          </w:p>
        </w:tc>
        <w:tc>
          <w:tcPr>
            <w:tcW w:w="990" w:type="dxa"/>
          </w:tcPr>
          <w:p w:rsidR="00402AD6" w:rsidRPr="00AC786C" w:rsidRDefault="00402AD6" w:rsidP="00C2360D">
            <w:pPr>
              <w:spacing w:after="200" w:line="276" w:lineRule="auto"/>
              <w:rPr>
                <w:rFonts w:cs="Arial"/>
                <w:noProof/>
                <w:sz w:val="22"/>
                <w:lang w:val="en-GB" w:eastAsia="en-GB"/>
              </w:rPr>
            </w:pPr>
          </w:p>
        </w:tc>
        <w:tc>
          <w:tcPr>
            <w:tcW w:w="1620" w:type="dxa"/>
          </w:tcPr>
          <w:p w:rsidR="00402AD6" w:rsidRPr="00AC786C" w:rsidRDefault="00402AD6" w:rsidP="00C2360D">
            <w:pPr>
              <w:spacing w:after="200" w:line="276" w:lineRule="auto"/>
              <w:rPr>
                <w:rFonts w:cs="Arial"/>
                <w:noProof/>
                <w:sz w:val="22"/>
                <w:lang w:val="en-GB" w:eastAsia="en-GB"/>
              </w:rPr>
            </w:pPr>
          </w:p>
        </w:tc>
        <w:tc>
          <w:tcPr>
            <w:tcW w:w="1616" w:type="dxa"/>
          </w:tcPr>
          <w:p w:rsidR="00402AD6" w:rsidRPr="00AC786C" w:rsidRDefault="00402AD6" w:rsidP="00C2360D">
            <w:pPr>
              <w:spacing w:after="200" w:line="276" w:lineRule="auto"/>
              <w:rPr>
                <w:rFonts w:cs="Arial"/>
                <w:color w:val="5A5A5A"/>
                <w:sz w:val="22"/>
                <w:lang w:val="en-GB"/>
              </w:rPr>
            </w:pPr>
          </w:p>
        </w:tc>
      </w:tr>
      <w:tr w:rsidR="00A51807"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A51807" w:rsidRPr="002E6AFD" w:rsidRDefault="00A51807" w:rsidP="00C2360D">
            <w:pPr>
              <w:spacing w:after="200" w:line="276" w:lineRule="auto"/>
              <w:rPr>
                <w:rFonts w:cs="Arial"/>
                <w:b/>
                <w:noProof/>
                <w:color w:val="026CB6"/>
                <w:sz w:val="36"/>
                <w:szCs w:val="36"/>
                <w:lang w:val="en-GB" w:eastAsia="en-GB"/>
              </w:rPr>
            </w:pPr>
            <w:r w:rsidRPr="002E6AFD">
              <w:rPr>
                <w:rFonts w:cs="Arial"/>
                <w:b/>
                <w:noProof/>
                <w:color w:val="026CB6"/>
                <w:sz w:val="36"/>
                <w:szCs w:val="36"/>
                <w:lang w:val="en-GB" w:eastAsia="en-GB"/>
              </w:rPr>
              <w:t>C</w:t>
            </w:r>
          </w:p>
        </w:tc>
        <w:tc>
          <w:tcPr>
            <w:tcW w:w="990" w:type="dxa"/>
          </w:tcPr>
          <w:p w:rsidR="00A51807" w:rsidRPr="00AC786C" w:rsidRDefault="00A51807" w:rsidP="00C2360D">
            <w:pPr>
              <w:spacing w:after="200" w:line="276" w:lineRule="auto"/>
              <w:rPr>
                <w:rFonts w:cs="Arial"/>
                <w:noProof/>
                <w:sz w:val="22"/>
                <w:lang w:val="en-GB" w:eastAsia="en-GB"/>
              </w:rPr>
            </w:pPr>
          </w:p>
        </w:tc>
        <w:tc>
          <w:tcPr>
            <w:tcW w:w="1620" w:type="dxa"/>
          </w:tcPr>
          <w:p w:rsidR="00A51807" w:rsidRPr="00AC786C" w:rsidRDefault="00A51807" w:rsidP="00C2360D">
            <w:pPr>
              <w:spacing w:after="200" w:line="276" w:lineRule="auto"/>
              <w:rPr>
                <w:rFonts w:cs="Arial"/>
                <w:noProof/>
                <w:sz w:val="22"/>
                <w:lang w:val="en-GB" w:eastAsia="en-GB"/>
              </w:rPr>
            </w:pPr>
          </w:p>
        </w:tc>
        <w:tc>
          <w:tcPr>
            <w:tcW w:w="1616" w:type="dxa"/>
          </w:tcPr>
          <w:p w:rsidR="00A51807" w:rsidRPr="00AC786C" w:rsidRDefault="00A51807" w:rsidP="00C2360D">
            <w:pPr>
              <w:spacing w:after="200" w:line="276" w:lineRule="auto"/>
              <w:rPr>
                <w:rFonts w:cs="Arial"/>
                <w:color w:val="5A5A5A"/>
                <w:sz w:val="22"/>
                <w:lang w:val="en-GB"/>
              </w:rPr>
            </w:pPr>
          </w:p>
        </w:tc>
      </w:tr>
      <w:tr w:rsidR="00A51807"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A51807" w:rsidRPr="00AC786C" w:rsidRDefault="00A51807"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D7121A0" wp14:editId="0823CB46">
                  <wp:extent cx="384048" cy="38404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_KHM_40px.png"/>
                          <pic:cNvPicPr/>
                        </pic:nvPicPr>
                        <pic:blipFill>
                          <a:blip r:embed="rId11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51807" w:rsidRPr="00AC786C" w:rsidRDefault="00A51807"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039EF3B" wp14:editId="299B8A1E">
                  <wp:extent cx="491490" cy="491490"/>
                  <wp:effectExtent l="0" t="0" r="3810" b="38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_KHM_60px.png"/>
                          <pic:cNvPicPr/>
                        </pic:nvPicPr>
                        <pic:blipFill>
                          <a:blip r:embed="rId11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51807" w:rsidRPr="00AC786C" w:rsidRDefault="00A51807"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F0E7903" wp14:editId="7945594E">
                  <wp:extent cx="948690" cy="948690"/>
                  <wp:effectExtent l="0" t="0" r="381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_KHM_100px.png"/>
                          <pic:cNvPicPr/>
                        </pic:nvPicPr>
                        <pic:blipFill>
                          <a:blip r:embed="rId11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51807" w:rsidRPr="00AC786C" w:rsidRDefault="00A51807" w:rsidP="00C2360D">
            <w:pPr>
              <w:spacing w:after="200" w:line="276" w:lineRule="auto"/>
              <w:rPr>
                <w:rFonts w:cs="Arial"/>
                <w:color w:val="5A5A5A"/>
                <w:sz w:val="22"/>
                <w:lang w:val="en-GB"/>
              </w:rPr>
            </w:pPr>
            <w:r w:rsidRPr="00AC786C">
              <w:rPr>
                <w:rFonts w:cs="Arial"/>
                <w:color w:val="5A5A5A"/>
                <w:sz w:val="22"/>
                <w:lang w:val="en-GB"/>
              </w:rPr>
              <w:t>Cambodia - KHM</w:t>
            </w:r>
          </w:p>
        </w:tc>
      </w:tr>
      <w:tr w:rsidR="00A51807"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9"/>
        </w:trPr>
        <w:tc>
          <w:tcPr>
            <w:tcW w:w="738" w:type="dxa"/>
          </w:tcPr>
          <w:p w:rsidR="00A51807" w:rsidRPr="00AC786C" w:rsidRDefault="00A51807"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1EC71A9" wp14:editId="56D13523">
                  <wp:extent cx="384048" cy="384048"/>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oon_CMR_40px.png"/>
                          <pic:cNvPicPr/>
                        </pic:nvPicPr>
                        <pic:blipFill>
                          <a:blip r:embed="rId11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51807" w:rsidRPr="00AC786C" w:rsidRDefault="00A51807"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2F06A44" wp14:editId="4C29716B">
                  <wp:extent cx="491490" cy="491490"/>
                  <wp:effectExtent l="0" t="0" r="3810" b="38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oon_CMR_60px.png"/>
                          <pic:cNvPicPr/>
                        </pic:nvPicPr>
                        <pic:blipFill>
                          <a:blip r:embed="rId11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51807" w:rsidRPr="00AC786C" w:rsidRDefault="00A51807"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CF0F0FB" wp14:editId="7259C896">
                  <wp:extent cx="948690" cy="948690"/>
                  <wp:effectExtent l="0" t="0" r="381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oon_CMR_100px.png"/>
                          <pic:cNvPicPr/>
                        </pic:nvPicPr>
                        <pic:blipFill>
                          <a:blip r:embed="rId11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51807" w:rsidRPr="00AC786C" w:rsidRDefault="00A51807" w:rsidP="00C2360D">
            <w:pPr>
              <w:spacing w:after="200" w:line="276" w:lineRule="auto"/>
              <w:rPr>
                <w:rFonts w:cs="Arial"/>
                <w:color w:val="5A5A5A"/>
                <w:sz w:val="22"/>
                <w:lang w:val="en-GB"/>
              </w:rPr>
            </w:pPr>
            <w:r w:rsidRPr="00AC786C">
              <w:rPr>
                <w:rFonts w:cs="Arial"/>
                <w:color w:val="5A5A5A"/>
                <w:sz w:val="22"/>
                <w:lang w:val="en-GB"/>
              </w:rPr>
              <w:t>Cameroon - CMR</w:t>
            </w:r>
          </w:p>
        </w:tc>
      </w:tr>
      <w:tr w:rsidR="00A51807"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A51807" w:rsidRPr="00AC786C" w:rsidRDefault="006A7604"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30AE781" wp14:editId="046032E2">
                  <wp:extent cx="384048" cy="38404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_CAN_40px.png"/>
                          <pic:cNvPicPr/>
                        </pic:nvPicPr>
                        <pic:blipFill>
                          <a:blip r:embed="rId12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51807" w:rsidRPr="00AC786C" w:rsidRDefault="006A7604"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98CB4AE" wp14:editId="25FC7A56">
                  <wp:extent cx="491490" cy="491490"/>
                  <wp:effectExtent l="0" t="0" r="381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_CAN_60px.png"/>
                          <pic:cNvPicPr/>
                        </pic:nvPicPr>
                        <pic:blipFill>
                          <a:blip r:embed="rId12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51807" w:rsidRPr="00AC786C" w:rsidRDefault="006A7604"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1EE0A49" wp14:editId="040D7295">
                  <wp:extent cx="948690" cy="948690"/>
                  <wp:effectExtent l="0" t="0" r="381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_CAN_100px.png"/>
                          <pic:cNvPicPr/>
                        </pic:nvPicPr>
                        <pic:blipFill>
                          <a:blip r:embed="rId12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51807" w:rsidRPr="00AC786C" w:rsidRDefault="006A7604" w:rsidP="00C2360D">
            <w:pPr>
              <w:spacing w:after="200" w:line="276" w:lineRule="auto"/>
              <w:rPr>
                <w:rFonts w:cs="Arial"/>
                <w:color w:val="5A5A5A"/>
                <w:sz w:val="22"/>
                <w:lang w:val="en-GB"/>
              </w:rPr>
            </w:pPr>
            <w:r w:rsidRPr="00AC786C">
              <w:rPr>
                <w:rFonts w:cs="Arial"/>
                <w:color w:val="5A5A5A"/>
                <w:sz w:val="22"/>
                <w:lang w:val="en-GB"/>
              </w:rPr>
              <w:t>Canada - CAN</w:t>
            </w:r>
          </w:p>
        </w:tc>
      </w:tr>
      <w:tr w:rsidR="006A7604"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6A7604" w:rsidRPr="00AC786C" w:rsidRDefault="003351A4" w:rsidP="00C2360D">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7CB3AA0C" wp14:editId="138F8593">
                  <wp:extent cx="384048" cy="384048"/>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ry_CAI_40px.png"/>
                          <pic:cNvPicPr/>
                        </pic:nvPicPr>
                        <pic:blipFill>
                          <a:blip r:embed="rId12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A7604" w:rsidRPr="00AC786C" w:rsidRDefault="003351A4"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4040B95" wp14:editId="2A3D08EE">
                  <wp:extent cx="491490" cy="491490"/>
                  <wp:effectExtent l="0" t="0" r="381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ry_CAI_60px.png"/>
                          <pic:cNvPicPr/>
                        </pic:nvPicPr>
                        <pic:blipFill>
                          <a:blip r:embed="rId12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A7604" w:rsidRPr="00AC786C" w:rsidRDefault="003351A4"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28C55FA" wp14:editId="5CCAFE2F">
                  <wp:extent cx="948690" cy="948690"/>
                  <wp:effectExtent l="0" t="0" r="381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ry_CAI_100px.png"/>
                          <pic:cNvPicPr/>
                        </pic:nvPicPr>
                        <pic:blipFill>
                          <a:blip r:embed="rId12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A7604" w:rsidRPr="00AC786C" w:rsidRDefault="003351A4" w:rsidP="00C2360D">
            <w:pPr>
              <w:spacing w:after="200" w:line="276" w:lineRule="auto"/>
              <w:rPr>
                <w:rFonts w:cs="Arial"/>
                <w:color w:val="5A5A5A"/>
                <w:sz w:val="22"/>
                <w:lang w:val="en-GB"/>
              </w:rPr>
            </w:pPr>
            <w:r w:rsidRPr="00AC786C">
              <w:rPr>
                <w:rFonts w:cs="Arial"/>
                <w:color w:val="5A5A5A"/>
                <w:sz w:val="22"/>
                <w:lang w:val="en-GB"/>
              </w:rPr>
              <w:t>Canary Islands - CAI</w:t>
            </w:r>
          </w:p>
        </w:tc>
      </w:tr>
      <w:tr w:rsidR="003351A4"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3351A4" w:rsidRPr="00AC786C" w:rsidRDefault="00964A4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6501E32" wp14:editId="7AA34C9C">
                  <wp:extent cx="384048" cy="38404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e_verde_CPV_40px.png"/>
                          <pic:cNvPicPr/>
                        </pic:nvPicPr>
                        <pic:blipFill>
                          <a:blip r:embed="rId12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351A4" w:rsidRPr="00AC786C" w:rsidRDefault="00964A4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5BF04F7" wp14:editId="6C2E6127">
                  <wp:extent cx="491490" cy="491490"/>
                  <wp:effectExtent l="0" t="0" r="381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e_verde_CPV_60px.png"/>
                          <pic:cNvPicPr/>
                        </pic:nvPicPr>
                        <pic:blipFill>
                          <a:blip r:embed="rId12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64A4D" w:rsidRPr="00AC786C" w:rsidRDefault="00964A4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A5204D0" wp14:editId="478F6BEA">
                  <wp:extent cx="948690" cy="948690"/>
                  <wp:effectExtent l="0" t="0" r="381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e_verde_CPV_100px.png"/>
                          <pic:cNvPicPr/>
                        </pic:nvPicPr>
                        <pic:blipFill>
                          <a:blip r:embed="rId12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351A4" w:rsidRPr="00AC786C" w:rsidRDefault="00964A4D" w:rsidP="00C2360D">
            <w:pPr>
              <w:spacing w:after="200" w:line="276" w:lineRule="auto"/>
              <w:rPr>
                <w:rFonts w:cs="Arial"/>
                <w:color w:val="5A5A5A"/>
                <w:sz w:val="22"/>
                <w:lang w:val="en-GB"/>
              </w:rPr>
            </w:pPr>
            <w:r w:rsidRPr="00AC786C">
              <w:rPr>
                <w:rFonts w:cs="Arial"/>
                <w:color w:val="5A5A5A"/>
                <w:sz w:val="22"/>
                <w:lang w:val="en-GB"/>
              </w:rPr>
              <w:t>Cape Verde - CPV</w:t>
            </w:r>
          </w:p>
        </w:tc>
      </w:tr>
      <w:tr w:rsidR="003351A4"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3351A4" w:rsidRPr="00AC786C" w:rsidRDefault="00964A4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7657780" wp14:editId="6AA655B2">
                  <wp:extent cx="384048" cy="384048"/>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yman_CYM_40px.png"/>
                          <pic:cNvPicPr/>
                        </pic:nvPicPr>
                        <pic:blipFill>
                          <a:blip r:embed="rId12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351A4" w:rsidRPr="00AC786C" w:rsidRDefault="00964A4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A327299" wp14:editId="4C62FE65">
                  <wp:extent cx="491490" cy="491490"/>
                  <wp:effectExtent l="0" t="0" r="381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yman_CYM_60px.png"/>
                          <pic:cNvPicPr/>
                        </pic:nvPicPr>
                        <pic:blipFill>
                          <a:blip r:embed="rId13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351A4" w:rsidRPr="00AC786C" w:rsidRDefault="00964A4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CC645FB" wp14:editId="2D776721">
                  <wp:extent cx="948690" cy="948690"/>
                  <wp:effectExtent l="0" t="0" r="381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yman_CYM_100px.png"/>
                          <pic:cNvPicPr/>
                        </pic:nvPicPr>
                        <pic:blipFill>
                          <a:blip r:embed="rId13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351A4" w:rsidRPr="00AC786C" w:rsidRDefault="00964A4D" w:rsidP="00C2360D">
            <w:pPr>
              <w:spacing w:after="200" w:line="276" w:lineRule="auto"/>
              <w:rPr>
                <w:rFonts w:cs="Arial"/>
                <w:color w:val="5A5A5A"/>
                <w:sz w:val="22"/>
                <w:lang w:val="en-GB"/>
              </w:rPr>
            </w:pPr>
            <w:r w:rsidRPr="00AC786C">
              <w:rPr>
                <w:rFonts w:cs="Arial"/>
                <w:color w:val="5A5A5A"/>
                <w:sz w:val="22"/>
                <w:lang w:val="en-GB"/>
              </w:rPr>
              <w:t>Cayman Islands - CYM</w:t>
            </w:r>
          </w:p>
        </w:tc>
      </w:tr>
      <w:tr w:rsidR="003351A4"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3351A4" w:rsidRPr="00AC786C" w:rsidRDefault="00964A4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D8CAD07" wp14:editId="38D6A6A8">
                  <wp:extent cx="384048" cy="384048"/>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_african_republic_CAF_40px.png"/>
                          <pic:cNvPicPr/>
                        </pic:nvPicPr>
                        <pic:blipFill>
                          <a:blip r:embed="rId13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351A4" w:rsidRPr="00AC786C" w:rsidRDefault="00964A4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DC44EF4" wp14:editId="0F15AAE7">
                  <wp:extent cx="491490" cy="491490"/>
                  <wp:effectExtent l="0" t="0" r="381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_african_republic_CAF_60px.png"/>
                          <pic:cNvPicPr/>
                        </pic:nvPicPr>
                        <pic:blipFill>
                          <a:blip r:embed="rId13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351A4" w:rsidRPr="00AC786C" w:rsidRDefault="00964A4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D4A259A" wp14:editId="30915BF0">
                  <wp:extent cx="948690" cy="948690"/>
                  <wp:effectExtent l="0" t="0" r="381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_african_republic_CAF_100px.png"/>
                          <pic:cNvPicPr/>
                        </pic:nvPicPr>
                        <pic:blipFill>
                          <a:blip r:embed="rId13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351A4" w:rsidRPr="00AC786C" w:rsidRDefault="00964A4D" w:rsidP="00C2360D">
            <w:pPr>
              <w:spacing w:after="200" w:line="276" w:lineRule="auto"/>
              <w:rPr>
                <w:rFonts w:cs="Arial"/>
                <w:color w:val="5A5A5A"/>
                <w:sz w:val="22"/>
                <w:lang w:val="en-GB"/>
              </w:rPr>
            </w:pPr>
            <w:r w:rsidRPr="00AC786C">
              <w:rPr>
                <w:rFonts w:cs="Arial"/>
                <w:color w:val="5A5A5A"/>
                <w:sz w:val="22"/>
                <w:lang w:val="en-GB"/>
              </w:rPr>
              <w:t>Central African Republic - CAF</w:t>
            </w:r>
          </w:p>
        </w:tc>
      </w:tr>
      <w:tr w:rsidR="00964A4D"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964A4D" w:rsidRPr="00AC786C" w:rsidRDefault="00964A4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C611402" wp14:editId="23494FD1">
                  <wp:extent cx="384048" cy="384048"/>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_TCD_40px.png"/>
                          <pic:cNvPicPr/>
                        </pic:nvPicPr>
                        <pic:blipFill>
                          <a:blip r:embed="rId13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64A4D" w:rsidRPr="00AC786C" w:rsidRDefault="00964A4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E87DC84" wp14:editId="4D239AC1">
                  <wp:extent cx="491490" cy="491490"/>
                  <wp:effectExtent l="0" t="0" r="381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_TCD_60px.png"/>
                          <pic:cNvPicPr/>
                        </pic:nvPicPr>
                        <pic:blipFill>
                          <a:blip r:embed="rId13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64A4D" w:rsidRPr="00AC786C" w:rsidRDefault="00964A4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9F4C00B" wp14:editId="6D784F58">
                  <wp:extent cx="948690" cy="948690"/>
                  <wp:effectExtent l="0" t="0" r="381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_TCD_100px.png"/>
                          <pic:cNvPicPr/>
                        </pic:nvPicPr>
                        <pic:blipFill>
                          <a:blip r:embed="rId13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64A4D" w:rsidRPr="00AC786C" w:rsidRDefault="00964A4D" w:rsidP="00C2360D">
            <w:pPr>
              <w:spacing w:after="200" w:line="276" w:lineRule="auto"/>
              <w:rPr>
                <w:rFonts w:cs="Arial"/>
                <w:color w:val="5A5A5A"/>
                <w:sz w:val="22"/>
                <w:lang w:val="en-GB"/>
              </w:rPr>
            </w:pPr>
            <w:r w:rsidRPr="00AC786C">
              <w:rPr>
                <w:rFonts w:cs="Arial"/>
                <w:color w:val="5A5A5A"/>
                <w:sz w:val="22"/>
                <w:lang w:val="en-GB"/>
              </w:rPr>
              <w:t>Chad - TCD</w:t>
            </w:r>
          </w:p>
        </w:tc>
      </w:tr>
      <w:tr w:rsidR="00964A4D"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964A4D" w:rsidRPr="00AC786C" w:rsidRDefault="00107775"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F055B7C" wp14:editId="1B9389F4">
                  <wp:extent cx="384048" cy="384048"/>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nel_CHI_40px.png"/>
                          <pic:cNvPicPr/>
                        </pic:nvPicPr>
                        <pic:blipFill>
                          <a:blip r:embed="rId13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64A4D" w:rsidRPr="00AC786C" w:rsidRDefault="00107775"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6200A52" wp14:editId="16389381">
                  <wp:extent cx="491490" cy="491490"/>
                  <wp:effectExtent l="0" t="0" r="381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nel_CHI_60px.png"/>
                          <pic:cNvPicPr/>
                        </pic:nvPicPr>
                        <pic:blipFill>
                          <a:blip r:embed="rId13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64A4D" w:rsidRPr="00AC786C" w:rsidRDefault="00107775"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37F79AF" wp14:editId="1C6BDC6F">
                  <wp:extent cx="948690" cy="948690"/>
                  <wp:effectExtent l="0" t="0" r="381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nel_CHI_100px.png"/>
                          <pic:cNvPicPr/>
                        </pic:nvPicPr>
                        <pic:blipFill>
                          <a:blip r:embed="rId14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64A4D" w:rsidRPr="00AC786C" w:rsidRDefault="00107775" w:rsidP="00C2360D">
            <w:pPr>
              <w:spacing w:after="200" w:line="276" w:lineRule="auto"/>
              <w:rPr>
                <w:rFonts w:cs="Arial"/>
                <w:color w:val="5A5A5A"/>
                <w:sz w:val="22"/>
                <w:lang w:val="en-GB"/>
              </w:rPr>
            </w:pPr>
            <w:r w:rsidRPr="00AC786C">
              <w:rPr>
                <w:rFonts w:cs="Arial"/>
                <w:color w:val="5A5A5A"/>
                <w:sz w:val="22"/>
                <w:lang w:val="en-GB"/>
              </w:rPr>
              <w:t>Channel Islands - CHI</w:t>
            </w:r>
          </w:p>
        </w:tc>
      </w:tr>
      <w:tr w:rsidR="00107775"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107775" w:rsidRPr="00AC786C" w:rsidRDefault="00107775"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E4C0056" wp14:editId="24B5C0FB">
                  <wp:extent cx="384048" cy="384048"/>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e_CHL_40px.png"/>
                          <pic:cNvPicPr/>
                        </pic:nvPicPr>
                        <pic:blipFill>
                          <a:blip r:embed="rId14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107775" w:rsidRPr="00AC786C" w:rsidRDefault="00107775"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BB91993" wp14:editId="371705AD">
                  <wp:extent cx="491490" cy="491490"/>
                  <wp:effectExtent l="0" t="0" r="3810"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e_CHL_60px.png"/>
                          <pic:cNvPicPr/>
                        </pic:nvPicPr>
                        <pic:blipFill>
                          <a:blip r:embed="rId14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107775" w:rsidRPr="00AC786C" w:rsidRDefault="00107775"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9419FA2" wp14:editId="3595BEE7">
                  <wp:extent cx="948690" cy="948690"/>
                  <wp:effectExtent l="0" t="0" r="381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e_CHL_100px.png"/>
                          <pic:cNvPicPr/>
                        </pic:nvPicPr>
                        <pic:blipFill>
                          <a:blip r:embed="rId14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107775" w:rsidRPr="00AC786C" w:rsidRDefault="00107775" w:rsidP="00C2360D">
            <w:pPr>
              <w:spacing w:after="200" w:line="276" w:lineRule="auto"/>
              <w:rPr>
                <w:rFonts w:cs="Arial"/>
                <w:color w:val="5A5A5A"/>
                <w:sz w:val="22"/>
                <w:lang w:val="en-GB"/>
              </w:rPr>
            </w:pPr>
            <w:r w:rsidRPr="00AC786C">
              <w:rPr>
                <w:rFonts w:cs="Arial"/>
                <w:color w:val="5A5A5A"/>
                <w:sz w:val="22"/>
                <w:lang w:val="en-GB"/>
              </w:rPr>
              <w:t>Chile - CHL</w:t>
            </w:r>
          </w:p>
        </w:tc>
      </w:tr>
      <w:tr w:rsidR="00107775"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107775" w:rsidRPr="00AC786C" w:rsidRDefault="00107775"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69E88B0" wp14:editId="3AEED0AF">
                  <wp:extent cx="384048" cy="384048"/>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_CHN_40px.png"/>
                          <pic:cNvPicPr/>
                        </pic:nvPicPr>
                        <pic:blipFill>
                          <a:blip r:embed="rId14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107775" w:rsidRPr="00AC786C" w:rsidRDefault="00107775"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6C89014" wp14:editId="074C4C8D">
                  <wp:extent cx="491490" cy="491490"/>
                  <wp:effectExtent l="0" t="0" r="3810"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_CHN_60px.png"/>
                          <pic:cNvPicPr/>
                        </pic:nvPicPr>
                        <pic:blipFill>
                          <a:blip r:embed="rId14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107775" w:rsidRPr="00AC786C" w:rsidRDefault="00107775"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5216550" wp14:editId="3D38685B">
                  <wp:extent cx="948690" cy="948690"/>
                  <wp:effectExtent l="0" t="0" r="3810" b="381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_CHN_100px.png"/>
                          <pic:cNvPicPr/>
                        </pic:nvPicPr>
                        <pic:blipFill>
                          <a:blip r:embed="rId14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107775" w:rsidRPr="00AC786C" w:rsidRDefault="00107775" w:rsidP="00C2360D">
            <w:pPr>
              <w:spacing w:after="200" w:line="276" w:lineRule="auto"/>
              <w:rPr>
                <w:rFonts w:cs="Arial"/>
                <w:color w:val="5A5A5A"/>
                <w:sz w:val="22"/>
                <w:lang w:val="en-GB"/>
              </w:rPr>
            </w:pPr>
            <w:r w:rsidRPr="00AC786C">
              <w:rPr>
                <w:rFonts w:cs="Arial"/>
                <w:color w:val="5A5A5A"/>
                <w:sz w:val="22"/>
                <w:lang w:val="en-GB"/>
              </w:rPr>
              <w:t>China – CHN</w:t>
            </w:r>
          </w:p>
        </w:tc>
      </w:tr>
      <w:tr w:rsidR="00964A4D"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964A4D" w:rsidRPr="00AC786C" w:rsidRDefault="00107775" w:rsidP="00C2360D">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5AA6FCC7" wp14:editId="533C3BBA">
                  <wp:extent cx="384048" cy="384048"/>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_hong_kong_HKG_40px.png"/>
                          <pic:cNvPicPr/>
                        </pic:nvPicPr>
                        <pic:blipFill>
                          <a:blip r:embed="rId14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64A4D" w:rsidRPr="00AC786C" w:rsidRDefault="00107775"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8CC3BD1" wp14:editId="5E1F9452">
                  <wp:extent cx="491490" cy="491490"/>
                  <wp:effectExtent l="0" t="0" r="3810" b="381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_hong_kong_HKG_60px.png"/>
                          <pic:cNvPicPr/>
                        </pic:nvPicPr>
                        <pic:blipFill>
                          <a:blip r:embed="rId14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64A4D" w:rsidRPr="00AC786C" w:rsidRDefault="00107775"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C89EDFE" wp14:editId="527C322B">
                  <wp:extent cx="948690" cy="948690"/>
                  <wp:effectExtent l="0" t="0" r="3810" b="381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_hong_kong_HKG_100px.png"/>
                          <pic:cNvPicPr/>
                        </pic:nvPicPr>
                        <pic:blipFill>
                          <a:blip r:embed="rId14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64A4D" w:rsidRPr="00AC786C" w:rsidRDefault="00107775" w:rsidP="00C2360D">
            <w:pPr>
              <w:spacing w:after="200" w:line="276" w:lineRule="auto"/>
              <w:rPr>
                <w:rFonts w:cs="Arial"/>
                <w:color w:val="5A5A5A"/>
                <w:sz w:val="22"/>
                <w:lang w:val="en-GB"/>
              </w:rPr>
            </w:pPr>
            <w:r w:rsidRPr="00AC786C">
              <w:rPr>
                <w:rFonts w:cs="Arial"/>
                <w:color w:val="5A5A5A"/>
                <w:sz w:val="22"/>
                <w:lang w:val="en-GB"/>
              </w:rPr>
              <w:t>China – Hong Kong - HKG</w:t>
            </w:r>
          </w:p>
        </w:tc>
      </w:tr>
      <w:tr w:rsidR="00107775"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107775" w:rsidRPr="00AC786C" w:rsidRDefault="00107775"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D0C9845" wp14:editId="373A37D4">
                  <wp:extent cx="384048" cy="384048"/>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_macau_MAC_40px.png"/>
                          <pic:cNvPicPr/>
                        </pic:nvPicPr>
                        <pic:blipFill>
                          <a:blip r:embed="rId15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107775" w:rsidRPr="00AC786C" w:rsidRDefault="00107775"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F7C92A9" wp14:editId="791344A4">
                  <wp:extent cx="491490" cy="491490"/>
                  <wp:effectExtent l="0" t="0" r="381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_macau_MAC_60px.png"/>
                          <pic:cNvPicPr/>
                        </pic:nvPicPr>
                        <pic:blipFill>
                          <a:blip r:embed="rId15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107775" w:rsidRPr="00AC786C" w:rsidRDefault="00107775"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33D5351" wp14:editId="12B2417D">
                  <wp:extent cx="948690" cy="948690"/>
                  <wp:effectExtent l="0" t="0" r="3810" b="381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_macau_MAC_100px.png"/>
                          <pic:cNvPicPr/>
                        </pic:nvPicPr>
                        <pic:blipFill>
                          <a:blip r:embed="rId15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107775" w:rsidRPr="00AC786C" w:rsidRDefault="00107775" w:rsidP="00C2360D">
            <w:pPr>
              <w:spacing w:after="200" w:line="276" w:lineRule="auto"/>
              <w:rPr>
                <w:rFonts w:cs="Arial"/>
                <w:color w:val="5A5A5A"/>
                <w:sz w:val="22"/>
                <w:lang w:val="en-GB"/>
              </w:rPr>
            </w:pPr>
            <w:r w:rsidRPr="00AC786C">
              <w:rPr>
                <w:rFonts w:cs="Arial"/>
                <w:color w:val="5A5A5A"/>
                <w:sz w:val="22"/>
                <w:lang w:val="en-GB"/>
              </w:rPr>
              <w:t>China – Macau – MAC</w:t>
            </w:r>
          </w:p>
        </w:tc>
      </w:tr>
      <w:tr w:rsidR="00107775"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107775" w:rsidRPr="00AC786C" w:rsidRDefault="00C2360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E06D209" wp14:editId="36B45326">
                  <wp:extent cx="384048" cy="384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_taiwan_TWN_40px.png"/>
                          <pic:cNvPicPr/>
                        </pic:nvPicPr>
                        <pic:blipFill>
                          <a:blip r:embed="rId15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107775" w:rsidRPr="00AC786C" w:rsidRDefault="00C2360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EE6B544" wp14:editId="33C4D117">
                  <wp:extent cx="491490" cy="49149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_taiwan_TWN_60px.png"/>
                          <pic:cNvPicPr/>
                        </pic:nvPicPr>
                        <pic:blipFill>
                          <a:blip r:embed="rId15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107775" w:rsidRPr="00AC786C" w:rsidRDefault="00C2360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0961B9A" wp14:editId="39AD97EC">
                  <wp:extent cx="948690" cy="94869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_taiwan_TWN_100px.png"/>
                          <pic:cNvPicPr/>
                        </pic:nvPicPr>
                        <pic:blipFill>
                          <a:blip r:embed="rId15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107775" w:rsidRPr="00AC786C" w:rsidRDefault="00C2360D" w:rsidP="00C2360D">
            <w:pPr>
              <w:spacing w:after="200" w:line="276" w:lineRule="auto"/>
              <w:rPr>
                <w:rFonts w:cs="Arial"/>
                <w:color w:val="5A5A5A"/>
                <w:sz w:val="22"/>
                <w:lang w:val="en-GB"/>
              </w:rPr>
            </w:pPr>
            <w:r w:rsidRPr="00AC786C">
              <w:rPr>
                <w:rFonts w:cs="Arial"/>
                <w:color w:val="5A5A5A"/>
                <w:sz w:val="22"/>
                <w:lang w:val="en-GB"/>
              </w:rPr>
              <w:t>China – Taiwan Province - TWN</w:t>
            </w:r>
          </w:p>
        </w:tc>
      </w:tr>
      <w:tr w:rsidR="00C2360D"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C2360D" w:rsidRPr="00AC786C" w:rsidRDefault="00C2360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BB97BE2" wp14:editId="05D25ABB">
                  <wp:extent cx="384048" cy="3840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_CXR_40px.png"/>
                          <pic:cNvPicPr/>
                        </pic:nvPicPr>
                        <pic:blipFill>
                          <a:blip r:embed="rId15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C2360D" w:rsidRPr="00AC786C" w:rsidRDefault="00C2360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1EF724D" wp14:editId="0A00E0EC">
                  <wp:extent cx="491490" cy="49149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_CXR_60px.png"/>
                          <pic:cNvPicPr/>
                        </pic:nvPicPr>
                        <pic:blipFill>
                          <a:blip r:embed="rId15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C2360D" w:rsidRPr="00AC786C" w:rsidRDefault="00C2360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EC17568" wp14:editId="3EC1EF0C">
                  <wp:extent cx="948690" cy="94869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_CXR_100px.png"/>
                          <pic:cNvPicPr/>
                        </pic:nvPicPr>
                        <pic:blipFill>
                          <a:blip r:embed="rId15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C2360D" w:rsidRPr="00AC786C" w:rsidRDefault="00C2360D" w:rsidP="00C2360D">
            <w:pPr>
              <w:spacing w:after="200" w:line="276" w:lineRule="auto"/>
              <w:rPr>
                <w:rFonts w:cs="Arial"/>
                <w:color w:val="5A5A5A"/>
                <w:sz w:val="22"/>
                <w:lang w:val="en-GB"/>
              </w:rPr>
            </w:pPr>
            <w:r w:rsidRPr="00AC786C">
              <w:rPr>
                <w:rFonts w:cs="Arial"/>
                <w:color w:val="5A5A5A"/>
                <w:sz w:val="22"/>
                <w:lang w:val="en-GB"/>
              </w:rPr>
              <w:t>Christmas Island - CXR</w:t>
            </w:r>
          </w:p>
        </w:tc>
      </w:tr>
      <w:tr w:rsidR="00C2360D"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C2360D" w:rsidRPr="00AC786C" w:rsidRDefault="00C2360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E2BF487" wp14:editId="7750CC10">
                  <wp:extent cx="384048" cy="3840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s_CCK_40px.png"/>
                          <pic:cNvPicPr/>
                        </pic:nvPicPr>
                        <pic:blipFill>
                          <a:blip r:embed="rId15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C2360D" w:rsidRPr="00AC786C" w:rsidRDefault="00C2360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1B166BD" wp14:editId="3DBF5446">
                  <wp:extent cx="491490" cy="491490"/>
                  <wp:effectExtent l="0"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s_CCK_60px.png"/>
                          <pic:cNvPicPr/>
                        </pic:nvPicPr>
                        <pic:blipFill>
                          <a:blip r:embed="rId16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C2360D" w:rsidRPr="00AC786C" w:rsidRDefault="00C2360D"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010E5C2" wp14:editId="534B25A2">
                  <wp:extent cx="948690" cy="948690"/>
                  <wp:effectExtent l="0" t="0" r="381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s_CCK_100px.png"/>
                          <pic:cNvPicPr/>
                        </pic:nvPicPr>
                        <pic:blipFill>
                          <a:blip r:embed="rId16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C2360D" w:rsidRPr="00AC786C" w:rsidRDefault="00C2360D" w:rsidP="00C2360D">
            <w:pPr>
              <w:spacing w:after="200" w:line="276" w:lineRule="auto"/>
              <w:rPr>
                <w:rFonts w:cs="Arial"/>
                <w:color w:val="5A5A5A"/>
                <w:sz w:val="22"/>
                <w:lang w:val="en-GB"/>
              </w:rPr>
            </w:pPr>
            <w:proofErr w:type="spellStart"/>
            <w:r w:rsidRPr="00AC786C">
              <w:rPr>
                <w:rFonts w:cs="Arial"/>
                <w:color w:val="5A5A5A"/>
                <w:sz w:val="22"/>
                <w:lang w:val="en-GB"/>
              </w:rPr>
              <w:t>Cocos</w:t>
            </w:r>
            <w:proofErr w:type="spellEnd"/>
            <w:r w:rsidRPr="00AC786C">
              <w:rPr>
                <w:rFonts w:cs="Arial"/>
                <w:color w:val="5A5A5A"/>
                <w:sz w:val="22"/>
                <w:lang w:val="en-GB"/>
              </w:rPr>
              <w:t xml:space="preserve"> (Keeling) Islands </w:t>
            </w:r>
            <w:r w:rsidR="00C73794" w:rsidRPr="00AC786C">
              <w:rPr>
                <w:rFonts w:cs="Arial"/>
                <w:color w:val="5A5A5A"/>
                <w:sz w:val="22"/>
                <w:lang w:val="en-GB"/>
              </w:rPr>
              <w:t>–</w:t>
            </w:r>
            <w:r w:rsidRPr="00AC786C">
              <w:rPr>
                <w:rFonts w:cs="Arial"/>
                <w:color w:val="5A5A5A"/>
                <w:sz w:val="22"/>
                <w:lang w:val="en-GB"/>
              </w:rPr>
              <w:t xml:space="preserve"> CCK</w:t>
            </w:r>
          </w:p>
        </w:tc>
      </w:tr>
      <w:tr w:rsidR="003351A4"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3351A4" w:rsidRPr="00AC786C" w:rsidRDefault="00995B8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A21F600" wp14:editId="03E75F08">
                  <wp:extent cx="384048" cy="38404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mbia_COL_40px.png"/>
                          <pic:cNvPicPr/>
                        </pic:nvPicPr>
                        <pic:blipFill>
                          <a:blip r:embed="rId16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351A4" w:rsidRPr="00AC786C" w:rsidRDefault="00995B8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E35614A" wp14:editId="40E2343E">
                  <wp:extent cx="491490" cy="491490"/>
                  <wp:effectExtent l="0" t="0" r="381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mbia_COL_60px.png"/>
                          <pic:cNvPicPr/>
                        </pic:nvPicPr>
                        <pic:blipFill>
                          <a:blip r:embed="rId16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351A4" w:rsidRPr="00AC786C" w:rsidRDefault="00995B8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0FAF8A1" wp14:editId="7721049D">
                  <wp:extent cx="948690" cy="948690"/>
                  <wp:effectExtent l="0" t="0" r="381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mbia_COL_100px.png"/>
                          <pic:cNvPicPr/>
                        </pic:nvPicPr>
                        <pic:blipFill>
                          <a:blip r:embed="rId16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351A4" w:rsidRPr="00AC786C" w:rsidRDefault="00995B8C" w:rsidP="00C2360D">
            <w:pPr>
              <w:spacing w:after="200" w:line="276" w:lineRule="auto"/>
              <w:rPr>
                <w:rFonts w:cs="Arial"/>
                <w:color w:val="5A5A5A"/>
                <w:sz w:val="22"/>
                <w:lang w:val="en-GB"/>
              </w:rPr>
            </w:pPr>
            <w:r w:rsidRPr="00AC786C">
              <w:rPr>
                <w:rFonts w:cs="Arial"/>
                <w:color w:val="5A5A5A"/>
                <w:sz w:val="22"/>
                <w:lang w:val="en-GB"/>
              </w:rPr>
              <w:t>Colombia – COL</w:t>
            </w:r>
          </w:p>
        </w:tc>
      </w:tr>
      <w:tr w:rsidR="00C73794"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C73794" w:rsidRPr="00AC786C" w:rsidRDefault="00995B8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D618D8E" wp14:editId="1280405A">
                  <wp:extent cx="384048" cy="38404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ros_COM_40px.png"/>
                          <pic:cNvPicPr/>
                        </pic:nvPicPr>
                        <pic:blipFill>
                          <a:blip r:embed="rId16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C73794" w:rsidRPr="00AC786C" w:rsidRDefault="00995B8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D318646" wp14:editId="4FF91381">
                  <wp:extent cx="491490" cy="491490"/>
                  <wp:effectExtent l="0" t="0" r="381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ros_COM_60px.png"/>
                          <pic:cNvPicPr/>
                        </pic:nvPicPr>
                        <pic:blipFill>
                          <a:blip r:embed="rId16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C73794" w:rsidRPr="00AC786C" w:rsidRDefault="00995B8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16E212B" wp14:editId="18FB3847">
                  <wp:extent cx="948690" cy="948690"/>
                  <wp:effectExtent l="0" t="0" r="381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ros_COM_100px.png"/>
                          <pic:cNvPicPr/>
                        </pic:nvPicPr>
                        <pic:blipFill>
                          <a:blip r:embed="rId16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C73794" w:rsidRPr="00AC786C" w:rsidRDefault="00995B8C" w:rsidP="00C2360D">
            <w:pPr>
              <w:spacing w:after="200" w:line="276" w:lineRule="auto"/>
              <w:rPr>
                <w:rFonts w:cs="Arial"/>
                <w:color w:val="5A5A5A"/>
                <w:sz w:val="22"/>
                <w:lang w:val="en-GB"/>
              </w:rPr>
            </w:pPr>
            <w:r w:rsidRPr="00AC786C">
              <w:rPr>
                <w:rFonts w:cs="Arial"/>
                <w:color w:val="5A5A5A"/>
                <w:sz w:val="22"/>
                <w:lang w:val="en-GB"/>
              </w:rPr>
              <w:t>Comoros - COM</w:t>
            </w:r>
          </w:p>
        </w:tc>
      </w:tr>
      <w:tr w:rsidR="00C73794"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C73794" w:rsidRPr="00AC786C" w:rsidRDefault="00995B8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E552A9D" wp14:editId="44507910">
                  <wp:extent cx="384048" cy="38404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o_COG_40px.png"/>
                          <pic:cNvPicPr/>
                        </pic:nvPicPr>
                        <pic:blipFill>
                          <a:blip r:embed="rId16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C73794" w:rsidRPr="00AC786C" w:rsidRDefault="00995B8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E414536" wp14:editId="0908FFC3">
                  <wp:extent cx="491490" cy="491490"/>
                  <wp:effectExtent l="0" t="0" r="381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o_COG_60px.png"/>
                          <pic:cNvPicPr/>
                        </pic:nvPicPr>
                        <pic:blipFill>
                          <a:blip r:embed="rId16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C73794" w:rsidRPr="00AC786C" w:rsidRDefault="00995B8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94898D5" wp14:editId="311BF7AD">
                  <wp:extent cx="948690" cy="948690"/>
                  <wp:effectExtent l="0" t="0" r="381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o_COG_100px.png"/>
                          <pic:cNvPicPr/>
                        </pic:nvPicPr>
                        <pic:blipFill>
                          <a:blip r:embed="rId17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C73794" w:rsidRPr="00AC786C" w:rsidRDefault="00995B8C" w:rsidP="00C2360D">
            <w:pPr>
              <w:spacing w:after="200" w:line="276" w:lineRule="auto"/>
              <w:rPr>
                <w:rFonts w:cs="Arial"/>
                <w:color w:val="5A5A5A"/>
                <w:sz w:val="22"/>
                <w:lang w:val="en-GB"/>
              </w:rPr>
            </w:pPr>
            <w:r w:rsidRPr="00AC786C">
              <w:rPr>
                <w:rFonts w:cs="Arial"/>
                <w:color w:val="5A5A5A"/>
                <w:sz w:val="22"/>
                <w:lang w:val="en-GB"/>
              </w:rPr>
              <w:t>Congo - COG</w:t>
            </w:r>
          </w:p>
        </w:tc>
      </w:tr>
      <w:tr w:rsidR="00995B8C"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995B8C" w:rsidRPr="00AC786C" w:rsidRDefault="00995B8C" w:rsidP="00C2360D">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4F64B749" wp14:editId="65D83EB0">
                  <wp:extent cx="384048" cy="38404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_COK_40px.png"/>
                          <pic:cNvPicPr/>
                        </pic:nvPicPr>
                        <pic:blipFill>
                          <a:blip r:embed="rId17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95B8C" w:rsidRPr="00AC786C" w:rsidRDefault="00995B8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3E9D79B" wp14:editId="2D011DD7">
                  <wp:extent cx="491490" cy="491490"/>
                  <wp:effectExtent l="0" t="0" r="381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_COK_60px.png"/>
                          <pic:cNvPicPr/>
                        </pic:nvPicPr>
                        <pic:blipFill>
                          <a:blip r:embed="rId17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95B8C" w:rsidRPr="00AC786C" w:rsidRDefault="00995B8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EE2945A" wp14:editId="756212F7">
                  <wp:extent cx="948690" cy="948690"/>
                  <wp:effectExtent l="0" t="0" r="381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_COK_100px.png"/>
                          <pic:cNvPicPr/>
                        </pic:nvPicPr>
                        <pic:blipFill>
                          <a:blip r:embed="rId17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95B8C" w:rsidRPr="00AC786C" w:rsidRDefault="00995B8C" w:rsidP="00C2360D">
            <w:pPr>
              <w:spacing w:after="200" w:line="276" w:lineRule="auto"/>
              <w:rPr>
                <w:rFonts w:cs="Arial"/>
                <w:color w:val="5A5A5A"/>
                <w:sz w:val="22"/>
                <w:lang w:val="en-GB"/>
              </w:rPr>
            </w:pPr>
            <w:r w:rsidRPr="00AC786C">
              <w:rPr>
                <w:rFonts w:cs="Arial"/>
                <w:color w:val="5A5A5A"/>
                <w:sz w:val="22"/>
                <w:lang w:val="en-GB"/>
              </w:rPr>
              <w:t>Cook Islands - COK</w:t>
            </w:r>
          </w:p>
        </w:tc>
      </w:tr>
      <w:tr w:rsidR="00995B8C"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995B8C" w:rsidRPr="00AC786C" w:rsidRDefault="00995B8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494F765" wp14:editId="21E3AB52">
                  <wp:extent cx="384048" cy="384048"/>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a_rica_CRI_40px.png"/>
                          <pic:cNvPicPr/>
                        </pic:nvPicPr>
                        <pic:blipFill>
                          <a:blip r:embed="rId17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95B8C" w:rsidRPr="00AC786C" w:rsidRDefault="00995B8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6302329" wp14:editId="6FC1A279">
                  <wp:extent cx="491490" cy="491490"/>
                  <wp:effectExtent l="0" t="0" r="3810" b="381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a_rica_CRI_60px.png"/>
                          <pic:cNvPicPr/>
                        </pic:nvPicPr>
                        <pic:blipFill>
                          <a:blip r:embed="rId17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95B8C" w:rsidRPr="00AC786C" w:rsidRDefault="00995B8C"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2830034" wp14:editId="26ABBBA9">
                  <wp:extent cx="948690" cy="948690"/>
                  <wp:effectExtent l="0" t="0" r="3810" b="381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a_rica_CRI_100px.png"/>
                          <pic:cNvPicPr/>
                        </pic:nvPicPr>
                        <pic:blipFill>
                          <a:blip r:embed="rId17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95B8C" w:rsidRPr="00AC786C" w:rsidRDefault="00995B8C" w:rsidP="00C2360D">
            <w:pPr>
              <w:spacing w:after="200" w:line="276" w:lineRule="auto"/>
              <w:rPr>
                <w:rFonts w:cs="Arial"/>
                <w:color w:val="5A5A5A"/>
                <w:sz w:val="22"/>
                <w:lang w:val="en-GB"/>
              </w:rPr>
            </w:pPr>
            <w:r w:rsidRPr="00AC786C">
              <w:rPr>
                <w:rFonts w:cs="Arial"/>
                <w:color w:val="5A5A5A"/>
                <w:sz w:val="22"/>
                <w:lang w:val="en-GB"/>
              </w:rPr>
              <w:t>Costa Rica - CRI</w:t>
            </w:r>
          </w:p>
        </w:tc>
      </w:tr>
      <w:tr w:rsidR="00995B8C"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995B8C" w:rsidRPr="00AC786C" w:rsidRDefault="00AE2CC0"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8C900AD" wp14:editId="022BD860">
                  <wp:extent cx="384048" cy="384048"/>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e_divoire_CIV_40px.png"/>
                          <pic:cNvPicPr/>
                        </pic:nvPicPr>
                        <pic:blipFill>
                          <a:blip r:embed="rId17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95B8C" w:rsidRPr="00AC786C" w:rsidRDefault="00AE2CC0"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7188116" wp14:editId="321D1B43">
                  <wp:extent cx="491490" cy="491490"/>
                  <wp:effectExtent l="0" t="0" r="3810" b="381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e_divoire_CIV_60px.png"/>
                          <pic:cNvPicPr/>
                        </pic:nvPicPr>
                        <pic:blipFill>
                          <a:blip r:embed="rId17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95B8C" w:rsidRPr="00AC786C" w:rsidRDefault="00AE2CC0"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1ABA3E5" wp14:editId="50BB57C4">
                  <wp:extent cx="948690" cy="948690"/>
                  <wp:effectExtent l="0" t="0" r="381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e_divoire_CIV_100px.png"/>
                          <pic:cNvPicPr/>
                        </pic:nvPicPr>
                        <pic:blipFill>
                          <a:blip r:embed="rId17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95B8C" w:rsidRPr="00AC786C" w:rsidRDefault="00AE2CC0" w:rsidP="00C2360D">
            <w:pPr>
              <w:spacing w:after="200" w:line="276" w:lineRule="auto"/>
              <w:rPr>
                <w:rFonts w:cs="Arial"/>
                <w:color w:val="5A5A5A"/>
                <w:sz w:val="22"/>
                <w:lang w:val="en-GB"/>
              </w:rPr>
            </w:pPr>
            <w:r w:rsidRPr="00AC786C">
              <w:rPr>
                <w:rFonts w:cs="Arial"/>
                <w:color w:val="5A5A5A"/>
                <w:sz w:val="22"/>
                <w:lang w:val="en-GB"/>
              </w:rPr>
              <w:t>Côte d'Ivoire - CIV</w:t>
            </w:r>
          </w:p>
        </w:tc>
      </w:tr>
      <w:tr w:rsidR="00995B8C"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995B8C" w:rsidRPr="00AC786C" w:rsidRDefault="00AE2CC0"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DD345DE" wp14:editId="6D2C2598">
                  <wp:extent cx="384048" cy="384048"/>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atia_HRV_40px.png"/>
                          <pic:cNvPicPr/>
                        </pic:nvPicPr>
                        <pic:blipFill>
                          <a:blip r:embed="rId18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95B8C" w:rsidRPr="00AC786C" w:rsidRDefault="00AE2CC0"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1AB3127" wp14:editId="2F89859A">
                  <wp:extent cx="491490" cy="491490"/>
                  <wp:effectExtent l="0" t="0" r="381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atia_HRV_60px.png"/>
                          <pic:cNvPicPr/>
                        </pic:nvPicPr>
                        <pic:blipFill>
                          <a:blip r:embed="rId18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95B8C" w:rsidRPr="00AC786C" w:rsidRDefault="00AE2CC0"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9D73604" wp14:editId="604025D2">
                  <wp:extent cx="948690" cy="948690"/>
                  <wp:effectExtent l="0" t="0" r="381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atia_HRV_100px.png"/>
                          <pic:cNvPicPr/>
                        </pic:nvPicPr>
                        <pic:blipFill>
                          <a:blip r:embed="rId18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95B8C" w:rsidRPr="00AC786C" w:rsidRDefault="00AE2CC0" w:rsidP="00C2360D">
            <w:pPr>
              <w:spacing w:after="200" w:line="276" w:lineRule="auto"/>
              <w:rPr>
                <w:rFonts w:cs="Arial"/>
                <w:color w:val="5A5A5A"/>
                <w:sz w:val="22"/>
                <w:lang w:val="en-GB"/>
              </w:rPr>
            </w:pPr>
            <w:r w:rsidRPr="00AC786C">
              <w:rPr>
                <w:rFonts w:cs="Arial"/>
                <w:color w:val="5A5A5A"/>
                <w:sz w:val="22"/>
                <w:lang w:val="en-GB"/>
              </w:rPr>
              <w:t>Croatia - HRV</w:t>
            </w:r>
          </w:p>
        </w:tc>
      </w:tr>
      <w:tr w:rsidR="00AE2CC0"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AE2CC0" w:rsidRPr="00AC786C" w:rsidRDefault="00AE2CC0"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C4E52E5" wp14:editId="03CED27E">
                  <wp:extent cx="384048" cy="384048"/>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a_CUB_40px.png"/>
                          <pic:cNvPicPr/>
                        </pic:nvPicPr>
                        <pic:blipFill>
                          <a:blip r:embed="rId18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E2CC0" w:rsidRPr="00AC786C" w:rsidRDefault="00AE2CC0"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06DE133" wp14:editId="02652890">
                  <wp:extent cx="491490" cy="491490"/>
                  <wp:effectExtent l="0" t="0" r="3810" b="38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a_CUB_60px.png"/>
                          <pic:cNvPicPr/>
                        </pic:nvPicPr>
                        <pic:blipFill>
                          <a:blip r:embed="rId18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E2CC0" w:rsidRPr="00AC786C" w:rsidRDefault="00AE2CC0"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DD1D747" wp14:editId="763CBD1F">
                  <wp:extent cx="948690" cy="948690"/>
                  <wp:effectExtent l="0" t="0" r="3810" b="381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a_CUB_100px.png"/>
                          <pic:cNvPicPr/>
                        </pic:nvPicPr>
                        <pic:blipFill>
                          <a:blip r:embed="rId18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E2CC0" w:rsidRPr="00AC786C" w:rsidRDefault="00AE2CC0" w:rsidP="00C2360D">
            <w:pPr>
              <w:spacing w:after="200" w:line="276" w:lineRule="auto"/>
              <w:rPr>
                <w:rFonts w:cs="Arial"/>
                <w:color w:val="5A5A5A"/>
                <w:sz w:val="22"/>
                <w:lang w:val="en-GB"/>
              </w:rPr>
            </w:pPr>
            <w:r w:rsidRPr="00AC786C">
              <w:rPr>
                <w:rFonts w:cs="Arial"/>
                <w:color w:val="5A5A5A"/>
                <w:sz w:val="22"/>
                <w:lang w:val="en-GB"/>
              </w:rPr>
              <w:t>Cuba - CUB</w:t>
            </w:r>
          </w:p>
        </w:tc>
      </w:tr>
      <w:tr w:rsidR="00AE2CC0"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AE2CC0" w:rsidRPr="00AC786C" w:rsidRDefault="00F3757A"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E0E71D7" wp14:editId="2B3218CD">
                  <wp:extent cx="384048" cy="384048"/>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prus_CYP_40px.png"/>
                          <pic:cNvPicPr/>
                        </pic:nvPicPr>
                        <pic:blipFill>
                          <a:blip r:embed="rId18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E2CC0" w:rsidRPr="00AC786C" w:rsidRDefault="00F3757A"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BEE4631" wp14:editId="3F0797D9">
                  <wp:extent cx="491490" cy="491490"/>
                  <wp:effectExtent l="0" t="0" r="3810" b="381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prus_CYP_60px.png"/>
                          <pic:cNvPicPr/>
                        </pic:nvPicPr>
                        <pic:blipFill>
                          <a:blip r:embed="rId18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E2CC0" w:rsidRPr="00AC786C" w:rsidRDefault="00F3757A"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15935B4" wp14:editId="766DF402">
                  <wp:extent cx="948690" cy="948690"/>
                  <wp:effectExtent l="0" t="0" r="3810" b="381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prus_CYP_100px.png"/>
                          <pic:cNvPicPr/>
                        </pic:nvPicPr>
                        <pic:blipFill>
                          <a:blip r:embed="rId18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E2CC0" w:rsidRPr="00AC786C" w:rsidRDefault="00F3757A" w:rsidP="00C2360D">
            <w:pPr>
              <w:spacing w:after="200" w:line="276" w:lineRule="auto"/>
              <w:rPr>
                <w:rFonts w:cs="Arial"/>
                <w:color w:val="5A5A5A"/>
                <w:sz w:val="22"/>
                <w:lang w:val="en-GB"/>
              </w:rPr>
            </w:pPr>
            <w:r w:rsidRPr="00AC786C">
              <w:rPr>
                <w:rFonts w:cs="Arial"/>
                <w:color w:val="5A5A5A"/>
                <w:sz w:val="22"/>
                <w:lang w:val="en-GB"/>
              </w:rPr>
              <w:t>Cyprus - CYP</w:t>
            </w:r>
          </w:p>
        </w:tc>
      </w:tr>
      <w:tr w:rsidR="00F3757A" w:rsidRPr="00AC786C" w:rsidTr="0062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8" w:type="dxa"/>
          </w:tcPr>
          <w:p w:rsidR="00F3757A" w:rsidRPr="00AC786C" w:rsidRDefault="00F3757A"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A1B7FCA" wp14:editId="0C026DAF">
                  <wp:extent cx="384048" cy="38404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ech_republic_CZE_40px.png"/>
                          <pic:cNvPicPr/>
                        </pic:nvPicPr>
                        <pic:blipFill>
                          <a:blip r:embed="rId18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3757A" w:rsidRPr="00AC786C" w:rsidRDefault="00F3757A"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4368B72" wp14:editId="4B906915">
                  <wp:extent cx="491490" cy="491490"/>
                  <wp:effectExtent l="0" t="0" r="3810"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ech_republic_CZE_60px.png"/>
                          <pic:cNvPicPr/>
                        </pic:nvPicPr>
                        <pic:blipFill>
                          <a:blip r:embed="rId19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3757A" w:rsidRPr="00AC786C" w:rsidRDefault="00F3757A" w:rsidP="00C2360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E1C2E35" wp14:editId="1A259075">
                  <wp:extent cx="948690" cy="948690"/>
                  <wp:effectExtent l="0" t="0" r="381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ech_republic_CZE_100px.png"/>
                          <pic:cNvPicPr/>
                        </pic:nvPicPr>
                        <pic:blipFill>
                          <a:blip r:embed="rId19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3757A" w:rsidRPr="00AC786C" w:rsidRDefault="00F3757A" w:rsidP="00C2360D">
            <w:pPr>
              <w:spacing w:after="200" w:line="276" w:lineRule="auto"/>
              <w:rPr>
                <w:rFonts w:cs="Arial"/>
                <w:color w:val="5A5A5A"/>
                <w:sz w:val="22"/>
                <w:lang w:val="en-GB"/>
              </w:rPr>
            </w:pPr>
            <w:r w:rsidRPr="00AC786C">
              <w:rPr>
                <w:rFonts w:cs="Arial"/>
                <w:color w:val="5A5A5A"/>
                <w:sz w:val="22"/>
                <w:lang w:val="en-GB"/>
              </w:rPr>
              <w:t>Czech Republic - CZE</w:t>
            </w:r>
          </w:p>
        </w:tc>
      </w:tr>
    </w:tbl>
    <w:p w:rsidR="00FA225B" w:rsidRDefault="00FA225B" w:rsidP="00816065">
      <w:pPr>
        <w:pStyle w:val="ochacontenttext"/>
        <w:rPr>
          <w:rFonts w:cs="Arial"/>
          <w:sz w:val="22"/>
          <w:szCs w:val="22"/>
        </w:rPr>
      </w:pPr>
    </w:p>
    <w:p w:rsidR="00A9099E" w:rsidRDefault="00A9099E" w:rsidP="00816065">
      <w:pPr>
        <w:pStyle w:val="ochacontenttext"/>
        <w:rPr>
          <w:rFonts w:cs="Arial"/>
          <w:sz w:val="22"/>
          <w:szCs w:val="22"/>
        </w:rPr>
      </w:pPr>
    </w:p>
    <w:p w:rsidR="00A9099E" w:rsidRDefault="00A9099E" w:rsidP="00816065">
      <w:pPr>
        <w:pStyle w:val="ochacontenttext"/>
        <w:rPr>
          <w:rFonts w:cs="Arial"/>
          <w:sz w:val="22"/>
          <w:szCs w:val="22"/>
        </w:rPr>
      </w:pPr>
    </w:p>
    <w:p w:rsidR="00A9099E" w:rsidRDefault="00A9099E" w:rsidP="00816065">
      <w:pPr>
        <w:pStyle w:val="ochacontenttext"/>
        <w:rPr>
          <w:rFonts w:cs="Arial"/>
          <w:sz w:val="22"/>
          <w:szCs w:val="22"/>
        </w:rPr>
      </w:pPr>
    </w:p>
    <w:p w:rsidR="00A9099E" w:rsidRPr="00AC786C" w:rsidRDefault="00A9099E"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F37E0F" w:rsidRPr="00AC786C" w:rsidTr="00626101">
        <w:tc>
          <w:tcPr>
            <w:tcW w:w="738" w:type="dxa"/>
          </w:tcPr>
          <w:p w:rsidR="00F37E0F" w:rsidRPr="00AC786C" w:rsidRDefault="002E6AFD" w:rsidP="00573D5C">
            <w:pPr>
              <w:spacing w:after="200" w:line="276" w:lineRule="auto"/>
              <w:rPr>
                <w:rFonts w:cs="Arial"/>
                <w:noProof/>
                <w:sz w:val="22"/>
                <w:lang w:val="en-GB" w:eastAsia="en-GB"/>
              </w:rPr>
            </w:pPr>
            <w:r>
              <w:rPr>
                <w:rFonts w:cs="Arial"/>
                <w:b/>
                <w:noProof/>
                <w:color w:val="026CB6"/>
                <w:sz w:val="36"/>
                <w:szCs w:val="36"/>
                <w:lang w:val="en-GB" w:eastAsia="en-GB"/>
              </w:rPr>
              <w:lastRenderedPageBreak/>
              <w:t>D</w:t>
            </w:r>
          </w:p>
        </w:tc>
        <w:tc>
          <w:tcPr>
            <w:tcW w:w="990" w:type="dxa"/>
          </w:tcPr>
          <w:p w:rsidR="00F37E0F" w:rsidRPr="00AC786C" w:rsidRDefault="00F37E0F" w:rsidP="00573D5C">
            <w:pPr>
              <w:spacing w:after="200" w:line="276" w:lineRule="auto"/>
              <w:rPr>
                <w:rFonts w:cs="Arial"/>
                <w:noProof/>
                <w:sz w:val="22"/>
                <w:lang w:val="en-GB" w:eastAsia="en-GB"/>
              </w:rPr>
            </w:pPr>
          </w:p>
        </w:tc>
        <w:tc>
          <w:tcPr>
            <w:tcW w:w="1620" w:type="dxa"/>
          </w:tcPr>
          <w:p w:rsidR="00F37E0F" w:rsidRPr="00AC786C" w:rsidRDefault="00F37E0F" w:rsidP="00573D5C">
            <w:pPr>
              <w:spacing w:after="200" w:line="276" w:lineRule="auto"/>
              <w:rPr>
                <w:rFonts w:cs="Arial"/>
                <w:noProof/>
                <w:sz w:val="22"/>
                <w:lang w:val="en-GB" w:eastAsia="en-GB"/>
              </w:rPr>
            </w:pPr>
          </w:p>
        </w:tc>
        <w:tc>
          <w:tcPr>
            <w:tcW w:w="1616" w:type="dxa"/>
          </w:tcPr>
          <w:p w:rsidR="00F37E0F" w:rsidRPr="00AC786C" w:rsidRDefault="00F37E0F" w:rsidP="00573D5C">
            <w:pPr>
              <w:spacing w:after="200" w:line="276" w:lineRule="auto"/>
              <w:rPr>
                <w:rFonts w:cs="Arial"/>
                <w:color w:val="5A5A5A"/>
                <w:sz w:val="22"/>
                <w:lang w:val="en-GB"/>
              </w:rPr>
            </w:pPr>
          </w:p>
        </w:tc>
      </w:tr>
      <w:tr w:rsidR="00F37E0F" w:rsidRPr="00AC786C" w:rsidTr="00626101">
        <w:tc>
          <w:tcPr>
            <w:tcW w:w="738"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7C395B4" wp14:editId="5552FC52">
                  <wp:extent cx="384048" cy="384048"/>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cratic_peoples_republic_korea_PRK_40px.png"/>
                          <pic:cNvPicPr/>
                        </pic:nvPicPr>
                        <pic:blipFill>
                          <a:blip r:embed="rId19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BA6BF23" wp14:editId="76FF8A63">
                  <wp:extent cx="491490" cy="491490"/>
                  <wp:effectExtent l="0" t="0" r="3810" b="381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cratic_peoples_republic_korea_PRK_60px.png"/>
                          <pic:cNvPicPr/>
                        </pic:nvPicPr>
                        <pic:blipFill>
                          <a:blip r:embed="rId19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46CEEBA" wp14:editId="220F2BAA">
                  <wp:extent cx="948690" cy="948690"/>
                  <wp:effectExtent l="0" t="0" r="3810" b="381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cratic_peoples_republic_korea_PRK_100px.png"/>
                          <pic:cNvPicPr/>
                        </pic:nvPicPr>
                        <pic:blipFill>
                          <a:blip r:embed="rId19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37E0F" w:rsidRPr="00AC786C" w:rsidRDefault="00F37E0F" w:rsidP="00F37E0F">
            <w:pPr>
              <w:autoSpaceDE w:val="0"/>
              <w:autoSpaceDN w:val="0"/>
              <w:adjustRightInd w:val="0"/>
              <w:rPr>
                <w:rFonts w:cs="Arial"/>
                <w:color w:val="5A5A5A"/>
                <w:sz w:val="22"/>
                <w:lang w:val="en-GB"/>
              </w:rPr>
            </w:pPr>
            <w:r w:rsidRPr="00AC786C">
              <w:rPr>
                <w:rFonts w:cs="Arial"/>
                <w:color w:val="5A5A5A"/>
                <w:sz w:val="22"/>
                <w:lang w:val="en-GB"/>
              </w:rPr>
              <w:t>Democratic People's Republic of</w:t>
            </w:r>
          </w:p>
          <w:p w:rsidR="00F37E0F" w:rsidRPr="00AC786C" w:rsidRDefault="00F37E0F" w:rsidP="00F37E0F">
            <w:pPr>
              <w:spacing w:after="200" w:line="276" w:lineRule="auto"/>
              <w:rPr>
                <w:rFonts w:cs="Arial"/>
                <w:color w:val="5A5A5A"/>
                <w:sz w:val="22"/>
                <w:lang w:val="en-GB"/>
              </w:rPr>
            </w:pPr>
            <w:r w:rsidRPr="00AC786C">
              <w:rPr>
                <w:rFonts w:cs="Arial"/>
                <w:color w:val="5A5A5A"/>
                <w:sz w:val="22"/>
                <w:lang w:val="en-GB"/>
              </w:rPr>
              <w:t>Korea - PRK</w:t>
            </w:r>
          </w:p>
        </w:tc>
      </w:tr>
      <w:tr w:rsidR="00F37E0F" w:rsidRPr="00AC786C" w:rsidTr="00626101">
        <w:tc>
          <w:tcPr>
            <w:tcW w:w="738"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140B1DD" wp14:editId="19F44B92">
                  <wp:extent cx="384048" cy="384048"/>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cratic_republic_congo_COD_40px.png"/>
                          <pic:cNvPicPr/>
                        </pic:nvPicPr>
                        <pic:blipFill>
                          <a:blip r:embed="rId19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C03E32D" wp14:editId="4C2F0598">
                  <wp:extent cx="491490" cy="491490"/>
                  <wp:effectExtent l="0" t="0" r="381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cratic_republic_congo_COD_60px.png"/>
                          <pic:cNvPicPr/>
                        </pic:nvPicPr>
                        <pic:blipFill>
                          <a:blip r:embed="rId19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2F686AA" wp14:editId="0698F78F">
                  <wp:extent cx="948690" cy="948690"/>
                  <wp:effectExtent l="0" t="0" r="381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cratic_republic_congo_COD_100px.png"/>
                          <pic:cNvPicPr/>
                        </pic:nvPicPr>
                        <pic:blipFill>
                          <a:blip r:embed="rId19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37E0F" w:rsidRPr="00AC786C" w:rsidRDefault="00F37E0F" w:rsidP="00F37E0F">
            <w:pPr>
              <w:autoSpaceDE w:val="0"/>
              <w:autoSpaceDN w:val="0"/>
              <w:adjustRightInd w:val="0"/>
              <w:rPr>
                <w:rFonts w:cs="Arial"/>
                <w:color w:val="5A5A5A"/>
                <w:sz w:val="22"/>
                <w:lang w:val="en-GB"/>
              </w:rPr>
            </w:pPr>
            <w:r w:rsidRPr="00AC786C">
              <w:rPr>
                <w:rFonts w:cs="Arial"/>
                <w:color w:val="5A5A5A"/>
                <w:sz w:val="22"/>
                <w:lang w:val="en-GB"/>
              </w:rPr>
              <w:t>Democratic Republic of the Congo -</w:t>
            </w:r>
          </w:p>
          <w:p w:rsidR="00F37E0F" w:rsidRPr="00AC786C" w:rsidRDefault="00F37E0F" w:rsidP="00F37E0F">
            <w:pPr>
              <w:spacing w:after="200" w:line="276" w:lineRule="auto"/>
              <w:rPr>
                <w:rFonts w:cs="Arial"/>
                <w:color w:val="5A5A5A"/>
                <w:sz w:val="22"/>
                <w:lang w:val="en-GB"/>
              </w:rPr>
            </w:pPr>
            <w:r w:rsidRPr="00AC786C">
              <w:rPr>
                <w:rFonts w:cs="Arial"/>
                <w:color w:val="5A5A5A"/>
                <w:sz w:val="22"/>
                <w:lang w:val="en-GB"/>
              </w:rPr>
              <w:t>COD</w:t>
            </w:r>
          </w:p>
        </w:tc>
      </w:tr>
      <w:tr w:rsidR="00F37E0F" w:rsidRPr="00AC786C" w:rsidTr="00626101">
        <w:tc>
          <w:tcPr>
            <w:tcW w:w="738"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23DBF6C" wp14:editId="25E56269">
                  <wp:extent cx="384048" cy="384048"/>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mark_DNK_40px.png"/>
                          <pic:cNvPicPr/>
                        </pic:nvPicPr>
                        <pic:blipFill>
                          <a:blip r:embed="rId19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BFD1741" wp14:editId="677212E5">
                  <wp:extent cx="491490" cy="491490"/>
                  <wp:effectExtent l="0" t="0" r="381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mark_DNK_60px.png"/>
                          <pic:cNvPicPr/>
                        </pic:nvPicPr>
                        <pic:blipFill>
                          <a:blip r:embed="rId19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E4BC5D1" wp14:editId="5BF0A89C">
                  <wp:extent cx="948690" cy="948690"/>
                  <wp:effectExtent l="0" t="0" r="381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mark_DNK_100px.png"/>
                          <pic:cNvPicPr/>
                        </pic:nvPicPr>
                        <pic:blipFill>
                          <a:blip r:embed="rId20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37E0F" w:rsidRPr="00AC786C" w:rsidRDefault="00F37E0F" w:rsidP="00573D5C">
            <w:pPr>
              <w:autoSpaceDE w:val="0"/>
              <w:autoSpaceDN w:val="0"/>
              <w:adjustRightInd w:val="0"/>
              <w:rPr>
                <w:rFonts w:cs="Arial"/>
                <w:color w:val="5A5A5A"/>
                <w:sz w:val="22"/>
              </w:rPr>
            </w:pPr>
            <w:r w:rsidRPr="00AC786C">
              <w:rPr>
                <w:rFonts w:cs="Arial"/>
                <w:color w:val="5A5A5A"/>
                <w:sz w:val="22"/>
                <w:lang w:val="en-GB"/>
              </w:rPr>
              <w:t>Denmark – DNK</w:t>
            </w:r>
          </w:p>
        </w:tc>
      </w:tr>
      <w:tr w:rsidR="00F37E0F" w:rsidRPr="00AC786C" w:rsidTr="00626101">
        <w:tc>
          <w:tcPr>
            <w:tcW w:w="738"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CBACDEA" wp14:editId="157A510B">
                  <wp:extent cx="384048" cy="38404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bouti_DJI_40px.png"/>
                          <pic:cNvPicPr/>
                        </pic:nvPicPr>
                        <pic:blipFill>
                          <a:blip r:embed="rId20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083CDF8" wp14:editId="2B8154B3">
                  <wp:extent cx="491490" cy="491490"/>
                  <wp:effectExtent l="0" t="0" r="381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bouti_DJI_60px.png"/>
                          <pic:cNvPicPr/>
                        </pic:nvPicPr>
                        <pic:blipFill>
                          <a:blip r:embed="rId20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B9B13F2" wp14:editId="2758F83E">
                  <wp:extent cx="948690" cy="948690"/>
                  <wp:effectExtent l="0" t="0" r="381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bouti_DJI_100px.png"/>
                          <pic:cNvPicPr/>
                        </pic:nvPicPr>
                        <pic:blipFill>
                          <a:blip r:embed="rId20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37E0F" w:rsidRPr="00AC786C" w:rsidRDefault="00F37E0F" w:rsidP="00573D5C">
            <w:pPr>
              <w:autoSpaceDE w:val="0"/>
              <w:autoSpaceDN w:val="0"/>
              <w:adjustRightInd w:val="0"/>
              <w:rPr>
                <w:rFonts w:cs="Arial"/>
                <w:color w:val="5A5A5A"/>
                <w:sz w:val="22"/>
              </w:rPr>
            </w:pPr>
            <w:r w:rsidRPr="00AC786C">
              <w:rPr>
                <w:rFonts w:cs="Arial"/>
                <w:color w:val="5A5A5A"/>
                <w:sz w:val="22"/>
                <w:lang w:val="en-GB"/>
              </w:rPr>
              <w:t>Djibouti – DJI</w:t>
            </w:r>
          </w:p>
        </w:tc>
      </w:tr>
      <w:tr w:rsidR="00F37E0F" w:rsidRPr="00AC786C" w:rsidTr="00626101">
        <w:tc>
          <w:tcPr>
            <w:tcW w:w="738"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11CF54C" wp14:editId="5EFB5214">
                  <wp:extent cx="384048" cy="3840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ica_DMA_40px.png"/>
                          <pic:cNvPicPr/>
                        </pic:nvPicPr>
                        <pic:blipFill>
                          <a:blip r:embed="rId20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A88B190" wp14:editId="1910DB86">
                  <wp:extent cx="491490" cy="491490"/>
                  <wp:effectExtent l="0" t="0" r="3810" b="38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ica_DMA_60px.png"/>
                          <pic:cNvPicPr/>
                        </pic:nvPicPr>
                        <pic:blipFill>
                          <a:blip r:embed="rId20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6C260F9" wp14:editId="5A0EFA43">
                  <wp:extent cx="948690" cy="948690"/>
                  <wp:effectExtent l="0" t="0" r="381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ica_DMA_100px.png"/>
                          <pic:cNvPicPr/>
                        </pic:nvPicPr>
                        <pic:blipFill>
                          <a:blip r:embed="rId20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37E0F" w:rsidRPr="00AC786C" w:rsidRDefault="00F37E0F" w:rsidP="00573D5C">
            <w:pPr>
              <w:rPr>
                <w:rFonts w:cs="Arial"/>
                <w:sz w:val="22"/>
              </w:rPr>
            </w:pPr>
            <w:r w:rsidRPr="00AC786C">
              <w:rPr>
                <w:rFonts w:cs="Arial"/>
                <w:color w:val="5A5A5A"/>
                <w:sz w:val="22"/>
                <w:lang w:val="en-GB"/>
              </w:rPr>
              <w:t>Dominica - DMA</w:t>
            </w:r>
          </w:p>
        </w:tc>
      </w:tr>
      <w:tr w:rsidR="00F37E0F" w:rsidRPr="00AC786C" w:rsidTr="00626101">
        <w:tc>
          <w:tcPr>
            <w:tcW w:w="738"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5CC289D" wp14:editId="743EEC18">
                  <wp:extent cx="384048" cy="38404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ican_republic_DOM_40px.png"/>
                          <pic:cNvPicPr/>
                        </pic:nvPicPr>
                        <pic:blipFill>
                          <a:blip r:embed="rId20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CF4457D" wp14:editId="321A8E20">
                  <wp:extent cx="491490" cy="491490"/>
                  <wp:effectExtent l="0" t="0" r="3810" b="38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ican_republic_DOM_60px.png"/>
                          <pic:cNvPicPr/>
                        </pic:nvPicPr>
                        <pic:blipFill>
                          <a:blip r:embed="rId20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37E0F" w:rsidRPr="00AC786C" w:rsidRDefault="00F37E0F"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FCB2091" wp14:editId="6EAD2454">
                  <wp:extent cx="948690" cy="948690"/>
                  <wp:effectExtent l="0" t="0" r="381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ican_republic_DOM_100px.png"/>
                          <pic:cNvPicPr/>
                        </pic:nvPicPr>
                        <pic:blipFill>
                          <a:blip r:embed="rId20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37E0F" w:rsidRPr="00AC786C" w:rsidRDefault="00F37E0F" w:rsidP="00573D5C">
            <w:pPr>
              <w:rPr>
                <w:rFonts w:cs="Arial"/>
                <w:color w:val="5A5A5A"/>
                <w:sz w:val="22"/>
                <w:lang w:val="en-GB"/>
              </w:rPr>
            </w:pPr>
            <w:r w:rsidRPr="00AC786C">
              <w:rPr>
                <w:rFonts w:cs="Arial"/>
                <w:color w:val="5A5A5A"/>
                <w:sz w:val="22"/>
                <w:lang w:val="en-GB"/>
              </w:rPr>
              <w:t>Dominican Republic - DOM</w:t>
            </w:r>
          </w:p>
        </w:tc>
      </w:tr>
    </w:tbl>
    <w:p w:rsidR="00F37E0F" w:rsidRPr="00AC786C" w:rsidRDefault="00F37E0F"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305343" w:rsidRPr="00AC786C" w:rsidTr="00626101">
        <w:tc>
          <w:tcPr>
            <w:tcW w:w="738" w:type="dxa"/>
          </w:tcPr>
          <w:p w:rsidR="00305343" w:rsidRPr="00AC786C" w:rsidRDefault="002E6AFD" w:rsidP="00573D5C">
            <w:pPr>
              <w:spacing w:after="200" w:line="276" w:lineRule="auto"/>
              <w:rPr>
                <w:rFonts w:cs="Arial"/>
                <w:noProof/>
                <w:sz w:val="22"/>
                <w:lang w:val="en-GB" w:eastAsia="en-GB"/>
              </w:rPr>
            </w:pPr>
            <w:r>
              <w:rPr>
                <w:rFonts w:cs="Arial"/>
                <w:b/>
                <w:noProof/>
                <w:color w:val="026CB6"/>
                <w:sz w:val="36"/>
                <w:szCs w:val="36"/>
                <w:lang w:val="en-GB" w:eastAsia="en-GB"/>
              </w:rPr>
              <w:t>E</w:t>
            </w:r>
          </w:p>
        </w:tc>
        <w:tc>
          <w:tcPr>
            <w:tcW w:w="990" w:type="dxa"/>
          </w:tcPr>
          <w:p w:rsidR="00305343" w:rsidRPr="00AC786C" w:rsidRDefault="00305343" w:rsidP="00573D5C">
            <w:pPr>
              <w:spacing w:after="200" w:line="276" w:lineRule="auto"/>
              <w:rPr>
                <w:rFonts w:cs="Arial"/>
                <w:noProof/>
                <w:sz w:val="22"/>
                <w:lang w:val="en-GB" w:eastAsia="en-GB"/>
              </w:rPr>
            </w:pPr>
          </w:p>
        </w:tc>
        <w:tc>
          <w:tcPr>
            <w:tcW w:w="1620" w:type="dxa"/>
          </w:tcPr>
          <w:p w:rsidR="00305343" w:rsidRPr="00AC786C" w:rsidRDefault="00305343" w:rsidP="00573D5C">
            <w:pPr>
              <w:spacing w:after="200" w:line="276" w:lineRule="auto"/>
              <w:rPr>
                <w:rFonts w:cs="Arial"/>
                <w:noProof/>
                <w:sz w:val="22"/>
                <w:lang w:val="en-GB" w:eastAsia="en-GB"/>
              </w:rPr>
            </w:pPr>
          </w:p>
        </w:tc>
        <w:tc>
          <w:tcPr>
            <w:tcW w:w="1616" w:type="dxa"/>
          </w:tcPr>
          <w:p w:rsidR="00305343" w:rsidRPr="00AC786C" w:rsidRDefault="00305343" w:rsidP="00573D5C">
            <w:pPr>
              <w:rPr>
                <w:rFonts w:cs="Arial"/>
                <w:sz w:val="22"/>
              </w:rPr>
            </w:pPr>
          </w:p>
        </w:tc>
      </w:tr>
      <w:tr w:rsidR="00305343" w:rsidRPr="00AC786C" w:rsidTr="00626101">
        <w:tc>
          <w:tcPr>
            <w:tcW w:w="738" w:type="dxa"/>
          </w:tcPr>
          <w:p w:rsidR="00305343" w:rsidRPr="00AC786C" w:rsidRDefault="00573D5C"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ECB3F42" wp14:editId="0646A9BC">
                  <wp:extent cx="384048" cy="384048"/>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_EAI_40px.png"/>
                          <pic:cNvPicPr/>
                        </pic:nvPicPr>
                        <pic:blipFill>
                          <a:blip r:embed="rId21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05343" w:rsidRPr="00AC786C" w:rsidRDefault="00573D5C"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FEA545B" wp14:editId="3BB316B4">
                  <wp:extent cx="491490" cy="491490"/>
                  <wp:effectExtent l="0" t="0" r="3810" b="381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_EAI_60px.png"/>
                          <pic:cNvPicPr/>
                        </pic:nvPicPr>
                        <pic:blipFill>
                          <a:blip r:embed="rId21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05343" w:rsidRPr="00AC786C" w:rsidRDefault="00573D5C"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07AC397" wp14:editId="60AE6DA4">
                  <wp:extent cx="948690" cy="948690"/>
                  <wp:effectExtent l="0" t="0" r="3810"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_EAI_100px.png"/>
                          <pic:cNvPicPr/>
                        </pic:nvPicPr>
                        <pic:blipFill>
                          <a:blip r:embed="rId21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05343" w:rsidRPr="00AC786C" w:rsidRDefault="00305343" w:rsidP="00573D5C">
            <w:pPr>
              <w:autoSpaceDE w:val="0"/>
              <w:autoSpaceDN w:val="0"/>
              <w:adjustRightInd w:val="0"/>
              <w:rPr>
                <w:rFonts w:cs="Arial"/>
                <w:color w:val="5A5A5A"/>
                <w:sz w:val="22"/>
              </w:rPr>
            </w:pPr>
            <w:r w:rsidRPr="00AC786C">
              <w:rPr>
                <w:rFonts w:cs="Arial"/>
                <w:color w:val="5A5A5A"/>
                <w:sz w:val="22"/>
                <w:lang w:val="en-GB"/>
              </w:rPr>
              <w:t>Easter Island - EAI</w:t>
            </w:r>
          </w:p>
        </w:tc>
      </w:tr>
      <w:tr w:rsidR="00305343" w:rsidRPr="00AC786C" w:rsidTr="00626101">
        <w:tc>
          <w:tcPr>
            <w:tcW w:w="738" w:type="dxa"/>
          </w:tcPr>
          <w:p w:rsidR="00305343" w:rsidRPr="00AC786C" w:rsidRDefault="00573D5C" w:rsidP="00573D5C">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5DEF9C3D" wp14:editId="4C49C353">
                  <wp:extent cx="384048" cy="384048"/>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_ECU_40px.png"/>
                          <pic:cNvPicPr/>
                        </pic:nvPicPr>
                        <pic:blipFill>
                          <a:blip r:embed="rId21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05343" w:rsidRPr="00AC786C" w:rsidRDefault="00573D5C"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4D727F6" wp14:editId="0D24D5EC">
                  <wp:extent cx="491490" cy="491490"/>
                  <wp:effectExtent l="0" t="0" r="3810" b="381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_ECU_60px.png"/>
                          <pic:cNvPicPr/>
                        </pic:nvPicPr>
                        <pic:blipFill>
                          <a:blip r:embed="rId21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05343" w:rsidRPr="00AC786C" w:rsidRDefault="00573D5C"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92F7222" wp14:editId="0C3A736C">
                  <wp:extent cx="948690" cy="948690"/>
                  <wp:effectExtent l="0" t="0" r="3810" b="381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_ECU_100px.png"/>
                          <pic:cNvPicPr/>
                        </pic:nvPicPr>
                        <pic:blipFill>
                          <a:blip r:embed="rId21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05343" w:rsidRPr="00AC786C" w:rsidRDefault="00305343" w:rsidP="00573D5C">
            <w:pPr>
              <w:autoSpaceDE w:val="0"/>
              <w:autoSpaceDN w:val="0"/>
              <w:adjustRightInd w:val="0"/>
              <w:rPr>
                <w:rFonts w:cs="Arial"/>
                <w:color w:val="5A5A5A"/>
                <w:sz w:val="22"/>
              </w:rPr>
            </w:pPr>
            <w:r w:rsidRPr="00AC786C">
              <w:rPr>
                <w:rFonts w:cs="Arial"/>
                <w:color w:val="5A5A5A"/>
                <w:sz w:val="22"/>
                <w:lang w:val="en-GB"/>
              </w:rPr>
              <w:t>Ecuador - ECU</w:t>
            </w:r>
          </w:p>
        </w:tc>
      </w:tr>
      <w:tr w:rsidR="00305343" w:rsidRPr="00AC786C" w:rsidTr="00626101">
        <w:tc>
          <w:tcPr>
            <w:tcW w:w="738" w:type="dxa"/>
          </w:tcPr>
          <w:p w:rsidR="00305343" w:rsidRPr="00AC786C" w:rsidRDefault="00573D5C"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50668C8" wp14:editId="21EEAC7B">
                  <wp:extent cx="384048" cy="384048"/>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_EGY_40px.png"/>
                          <pic:cNvPicPr/>
                        </pic:nvPicPr>
                        <pic:blipFill>
                          <a:blip r:embed="rId21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05343" w:rsidRPr="00AC786C" w:rsidRDefault="00573D5C"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C5BACC5" wp14:editId="43FFE359">
                  <wp:extent cx="491490" cy="491490"/>
                  <wp:effectExtent l="0" t="0" r="3810" b="381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_EGY_60px.png"/>
                          <pic:cNvPicPr/>
                        </pic:nvPicPr>
                        <pic:blipFill>
                          <a:blip r:embed="rId21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05343" w:rsidRPr="00AC786C" w:rsidRDefault="00573D5C"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AC1A8BF" wp14:editId="027371F2">
                  <wp:extent cx="948690" cy="948690"/>
                  <wp:effectExtent l="0" t="0" r="381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_EGY_100px.png"/>
                          <pic:cNvPicPr/>
                        </pic:nvPicPr>
                        <pic:blipFill>
                          <a:blip r:embed="rId21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05343" w:rsidRPr="00AC786C" w:rsidRDefault="00305343" w:rsidP="00573D5C">
            <w:pPr>
              <w:autoSpaceDE w:val="0"/>
              <w:autoSpaceDN w:val="0"/>
              <w:adjustRightInd w:val="0"/>
              <w:rPr>
                <w:rFonts w:cs="Arial"/>
                <w:color w:val="5A5A5A"/>
                <w:sz w:val="22"/>
              </w:rPr>
            </w:pPr>
            <w:r w:rsidRPr="00AC786C">
              <w:rPr>
                <w:rFonts w:cs="Arial"/>
                <w:color w:val="5A5A5A"/>
                <w:sz w:val="22"/>
                <w:lang w:val="en-GB"/>
              </w:rPr>
              <w:t>Egypt - EGY</w:t>
            </w:r>
          </w:p>
        </w:tc>
      </w:tr>
      <w:tr w:rsidR="00305343" w:rsidRPr="00AC786C" w:rsidTr="00626101">
        <w:tc>
          <w:tcPr>
            <w:tcW w:w="738" w:type="dxa"/>
          </w:tcPr>
          <w:p w:rsidR="00305343" w:rsidRPr="00AC786C" w:rsidRDefault="00573D5C"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D36D5A5" wp14:editId="3BAF2722">
                  <wp:extent cx="384048" cy="384048"/>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salvador_SLV_40px.png"/>
                          <pic:cNvPicPr/>
                        </pic:nvPicPr>
                        <pic:blipFill>
                          <a:blip r:embed="rId21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05343" w:rsidRPr="00AC786C" w:rsidRDefault="00573D5C"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97D177F" wp14:editId="5EFB3C4D">
                  <wp:extent cx="491490" cy="491490"/>
                  <wp:effectExtent l="0" t="0" r="3810" b="381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salvador_SLV_60px.png"/>
                          <pic:cNvPicPr/>
                        </pic:nvPicPr>
                        <pic:blipFill>
                          <a:blip r:embed="rId22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05343" w:rsidRPr="00AC786C" w:rsidRDefault="00573D5C"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74535A7" wp14:editId="65284625">
                  <wp:extent cx="948690" cy="948690"/>
                  <wp:effectExtent l="0" t="0" r="3810" b="381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salvador_SLV_100px.png"/>
                          <pic:cNvPicPr/>
                        </pic:nvPicPr>
                        <pic:blipFill>
                          <a:blip r:embed="rId22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05343" w:rsidRPr="00AC786C" w:rsidRDefault="00305343" w:rsidP="00573D5C">
            <w:pPr>
              <w:autoSpaceDE w:val="0"/>
              <w:autoSpaceDN w:val="0"/>
              <w:adjustRightInd w:val="0"/>
              <w:rPr>
                <w:rFonts w:cs="Arial"/>
                <w:color w:val="5A5A5A"/>
                <w:sz w:val="22"/>
              </w:rPr>
            </w:pPr>
            <w:r w:rsidRPr="00AC786C">
              <w:rPr>
                <w:rFonts w:cs="Arial"/>
                <w:color w:val="5A5A5A"/>
                <w:sz w:val="22"/>
                <w:lang w:val="en-GB"/>
              </w:rPr>
              <w:t>El Salvador - SLV</w:t>
            </w:r>
          </w:p>
        </w:tc>
      </w:tr>
      <w:tr w:rsidR="00305343" w:rsidRPr="00AC786C" w:rsidTr="00626101">
        <w:tc>
          <w:tcPr>
            <w:tcW w:w="738" w:type="dxa"/>
          </w:tcPr>
          <w:p w:rsidR="00305343" w:rsidRPr="00AC786C" w:rsidRDefault="00573D5C"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324F978" wp14:editId="7C835A77">
                  <wp:extent cx="384048" cy="384048"/>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orial_guinea_GNQ_40px.png"/>
                          <pic:cNvPicPr/>
                        </pic:nvPicPr>
                        <pic:blipFill>
                          <a:blip r:embed="rId22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05343" w:rsidRPr="00AC786C" w:rsidRDefault="00573D5C"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6327A52" wp14:editId="698B75A0">
                  <wp:extent cx="491490" cy="49149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orial_guinea_GNQ_60px.png"/>
                          <pic:cNvPicPr/>
                        </pic:nvPicPr>
                        <pic:blipFill>
                          <a:blip r:embed="rId22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05343" w:rsidRPr="00AC786C" w:rsidRDefault="0007428D"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62C7329" wp14:editId="124AC549">
                  <wp:extent cx="948690" cy="948690"/>
                  <wp:effectExtent l="0" t="0" r="3810"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orial_guinea_GNQ_100px.png"/>
                          <pic:cNvPicPr/>
                        </pic:nvPicPr>
                        <pic:blipFill>
                          <a:blip r:embed="rId22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05343" w:rsidRPr="00AC786C" w:rsidRDefault="00305343" w:rsidP="00573D5C">
            <w:pPr>
              <w:rPr>
                <w:rFonts w:cs="Arial"/>
                <w:sz w:val="22"/>
              </w:rPr>
            </w:pPr>
            <w:r w:rsidRPr="00AC786C">
              <w:rPr>
                <w:rFonts w:cs="Arial"/>
                <w:color w:val="5A5A5A"/>
                <w:sz w:val="22"/>
                <w:lang w:val="en-GB"/>
              </w:rPr>
              <w:t>Equatorial Guinea - GNQ</w:t>
            </w:r>
          </w:p>
        </w:tc>
      </w:tr>
      <w:tr w:rsidR="00305343" w:rsidRPr="00AC786C" w:rsidTr="00626101">
        <w:tc>
          <w:tcPr>
            <w:tcW w:w="738" w:type="dxa"/>
          </w:tcPr>
          <w:p w:rsidR="00305343" w:rsidRPr="00AC786C" w:rsidRDefault="008D3429"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DF896AD" wp14:editId="24B95C4B">
                  <wp:extent cx="384048" cy="384048"/>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trea_ERI_40px.png"/>
                          <pic:cNvPicPr/>
                        </pic:nvPicPr>
                        <pic:blipFill>
                          <a:blip r:embed="rId22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05343" w:rsidRPr="00AC786C" w:rsidRDefault="008D3429"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6165CDE" wp14:editId="52F5B69F">
                  <wp:extent cx="491490" cy="491490"/>
                  <wp:effectExtent l="0" t="0" r="3810"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trea_ERI_60px.png"/>
                          <pic:cNvPicPr/>
                        </pic:nvPicPr>
                        <pic:blipFill>
                          <a:blip r:embed="rId22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05343" w:rsidRPr="00AC786C" w:rsidRDefault="008D3429"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76BC2E9" wp14:editId="3C21339F">
                  <wp:extent cx="948690" cy="948690"/>
                  <wp:effectExtent l="0" t="0" r="381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trea_ERI_100px.png"/>
                          <pic:cNvPicPr/>
                        </pic:nvPicPr>
                        <pic:blipFill>
                          <a:blip r:embed="rId22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05343" w:rsidRPr="00AC786C" w:rsidRDefault="00305343" w:rsidP="00573D5C">
            <w:pPr>
              <w:autoSpaceDE w:val="0"/>
              <w:autoSpaceDN w:val="0"/>
              <w:adjustRightInd w:val="0"/>
              <w:rPr>
                <w:rFonts w:cs="Arial"/>
                <w:color w:val="5A5A5A"/>
                <w:sz w:val="22"/>
              </w:rPr>
            </w:pPr>
            <w:r w:rsidRPr="00AC786C">
              <w:rPr>
                <w:rFonts w:cs="Arial"/>
                <w:color w:val="5A5A5A"/>
                <w:sz w:val="22"/>
                <w:lang w:val="en-GB"/>
              </w:rPr>
              <w:t>Eritrea - ERI</w:t>
            </w:r>
          </w:p>
        </w:tc>
      </w:tr>
      <w:tr w:rsidR="00305343" w:rsidRPr="00AC786C" w:rsidTr="00626101">
        <w:tc>
          <w:tcPr>
            <w:tcW w:w="738" w:type="dxa"/>
          </w:tcPr>
          <w:p w:rsidR="00305343" w:rsidRPr="00AC786C" w:rsidRDefault="008D3429"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D87CBB4" wp14:editId="7D9E7381">
                  <wp:extent cx="384048" cy="38404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onia_EST_40px.png"/>
                          <pic:cNvPicPr/>
                        </pic:nvPicPr>
                        <pic:blipFill>
                          <a:blip r:embed="rId22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05343" w:rsidRPr="00AC786C" w:rsidRDefault="008D3429"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2C22821" wp14:editId="2D8A5507">
                  <wp:extent cx="491490" cy="491490"/>
                  <wp:effectExtent l="0" t="0" r="381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onia_EST_60px.png"/>
                          <pic:cNvPicPr/>
                        </pic:nvPicPr>
                        <pic:blipFill>
                          <a:blip r:embed="rId22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05343" w:rsidRPr="00AC786C" w:rsidRDefault="008D3429"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EECBB9F" wp14:editId="4AE68094">
                  <wp:extent cx="948690" cy="948690"/>
                  <wp:effectExtent l="0" t="0" r="381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onia_EST_100px.png"/>
                          <pic:cNvPicPr/>
                        </pic:nvPicPr>
                        <pic:blipFill>
                          <a:blip r:embed="rId23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05343" w:rsidRPr="00AC786C" w:rsidRDefault="00305343" w:rsidP="00573D5C">
            <w:pPr>
              <w:autoSpaceDE w:val="0"/>
              <w:autoSpaceDN w:val="0"/>
              <w:adjustRightInd w:val="0"/>
              <w:rPr>
                <w:rFonts w:cs="Arial"/>
                <w:color w:val="5A5A5A"/>
                <w:sz w:val="22"/>
              </w:rPr>
            </w:pPr>
            <w:r w:rsidRPr="00AC786C">
              <w:rPr>
                <w:rFonts w:cs="Arial"/>
                <w:color w:val="5A5A5A"/>
                <w:sz w:val="22"/>
                <w:lang w:val="en-GB"/>
              </w:rPr>
              <w:t>Estonia - EST</w:t>
            </w:r>
          </w:p>
        </w:tc>
      </w:tr>
      <w:tr w:rsidR="00305343" w:rsidRPr="00AC786C" w:rsidTr="00626101">
        <w:tc>
          <w:tcPr>
            <w:tcW w:w="738" w:type="dxa"/>
          </w:tcPr>
          <w:p w:rsidR="00305343" w:rsidRPr="00AC786C" w:rsidRDefault="008D3429"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F499964" wp14:editId="658E54B0">
                  <wp:extent cx="384048" cy="384048"/>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opia_ETH_40px.png"/>
                          <pic:cNvPicPr/>
                        </pic:nvPicPr>
                        <pic:blipFill>
                          <a:blip r:embed="rId23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05343" w:rsidRPr="00AC786C" w:rsidRDefault="008D3429"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053C918" wp14:editId="49565970">
                  <wp:extent cx="491490" cy="491490"/>
                  <wp:effectExtent l="0" t="0" r="3810" b="381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opia_ETH_60px.png"/>
                          <pic:cNvPicPr/>
                        </pic:nvPicPr>
                        <pic:blipFill>
                          <a:blip r:embed="rId23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05343" w:rsidRPr="00AC786C" w:rsidRDefault="008D3429" w:rsidP="00573D5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0B1EE9D" wp14:editId="151BB71C">
                  <wp:extent cx="948690" cy="948690"/>
                  <wp:effectExtent l="0" t="0" r="381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opia_ETH_100px.png"/>
                          <pic:cNvPicPr/>
                        </pic:nvPicPr>
                        <pic:blipFill>
                          <a:blip r:embed="rId23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05343" w:rsidRPr="00AC786C" w:rsidRDefault="00305343" w:rsidP="00573D5C">
            <w:pPr>
              <w:rPr>
                <w:rFonts w:cs="Arial"/>
                <w:sz w:val="22"/>
              </w:rPr>
            </w:pPr>
            <w:r w:rsidRPr="00AC786C">
              <w:rPr>
                <w:rFonts w:cs="Arial"/>
                <w:color w:val="5A5A5A"/>
                <w:sz w:val="22"/>
                <w:lang w:val="en-GB"/>
              </w:rPr>
              <w:t>Ethiopia - ETH</w:t>
            </w:r>
          </w:p>
        </w:tc>
      </w:tr>
    </w:tbl>
    <w:p w:rsidR="00305343" w:rsidRDefault="00305343" w:rsidP="00816065">
      <w:pPr>
        <w:pStyle w:val="ochacontenttext"/>
        <w:rPr>
          <w:rFonts w:cs="Arial"/>
          <w:sz w:val="22"/>
          <w:szCs w:val="22"/>
        </w:rPr>
      </w:pPr>
    </w:p>
    <w:p w:rsidR="00A9099E" w:rsidRDefault="00A9099E" w:rsidP="00816065">
      <w:pPr>
        <w:pStyle w:val="ochacontenttext"/>
        <w:rPr>
          <w:rFonts w:cs="Arial"/>
          <w:sz w:val="22"/>
          <w:szCs w:val="22"/>
        </w:rPr>
      </w:pPr>
    </w:p>
    <w:p w:rsidR="00A9099E" w:rsidRDefault="00A9099E" w:rsidP="00816065">
      <w:pPr>
        <w:pStyle w:val="ochacontenttext"/>
        <w:rPr>
          <w:rFonts w:cs="Arial"/>
          <w:sz w:val="22"/>
          <w:szCs w:val="22"/>
        </w:rPr>
      </w:pPr>
    </w:p>
    <w:p w:rsidR="00A9099E" w:rsidRDefault="00A9099E" w:rsidP="00816065">
      <w:pPr>
        <w:pStyle w:val="ochacontenttext"/>
        <w:rPr>
          <w:rFonts w:cs="Arial"/>
          <w:sz w:val="22"/>
          <w:szCs w:val="22"/>
        </w:rPr>
      </w:pPr>
    </w:p>
    <w:p w:rsidR="00A9099E" w:rsidRPr="00AC786C" w:rsidRDefault="00A9099E"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E667DE" w:rsidRPr="00AC786C" w:rsidTr="00626101">
        <w:tc>
          <w:tcPr>
            <w:tcW w:w="738" w:type="dxa"/>
          </w:tcPr>
          <w:p w:rsidR="00E667DE" w:rsidRPr="00AC786C" w:rsidRDefault="002E6AFD" w:rsidP="00856FDA">
            <w:pPr>
              <w:spacing w:after="200" w:line="276" w:lineRule="auto"/>
              <w:rPr>
                <w:rFonts w:cs="Arial"/>
                <w:noProof/>
                <w:sz w:val="22"/>
                <w:lang w:val="en-GB" w:eastAsia="en-GB"/>
              </w:rPr>
            </w:pPr>
            <w:r>
              <w:rPr>
                <w:rFonts w:cs="Arial"/>
                <w:b/>
                <w:noProof/>
                <w:color w:val="026CB6"/>
                <w:sz w:val="36"/>
                <w:szCs w:val="36"/>
                <w:lang w:val="en-GB" w:eastAsia="en-GB"/>
              </w:rPr>
              <w:lastRenderedPageBreak/>
              <w:t>F</w:t>
            </w:r>
          </w:p>
        </w:tc>
        <w:tc>
          <w:tcPr>
            <w:tcW w:w="990" w:type="dxa"/>
          </w:tcPr>
          <w:p w:rsidR="00E667DE" w:rsidRPr="00AC786C" w:rsidRDefault="00E667DE" w:rsidP="00856FDA">
            <w:pPr>
              <w:spacing w:after="200" w:line="276" w:lineRule="auto"/>
              <w:rPr>
                <w:rFonts w:cs="Arial"/>
                <w:noProof/>
                <w:sz w:val="22"/>
                <w:lang w:val="en-GB" w:eastAsia="en-GB"/>
              </w:rPr>
            </w:pPr>
          </w:p>
        </w:tc>
        <w:tc>
          <w:tcPr>
            <w:tcW w:w="1620" w:type="dxa"/>
          </w:tcPr>
          <w:p w:rsidR="00E667DE" w:rsidRPr="00AC786C" w:rsidRDefault="00E667DE" w:rsidP="00856FDA">
            <w:pPr>
              <w:spacing w:after="200" w:line="276" w:lineRule="auto"/>
              <w:rPr>
                <w:rFonts w:cs="Arial"/>
                <w:noProof/>
                <w:sz w:val="22"/>
                <w:lang w:val="en-GB" w:eastAsia="en-GB"/>
              </w:rPr>
            </w:pPr>
          </w:p>
        </w:tc>
        <w:tc>
          <w:tcPr>
            <w:tcW w:w="1616" w:type="dxa"/>
          </w:tcPr>
          <w:p w:rsidR="00E667DE" w:rsidRPr="00AC786C" w:rsidRDefault="00E667DE" w:rsidP="00856FDA">
            <w:pPr>
              <w:rPr>
                <w:rFonts w:cs="Arial"/>
                <w:sz w:val="22"/>
              </w:rPr>
            </w:pPr>
          </w:p>
        </w:tc>
      </w:tr>
      <w:tr w:rsidR="00EA7AAC" w:rsidRPr="00AC786C" w:rsidTr="00626101">
        <w:tc>
          <w:tcPr>
            <w:tcW w:w="738" w:type="dxa"/>
          </w:tcPr>
          <w:p w:rsidR="00EA7AAC" w:rsidRPr="00AC786C" w:rsidRDefault="006C20A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D3B3D98" wp14:editId="04B6BDA0">
                  <wp:extent cx="384048" cy="384048"/>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kland_FLK_40px.png"/>
                          <pic:cNvPicPr/>
                        </pic:nvPicPr>
                        <pic:blipFill>
                          <a:blip r:embed="rId23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A7AAC" w:rsidRPr="00AC786C" w:rsidRDefault="006C20A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1954896" wp14:editId="070E9BCE">
                  <wp:extent cx="491490" cy="491490"/>
                  <wp:effectExtent l="0" t="0" r="381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kland_FLK_60px.png"/>
                          <pic:cNvPicPr/>
                        </pic:nvPicPr>
                        <pic:blipFill>
                          <a:blip r:embed="rId23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A7AAC" w:rsidRPr="00AC786C" w:rsidRDefault="006C20A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67BE44F" wp14:editId="69F2868F">
                  <wp:extent cx="948690" cy="948690"/>
                  <wp:effectExtent l="0" t="0" r="3810" b="38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kland_FLK_100px.png"/>
                          <pic:cNvPicPr/>
                        </pic:nvPicPr>
                        <pic:blipFill>
                          <a:blip r:embed="rId23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A7AAC" w:rsidRPr="00AC786C" w:rsidRDefault="00EA7AAC" w:rsidP="00856FDA">
            <w:pPr>
              <w:autoSpaceDE w:val="0"/>
              <w:autoSpaceDN w:val="0"/>
              <w:adjustRightInd w:val="0"/>
              <w:rPr>
                <w:rFonts w:cs="Arial"/>
                <w:color w:val="5A5A5A"/>
                <w:sz w:val="22"/>
              </w:rPr>
            </w:pPr>
            <w:r w:rsidRPr="00AC786C">
              <w:rPr>
                <w:rFonts w:cs="Arial"/>
                <w:color w:val="5A5A5A"/>
                <w:sz w:val="22"/>
                <w:lang w:val="en-GB"/>
              </w:rPr>
              <w:t>Falkland Islands (Malvinas) - FLK</w:t>
            </w:r>
          </w:p>
        </w:tc>
      </w:tr>
      <w:tr w:rsidR="00EA7AAC" w:rsidRPr="00AC786C" w:rsidTr="00626101">
        <w:tc>
          <w:tcPr>
            <w:tcW w:w="738" w:type="dxa"/>
          </w:tcPr>
          <w:p w:rsidR="00EA7AAC" w:rsidRPr="00AC786C" w:rsidRDefault="006C20A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F1A1DA2" wp14:editId="07EFB36F">
                  <wp:extent cx="384048" cy="384048"/>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oe_FRO_40px.png"/>
                          <pic:cNvPicPr/>
                        </pic:nvPicPr>
                        <pic:blipFill>
                          <a:blip r:embed="rId23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A7AAC" w:rsidRPr="00AC786C" w:rsidRDefault="006C20A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1C36C2A" wp14:editId="11193BA3">
                  <wp:extent cx="491490" cy="491490"/>
                  <wp:effectExtent l="0" t="0" r="381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oe_FRO_60px.png"/>
                          <pic:cNvPicPr/>
                        </pic:nvPicPr>
                        <pic:blipFill>
                          <a:blip r:embed="rId23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A7AAC" w:rsidRPr="00AC786C" w:rsidRDefault="006C20A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0118E6C" wp14:editId="0C916D2D">
                  <wp:extent cx="948690" cy="948690"/>
                  <wp:effectExtent l="0" t="0" r="3810"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oe_FRO_100px.png"/>
                          <pic:cNvPicPr/>
                        </pic:nvPicPr>
                        <pic:blipFill>
                          <a:blip r:embed="rId23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A7AAC" w:rsidRPr="00AC786C" w:rsidRDefault="00EA7AAC" w:rsidP="00856FDA">
            <w:pPr>
              <w:autoSpaceDE w:val="0"/>
              <w:autoSpaceDN w:val="0"/>
              <w:adjustRightInd w:val="0"/>
              <w:rPr>
                <w:rFonts w:cs="Arial"/>
                <w:color w:val="5A5A5A"/>
                <w:sz w:val="22"/>
              </w:rPr>
            </w:pPr>
            <w:r w:rsidRPr="00AC786C">
              <w:rPr>
                <w:rFonts w:cs="Arial"/>
                <w:color w:val="5A5A5A"/>
                <w:sz w:val="22"/>
                <w:lang w:val="en-GB"/>
              </w:rPr>
              <w:t>Faroe Islands - FRO</w:t>
            </w:r>
          </w:p>
        </w:tc>
      </w:tr>
      <w:tr w:rsidR="00EA7AAC" w:rsidRPr="00AC786C" w:rsidTr="00626101">
        <w:tc>
          <w:tcPr>
            <w:tcW w:w="738" w:type="dxa"/>
          </w:tcPr>
          <w:p w:rsidR="00EA7AAC" w:rsidRPr="00AC786C" w:rsidRDefault="006C20A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C2E1A3B" wp14:editId="1FB1382E">
                  <wp:extent cx="384048" cy="384048"/>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ji_FJI_40px.png"/>
                          <pic:cNvPicPr/>
                        </pic:nvPicPr>
                        <pic:blipFill>
                          <a:blip r:embed="rId24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A7AAC" w:rsidRPr="00AC786C" w:rsidRDefault="006C20A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CC50204" wp14:editId="5CEB5454">
                  <wp:extent cx="491490" cy="491490"/>
                  <wp:effectExtent l="0" t="0" r="3810" b="381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ji_FJI_60px.png"/>
                          <pic:cNvPicPr/>
                        </pic:nvPicPr>
                        <pic:blipFill>
                          <a:blip r:embed="rId24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A7AAC" w:rsidRPr="00AC786C" w:rsidRDefault="006C20A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B0F048A" wp14:editId="1A2DFCCC">
                  <wp:extent cx="948690" cy="948690"/>
                  <wp:effectExtent l="0" t="0" r="3810" b="381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ji_FJI_100px.png"/>
                          <pic:cNvPicPr/>
                        </pic:nvPicPr>
                        <pic:blipFill>
                          <a:blip r:embed="rId24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A7AAC" w:rsidRPr="00AC786C" w:rsidRDefault="00EA7AAC" w:rsidP="00856FDA">
            <w:pPr>
              <w:autoSpaceDE w:val="0"/>
              <w:autoSpaceDN w:val="0"/>
              <w:adjustRightInd w:val="0"/>
              <w:rPr>
                <w:rFonts w:cs="Arial"/>
                <w:color w:val="5A5A5A"/>
                <w:sz w:val="22"/>
              </w:rPr>
            </w:pPr>
            <w:r w:rsidRPr="00AC786C">
              <w:rPr>
                <w:rFonts w:cs="Arial"/>
                <w:color w:val="5A5A5A"/>
                <w:sz w:val="22"/>
                <w:lang w:val="en-GB"/>
              </w:rPr>
              <w:t>Fiji - FJI</w:t>
            </w:r>
          </w:p>
        </w:tc>
      </w:tr>
      <w:tr w:rsidR="00EA7AAC" w:rsidRPr="00AC786C" w:rsidTr="00626101">
        <w:tc>
          <w:tcPr>
            <w:tcW w:w="738" w:type="dxa"/>
          </w:tcPr>
          <w:p w:rsidR="00EA7AAC" w:rsidRPr="00AC786C" w:rsidRDefault="006C20A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3929F27" wp14:editId="4AF06E43">
                  <wp:extent cx="384048" cy="384048"/>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land_FIN_40px.png"/>
                          <pic:cNvPicPr/>
                        </pic:nvPicPr>
                        <pic:blipFill>
                          <a:blip r:embed="rId24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A7AAC" w:rsidRPr="00AC786C" w:rsidRDefault="006C20A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4C2EB0B" wp14:editId="44BFAB49">
                  <wp:extent cx="491490" cy="491490"/>
                  <wp:effectExtent l="0" t="0" r="3810" b="381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land_FIN_60px.png"/>
                          <pic:cNvPicPr/>
                        </pic:nvPicPr>
                        <pic:blipFill>
                          <a:blip r:embed="rId24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A7AAC" w:rsidRPr="00AC786C" w:rsidRDefault="006C20A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81AE265" wp14:editId="0A6BEC20">
                  <wp:extent cx="948690" cy="948690"/>
                  <wp:effectExtent l="0" t="0" r="3810" b="381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land_FIN_100px.png"/>
                          <pic:cNvPicPr/>
                        </pic:nvPicPr>
                        <pic:blipFill>
                          <a:blip r:embed="rId24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A7AAC" w:rsidRPr="00AC786C" w:rsidRDefault="00EA7AAC" w:rsidP="00856FDA">
            <w:pPr>
              <w:autoSpaceDE w:val="0"/>
              <w:autoSpaceDN w:val="0"/>
              <w:adjustRightInd w:val="0"/>
              <w:rPr>
                <w:rFonts w:cs="Arial"/>
                <w:color w:val="5A5A5A"/>
                <w:sz w:val="22"/>
              </w:rPr>
            </w:pPr>
            <w:r w:rsidRPr="00AC786C">
              <w:rPr>
                <w:rFonts w:cs="Arial"/>
                <w:color w:val="5A5A5A"/>
                <w:sz w:val="22"/>
                <w:lang w:val="en-GB"/>
              </w:rPr>
              <w:t>Finland - FIN</w:t>
            </w:r>
          </w:p>
        </w:tc>
      </w:tr>
      <w:tr w:rsidR="00EA7AAC" w:rsidRPr="00AC786C" w:rsidTr="00626101">
        <w:tc>
          <w:tcPr>
            <w:tcW w:w="738" w:type="dxa"/>
          </w:tcPr>
          <w:p w:rsidR="00EA7AAC" w:rsidRPr="00AC786C" w:rsidRDefault="006C20A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403B7E2" wp14:editId="2DB24C7E">
                  <wp:extent cx="384048" cy="384048"/>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_FRA_40px.png"/>
                          <pic:cNvPicPr/>
                        </pic:nvPicPr>
                        <pic:blipFill>
                          <a:blip r:embed="rId24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A7AAC" w:rsidRPr="00AC786C" w:rsidRDefault="006C20A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C2D4D20" wp14:editId="60F485D0">
                  <wp:extent cx="491490" cy="491490"/>
                  <wp:effectExtent l="0" t="0" r="3810" b="3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_FRA_60px.png"/>
                          <pic:cNvPicPr/>
                        </pic:nvPicPr>
                        <pic:blipFill>
                          <a:blip r:embed="rId24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A7AAC" w:rsidRPr="00AC786C" w:rsidRDefault="006C20A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FBE5774" wp14:editId="642DBD47">
                  <wp:extent cx="948690" cy="948690"/>
                  <wp:effectExtent l="0" t="0" r="381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_FRA_100px.png"/>
                          <pic:cNvPicPr/>
                        </pic:nvPicPr>
                        <pic:blipFill>
                          <a:blip r:embed="rId24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A7AAC" w:rsidRPr="00AC786C" w:rsidRDefault="00EA7AAC" w:rsidP="00856FDA">
            <w:pPr>
              <w:autoSpaceDE w:val="0"/>
              <w:autoSpaceDN w:val="0"/>
              <w:adjustRightInd w:val="0"/>
              <w:rPr>
                <w:rFonts w:cs="Arial"/>
                <w:color w:val="5A5A5A"/>
                <w:sz w:val="22"/>
              </w:rPr>
            </w:pPr>
            <w:r w:rsidRPr="00AC786C">
              <w:rPr>
                <w:rFonts w:cs="Arial"/>
                <w:color w:val="5A5A5A"/>
                <w:sz w:val="22"/>
                <w:lang w:val="en-GB"/>
              </w:rPr>
              <w:t>France - FRA</w:t>
            </w:r>
          </w:p>
        </w:tc>
      </w:tr>
      <w:tr w:rsidR="00EA7AAC" w:rsidRPr="00AC786C" w:rsidTr="00626101">
        <w:tc>
          <w:tcPr>
            <w:tcW w:w="738" w:type="dxa"/>
          </w:tcPr>
          <w:p w:rsidR="00EA7AAC" w:rsidRPr="00AC786C" w:rsidRDefault="00BB63C7"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E9281C6" wp14:editId="5589945F">
                  <wp:extent cx="384048" cy="384048"/>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_guiana_GUF_40px.png"/>
                          <pic:cNvPicPr/>
                        </pic:nvPicPr>
                        <pic:blipFill>
                          <a:blip r:embed="rId24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A7AAC" w:rsidRPr="00AC786C" w:rsidRDefault="00BB63C7"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A0DDBB4" wp14:editId="20B23E0B">
                  <wp:extent cx="491490" cy="491490"/>
                  <wp:effectExtent l="0" t="0" r="3810" b="381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_guiana_GUF_60px.png"/>
                          <pic:cNvPicPr/>
                        </pic:nvPicPr>
                        <pic:blipFill>
                          <a:blip r:embed="rId25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A7AAC" w:rsidRPr="00AC786C" w:rsidRDefault="00BB63C7"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102E191" wp14:editId="16947303">
                  <wp:extent cx="948690" cy="948690"/>
                  <wp:effectExtent l="0" t="0" r="3810" b="381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_guiana_GUF_100px.png"/>
                          <pic:cNvPicPr/>
                        </pic:nvPicPr>
                        <pic:blipFill>
                          <a:blip r:embed="rId25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A7AAC" w:rsidRPr="00AC786C" w:rsidRDefault="00EA7AAC" w:rsidP="00856FDA">
            <w:pPr>
              <w:autoSpaceDE w:val="0"/>
              <w:autoSpaceDN w:val="0"/>
              <w:adjustRightInd w:val="0"/>
              <w:rPr>
                <w:rFonts w:cs="Arial"/>
                <w:color w:val="5A5A5A"/>
                <w:sz w:val="22"/>
              </w:rPr>
            </w:pPr>
            <w:r w:rsidRPr="00AC786C">
              <w:rPr>
                <w:rFonts w:cs="Arial"/>
                <w:color w:val="5A5A5A"/>
                <w:sz w:val="22"/>
                <w:lang w:val="en-GB"/>
              </w:rPr>
              <w:t>French Guiana - GUF</w:t>
            </w:r>
          </w:p>
        </w:tc>
      </w:tr>
      <w:tr w:rsidR="00EA7AAC" w:rsidRPr="00AC786C" w:rsidTr="00626101">
        <w:tc>
          <w:tcPr>
            <w:tcW w:w="738" w:type="dxa"/>
          </w:tcPr>
          <w:p w:rsidR="00EA7AAC" w:rsidRPr="00AC786C" w:rsidRDefault="00BB63C7"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998C149" wp14:editId="243C069B">
                  <wp:extent cx="384048" cy="384048"/>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_polynesia_PYF_40px.png"/>
                          <pic:cNvPicPr/>
                        </pic:nvPicPr>
                        <pic:blipFill>
                          <a:blip r:embed="rId25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A7AAC" w:rsidRPr="00AC786C" w:rsidRDefault="00BB63C7"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DD6302B" wp14:editId="0D029C85">
                  <wp:extent cx="491490" cy="491490"/>
                  <wp:effectExtent l="0" t="0" r="3810" b="381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_polynesia_PYF_60px.png"/>
                          <pic:cNvPicPr/>
                        </pic:nvPicPr>
                        <pic:blipFill>
                          <a:blip r:embed="rId25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A7AAC" w:rsidRPr="00AC786C" w:rsidRDefault="00BB63C7"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83B44F4" wp14:editId="54D105AD">
                  <wp:extent cx="948690" cy="948690"/>
                  <wp:effectExtent l="0" t="0" r="3810" b="38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_polynesia_PYF_80px.png"/>
                          <pic:cNvPicPr/>
                        </pic:nvPicPr>
                        <pic:blipFill>
                          <a:blip r:embed="rId25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A7AAC" w:rsidRPr="00AC786C" w:rsidRDefault="00EA7AAC" w:rsidP="00856FDA">
            <w:pPr>
              <w:autoSpaceDE w:val="0"/>
              <w:autoSpaceDN w:val="0"/>
              <w:adjustRightInd w:val="0"/>
              <w:rPr>
                <w:rFonts w:cs="Arial"/>
                <w:color w:val="5A5A5A"/>
                <w:sz w:val="22"/>
              </w:rPr>
            </w:pPr>
            <w:r w:rsidRPr="00AC786C">
              <w:rPr>
                <w:rFonts w:cs="Arial"/>
                <w:color w:val="5A5A5A"/>
                <w:sz w:val="22"/>
                <w:lang w:val="en-GB"/>
              </w:rPr>
              <w:t>French Polynesia - PYF</w:t>
            </w:r>
          </w:p>
        </w:tc>
      </w:tr>
      <w:tr w:rsidR="00EA7AAC" w:rsidRPr="00AC786C" w:rsidTr="00626101">
        <w:tc>
          <w:tcPr>
            <w:tcW w:w="738" w:type="dxa"/>
          </w:tcPr>
          <w:p w:rsidR="00EA7AAC" w:rsidRPr="00AC786C" w:rsidRDefault="00BB63C7" w:rsidP="00856FDA">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19B3DF48" wp14:editId="24898F78">
                  <wp:extent cx="384048" cy="384048"/>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_southern_antarctic_ATF_40px.png"/>
                          <pic:cNvPicPr/>
                        </pic:nvPicPr>
                        <pic:blipFill>
                          <a:blip r:embed="rId25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A7AAC" w:rsidRPr="00AC786C" w:rsidRDefault="00BB63C7"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C51BEEB" wp14:editId="77160C6B">
                  <wp:extent cx="491490" cy="491490"/>
                  <wp:effectExtent l="0" t="0" r="3810" b="381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_southern_antarctic_ATF_60px.png"/>
                          <pic:cNvPicPr/>
                        </pic:nvPicPr>
                        <pic:blipFill>
                          <a:blip r:embed="rId25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A7AAC" w:rsidRPr="00AC786C" w:rsidRDefault="00BB63C7"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3E756EA" wp14:editId="7CFE142A">
                  <wp:extent cx="948690" cy="948690"/>
                  <wp:effectExtent l="0" t="0" r="3810" b="381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_southern_antarctic_ATF_100px.png"/>
                          <pic:cNvPicPr/>
                        </pic:nvPicPr>
                        <pic:blipFill>
                          <a:blip r:embed="rId25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A7AAC" w:rsidRPr="00AC786C" w:rsidRDefault="00EA7AAC" w:rsidP="00856FDA">
            <w:pPr>
              <w:autoSpaceDE w:val="0"/>
              <w:autoSpaceDN w:val="0"/>
              <w:adjustRightInd w:val="0"/>
              <w:rPr>
                <w:rFonts w:cs="Arial"/>
                <w:color w:val="5A5A5A"/>
                <w:sz w:val="22"/>
              </w:rPr>
            </w:pPr>
            <w:r w:rsidRPr="00AC786C">
              <w:rPr>
                <w:rFonts w:cs="Arial"/>
                <w:color w:val="5A5A5A"/>
                <w:sz w:val="22"/>
                <w:lang w:val="en-GB"/>
              </w:rPr>
              <w:t>French Southern and Antarctic</w:t>
            </w:r>
          </w:p>
        </w:tc>
      </w:tr>
    </w:tbl>
    <w:p w:rsidR="00E667DE" w:rsidRPr="00AC786C" w:rsidRDefault="00E667DE"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974256" w:rsidRPr="00AC786C" w:rsidTr="00626101">
        <w:tc>
          <w:tcPr>
            <w:tcW w:w="738" w:type="dxa"/>
          </w:tcPr>
          <w:p w:rsidR="00974256" w:rsidRPr="00AC786C" w:rsidRDefault="002E6AFD" w:rsidP="00856FDA">
            <w:pPr>
              <w:spacing w:after="200" w:line="276" w:lineRule="auto"/>
              <w:rPr>
                <w:rFonts w:cs="Arial"/>
                <w:noProof/>
                <w:sz w:val="22"/>
                <w:lang w:val="en-GB" w:eastAsia="en-GB"/>
              </w:rPr>
            </w:pPr>
            <w:r>
              <w:rPr>
                <w:rFonts w:cs="Arial"/>
                <w:b/>
                <w:noProof/>
                <w:color w:val="026CB6"/>
                <w:sz w:val="36"/>
                <w:szCs w:val="36"/>
                <w:lang w:val="en-GB" w:eastAsia="en-GB"/>
              </w:rPr>
              <w:t>G</w:t>
            </w:r>
          </w:p>
        </w:tc>
        <w:tc>
          <w:tcPr>
            <w:tcW w:w="990" w:type="dxa"/>
          </w:tcPr>
          <w:p w:rsidR="00974256" w:rsidRPr="00AC786C" w:rsidRDefault="00974256" w:rsidP="00856FDA">
            <w:pPr>
              <w:spacing w:after="200" w:line="276" w:lineRule="auto"/>
              <w:rPr>
                <w:rFonts w:cs="Arial"/>
                <w:noProof/>
                <w:sz w:val="22"/>
                <w:lang w:val="en-GB" w:eastAsia="en-GB"/>
              </w:rPr>
            </w:pPr>
          </w:p>
        </w:tc>
        <w:tc>
          <w:tcPr>
            <w:tcW w:w="1620" w:type="dxa"/>
          </w:tcPr>
          <w:p w:rsidR="00974256" w:rsidRPr="00AC786C" w:rsidRDefault="00974256" w:rsidP="00856FDA">
            <w:pPr>
              <w:spacing w:after="200" w:line="276" w:lineRule="auto"/>
              <w:rPr>
                <w:rFonts w:cs="Arial"/>
                <w:noProof/>
                <w:sz w:val="22"/>
                <w:lang w:val="en-GB" w:eastAsia="en-GB"/>
              </w:rPr>
            </w:pPr>
          </w:p>
        </w:tc>
        <w:tc>
          <w:tcPr>
            <w:tcW w:w="1616" w:type="dxa"/>
          </w:tcPr>
          <w:p w:rsidR="00974256" w:rsidRPr="00AC786C" w:rsidRDefault="00974256" w:rsidP="00856FDA">
            <w:pPr>
              <w:rPr>
                <w:rFonts w:cs="Arial"/>
                <w:sz w:val="22"/>
              </w:rPr>
            </w:pPr>
          </w:p>
        </w:tc>
      </w:tr>
      <w:tr w:rsidR="00974256" w:rsidRPr="00AC786C" w:rsidTr="00626101">
        <w:tc>
          <w:tcPr>
            <w:tcW w:w="738" w:type="dxa"/>
          </w:tcPr>
          <w:p w:rsidR="00974256" w:rsidRPr="00AC786C" w:rsidRDefault="00C7090B"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38055D3" wp14:editId="3D692BA3">
                  <wp:extent cx="384048" cy="384048"/>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on_GAB_40px.png"/>
                          <pic:cNvPicPr/>
                        </pic:nvPicPr>
                        <pic:blipFill>
                          <a:blip r:embed="rId25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74256" w:rsidRPr="00AC786C" w:rsidRDefault="00C7090B"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6BBD799" wp14:editId="6F4AB1B7">
                  <wp:extent cx="491490" cy="491490"/>
                  <wp:effectExtent l="0" t="0" r="3810" b="381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on_GAB_60px.png"/>
                          <pic:cNvPicPr/>
                        </pic:nvPicPr>
                        <pic:blipFill>
                          <a:blip r:embed="rId25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74256" w:rsidRPr="00AC786C" w:rsidRDefault="00C7090B"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F90AEF8" wp14:editId="0C9532BE">
                  <wp:extent cx="948690" cy="948690"/>
                  <wp:effectExtent l="0" t="0" r="381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on_GAB_100px.png"/>
                          <pic:cNvPicPr/>
                        </pic:nvPicPr>
                        <pic:blipFill>
                          <a:blip r:embed="rId26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74256" w:rsidRPr="00AC786C" w:rsidRDefault="00974256" w:rsidP="00856FDA">
            <w:pPr>
              <w:autoSpaceDE w:val="0"/>
              <w:autoSpaceDN w:val="0"/>
              <w:adjustRightInd w:val="0"/>
              <w:rPr>
                <w:rFonts w:cs="Arial"/>
                <w:color w:val="5A5A5A"/>
                <w:sz w:val="22"/>
              </w:rPr>
            </w:pPr>
            <w:r w:rsidRPr="00AC786C">
              <w:rPr>
                <w:rFonts w:cs="Arial"/>
                <w:color w:val="5A5A5A"/>
                <w:sz w:val="22"/>
                <w:lang w:val="en-GB"/>
              </w:rPr>
              <w:t>Gabon - GAB</w:t>
            </w:r>
          </w:p>
        </w:tc>
      </w:tr>
      <w:tr w:rsidR="00974256" w:rsidRPr="00AC786C" w:rsidTr="00626101">
        <w:tc>
          <w:tcPr>
            <w:tcW w:w="738" w:type="dxa"/>
          </w:tcPr>
          <w:p w:rsidR="00974256" w:rsidRPr="00AC786C" w:rsidRDefault="00C7090B"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ADAD1C3" wp14:editId="07ADD666">
                  <wp:extent cx="384048" cy="384048"/>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pagos_GLI_40px.png"/>
                          <pic:cNvPicPr/>
                        </pic:nvPicPr>
                        <pic:blipFill>
                          <a:blip r:embed="rId26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74256" w:rsidRPr="00AC786C" w:rsidRDefault="00C7090B"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306C623" wp14:editId="25EBF50D">
                  <wp:extent cx="491490" cy="491490"/>
                  <wp:effectExtent l="0" t="0" r="3810" b="38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pagos_GLI_60px.png"/>
                          <pic:cNvPicPr/>
                        </pic:nvPicPr>
                        <pic:blipFill>
                          <a:blip r:embed="rId26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74256" w:rsidRPr="00AC786C" w:rsidRDefault="00C7090B"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824B97B" wp14:editId="63EC81A4">
                  <wp:extent cx="948690" cy="948690"/>
                  <wp:effectExtent l="0" t="0" r="381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pagos_GLI_100px.png"/>
                          <pic:cNvPicPr/>
                        </pic:nvPicPr>
                        <pic:blipFill>
                          <a:blip r:embed="rId26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74256" w:rsidRPr="00AC786C" w:rsidRDefault="00974256" w:rsidP="00856FDA">
            <w:pPr>
              <w:autoSpaceDE w:val="0"/>
              <w:autoSpaceDN w:val="0"/>
              <w:adjustRightInd w:val="0"/>
              <w:rPr>
                <w:rFonts w:cs="Arial"/>
                <w:color w:val="5A5A5A"/>
                <w:sz w:val="22"/>
              </w:rPr>
            </w:pPr>
            <w:r w:rsidRPr="00AC786C">
              <w:rPr>
                <w:rFonts w:cs="Arial"/>
                <w:color w:val="5A5A5A"/>
                <w:sz w:val="22"/>
                <w:lang w:val="en-GB"/>
              </w:rPr>
              <w:t>Galapagos Islands - GLI</w:t>
            </w:r>
          </w:p>
        </w:tc>
      </w:tr>
      <w:tr w:rsidR="00974256" w:rsidRPr="00AC786C" w:rsidTr="00626101">
        <w:tc>
          <w:tcPr>
            <w:tcW w:w="738" w:type="dxa"/>
          </w:tcPr>
          <w:p w:rsidR="00974256" w:rsidRPr="00AC786C" w:rsidRDefault="00C7090B"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26F4F22" wp14:editId="433B924F">
                  <wp:extent cx="384048" cy="384048"/>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ia_GMB_40px.png"/>
                          <pic:cNvPicPr/>
                        </pic:nvPicPr>
                        <pic:blipFill>
                          <a:blip r:embed="rId26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74256" w:rsidRPr="00AC786C" w:rsidRDefault="00C7090B"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F68BB10" wp14:editId="4FDD30E6">
                  <wp:extent cx="491490" cy="491490"/>
                  <wp:effectExtent l="0" t="0" r="3810" b="381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ia_GMB_60px.png"/>
                          <pic:cNvPicPr/>
                        </pic:nvPicPr>
                        <pic:blipFill>
                          <a:blip r:embed="rId26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74256" w:rsidRPr="00AC786C" w:rsidRDefault="00C7090B"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3A9CA75" wp14:editId="53C8E1B7">
                  <wp:extent cx="948690" cy="948690"/>
                  <wp:effectExtent l="0" t="0" r="3810" b="381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ia_GMB_100px.png"/>
                          <pic:cNvPicPr/>
                        </pic:nvPicPr>
                        <pic:blipFill>
                          <a:blip r:embed="rId26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74256" w:rsidRPr="00AC786C" w:rsidRDefault="00974256" w:rsidP="00856FDA">
            <w:pPr>
              <w:autoSpaceDE w:val="0"/>
              <w:autoSpaceDN w:val="0"/>
              <w:adjustRightInd w:val="0"/>
              <w:rPr>
                <w:rFonts w:cs="Arial"/>
                <w:color w:val="5A5A5A"/>
                <w:sz w:val="22"/>
              </w:rPr>
            </w:pPr>
            <w:r w:rsidRPr="00AC786C">
              <w:rPr>
                <w:rFonts w:cs="Arial"/>
                <w:color w:val="5A5A5A"/>
                <w:sz w:val="22"/>
                <w:lang w:val="en-GB"/>
              </w:rPr>
              <w:t>Gambia - GMB</w:t>
            </w:r>
          </w:p>
        </w:tc>
      </w:tr>
      <w:tr w:rsidR="00974256" w:rsidRPr="00AC786C" w:rsidTr="00626101">
        <w:tc>
          <w:tcPr>
            <w:tcW w:w="738" w:type="dxa"/>
          </w:tcPr>
          <w:p w:rsidR="00974256" w:rsidRPr="00AC786C" w:rsidRDefault="009055CE"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BDA345E" wp14:editId="5D17DA81">
                  <wp:extent cx="384048" cy="384048"/>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ia_GEO_40px.png"/>
                          <pic:cNvPicPr/>
                        </pic:nvPicPr>
                        <pic:blipFill>
                          <a:blip r:embed="rId26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74256" w:rsidRPr="00AC786C" w:rsidRDefault="009055CE"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7267754" wp14:editId="19BCC402">
                  <wp:extent cx="491490" cy="491490"/>
                  <wp:effectExtent l="0" t="0" r="3810" b="381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ia_GEO_60px.png"/>
                          <pic:cNvPicPr/>
                        </pic:nvPicPr>
                        <pic:blipFill>
                          <a:blip r:embed="rId26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74256" w:rsidRPr="00AC786C" w:rsidRDefault="009055CE"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9B8492E" wp14:editId="2DDC5C5A">
                  <wp:extent cx="948690" cy="948690"/>
                  <wp:effectExtent l="0" t="0" r="3810" b="381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ia_GEO_100px.png"/>
                          <pic:cNvPicPr/>
                        </pic:nvPicPr>
                        <pic:blipFill>
                          <a:blip r:embed="rId26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74256" w:rsidRPr="00AC786C" w:rsidRDefault="00974256" w:rsidP="00856FDA">
            <w:pPr>
              <w:autoSpaceDE w:val="0"/>
              <w:autoSpaceDN w:val="0"/>
              <w:adjustRightInd w:val="0"/>
              <w:rPr>
                <w:rFonts w:cs="Arial"/>
                <w:color w:val="5A5A5A"/>
                <w:sz w:val="22"/>
              </w:rPr>
            </w:pPr>
            <w:r w:rsidRPr="00AC786C">
              <w:rPr>
                <w:rFonts w:cs="Arial"/>
                <w:color w:val="5A5A5A"/>
                <w:sz w:val="22"/>
                <w:lang w:val="en-GB"/>
              </w:rPr>
              <w:t>Georgia - GEO</w:t>
            </w:r>
          </w:p>
        </w:tc>
      </w:tr>
      <w:tr w:rsidR="00974256" w:rsidRPr="00AC786C" w:rsidTr="00626101">
        <w:tc>
          <w:tcPr>
            <w:tcW w:w="738" w:type="dxa"/>
          </w:tcPr>
          <w:p w:rsidR="00974256" w:rsidRPr="00AC786C" w:rsidRDefault="009055CE"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CB2CA5C" wp14:editId="0209FF92">
                  <wp:extent cx="384048" cy="384048"/>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y_DEU_40px.png"/>
                          <pic:cNvPicPr/>
                        </pic:nvPicPr>
                        <pic:blipFill>
                          <a:blip r:embed="rId27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74256" w:rsidRPr="00AC786C" w:rsidRDefault="009055CE"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49E36D7" wp14:editId="54AAB5CA">
                  <wp:extent cx="491490" cy="491490"/>
                  <wp:effectExtent l="0" t="0" r="381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y_DEU_60px.png"/>
                          <pic:cNvPicPr/>
                        </pic:nvPicPr>
                        <pic:blipFill>
                          <a:blip r:embed="rId27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74256" w:rsidRPr="00AC786C" w:rsidRDefault="009055CE"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40CF581" wp14:editId="703317A6">
                  <wp:extent cx="948690" cy="948690"/>
                  <wp:effectExtent l="0" t="0" r="3810" b="381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y_DEU_100px.png"/>
                          <pic:cNvPicPr/>
                        </pic:nvPicPr>
                        <pic:blipFill>
                          <a:blip r:embed="rId27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74256" w:rsidRPr="00AC786C" w:rsidRDefault="00974256" w:rsidP="00856FDA">
            <w:pPr>
              <w:autoSpaceDE w:val="0"/>
              <w:autoSpaceDN w:val="0"/>
              <w:adjustRightInd w:val="0"/>
              <w:rPr>
                <w:rFonts w:cs="Arial"/>
                <w:color w:val="5A5A5A"/>
                <w:sz w:val="22"/>
              </w:rPr>
            </w:pPr>
            <w:r w:rsidRPr="00AC786C">
              <w:rPr>
                <w:rFonts w:cs="Arial"/>
                <w:color w:val="5A5A5A"/>
                <w:sz w:val="22"/>
                <w:lang w:val="en-GB"/>
              </w:rPr>
              <w:t>Germany - DEU</w:t>
            </w:r>
          </w:p>
        </w:tc>
      </w:tr>
      <w:tr w:rsidR="00974256" w:rsidRPr="00AC786C" w:rsidTr="00626101">
        <w:tc>
          <w:tcPr>
            <w:tcW w:w="738" w:type="dxa"/>
          </w:tcPr>
          <w:p w:rsidR="00974256" w:rsidRPr="00AC786C" w:rsidRDefault="00ED39D8"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50126D1" wp14:editId="383AE922">
                  <wp:extent cx="384048" cy="384048"/>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na_GHA_40px.png"/>
                          <pic:cNvPicPr/>
                        </pic:nvPicPr>
                        <pic:blipFill>
                          <a:blip r:embed="rId27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74256" w:rsidRPr="00AC786C" w:rsidRDefault="00ED39D8"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70E8296" wp14:editId="12B4880A">
                  <wp:extent cx="491490" cy="491490"/>
                  <wp:effectExtent l="0" t="0" r="3810" b="381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na_GHA_60px.png"/>
                          <pic:cNvPicPr/>
                        </pic:nvPicPr>
                        <pic:blipFill>
                          <a:blip r:embed="rId27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74256" w:rsidRPr="00AC786C" w:rsidRDefault="00ED39D8"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2D3AF6A" wp14:editId="7DFD4FCB">
                  <wp:extent cx="948690" cy="948690"/>
                  <wp:effectExtent l="0" t="0" r="3810" b="381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na_GHA_100px.png"/>
                          <pic:cNvPicPr/>
                        </pic:nvPicPr>
                        <pic:blipFill>
                          <a:blip r:embed="rId27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74256" w:rsidRPr="00AC786C" w:rsidRDefault="00974256" w:rsidP="00856FDA">
            <w:pPr>
              <w:autoSpaceDE w:val="0"/>
              <w:autoSpaceDN w:val="0"/>
              <w:adjustRightInd w:val="0"/>
              <w:rPr>
                <w:rFonts w:cs="Arial"/>
                <w:color w:val="5A5A5A"/>
                <w:sz w:val="22"/>
              </w:rPr>
            </w:pPr>
            <w:r w:rsidRPr="00AC786C">
              <w:rPr>
                <w:rFonts w:cs="Arial"/>
                <w:color w:val="5A5A5A"/>
                <w:sz w:val="22"/>
                <w:lang w:val="en-GB"/>
              </w:rPr>
              <w:t>Ghana - GHA</w:t>
            </w:r>
          </w:p>
        </w:tc>
      </w:tr>
      <w:tr w:rsidR="00974256" w:rsidRPr="00AC786C" w:rsidTr="00626101">
        <w:tc>
          <w:tcPr>
            <w:tcW w:w="738" w:type="dxa"/>
          </w:tcPr>
          <w:p w:rsidR="00974256" w:rsidRPr="00AC786C" w:rsidRDefault="00ED39D8" w:rsidP="00856FDA">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550DE924" wp14:editId="11B5EB7D">
                  <wp:extent cx="384048" cy="384048"/>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raltar_GIB_40px.png"/>
                          <pic:cNvPicPr/>
                        </pic:nvPicPr>
                        <pic:blipFill>
                          <a:blip r:embed="rId27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74256" w:rsidRPr="00AC786C" w:rsidRDefault="00ED39D8"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B17D2FC" wp14:editId="2C05C658">
                  <wp:extent cx="491490" cy="491490"/>
                  <wp:effectExtent l="0" t="0" r="3810" b="381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raltar_GIB_60px.png"/>
                          <pic:cNvPicPr/>
                        </pic:nvPicPr>
                        <pic:blipFill>
                          <a:blip r:embed="rId27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74256" w:rsidRPr="00AC786C" w:rsidRDefault="00ED39D8"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496EBAB" wp14:editId="5CDBE6D2">
                  <wp:extent cx="948690" cy="948690"/>
                  <wp:effectExtent l="0" t="0" r="3810" b="38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raltar_GIB_100px.png"/>
                          <pic:cNvPicPr/>
                        </pic:nvPicPr>
                        <pic:blipFill>
                          <a:blip r:embed="rId27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74256" w:rsidRPr="00AC786C" w:rsidRDefault="00974256" w:rsidP="00856FDA">
            <w:pPr>
              <w:autoSpaceDE w:val="0"/>
              <w:autoSpaceDN w:val="0"/>
              <w:adjustRightInd w:val="0"/>
              <w:rPr>
                <w:rFonts w:cs="Arial"/>
                <w:color w:val="5A5A5A"/>
                <w:sz w:val="22"/>
              </w:rPr>
            </w:pPr>
            <w:r w:rsidRPr="00AC786C">
              <w:rPr>
                <w:rFonts w:cs="Arial"/>
                <w:color w:val="5A5A5A"/>
                <w:sz w:val="22"/>
                <w:lang w:val="en-GB"/>
              </w:rPr>
              <w:t>Gibraltar - GIB</w:t>
            </w:r>
          </w:p>
        </w:tc>
      </w:tr>
      <w:tr w:rsidR="00974256" w:rsidRPr="00AC786C" w:rsidTr="00626101">
        <w:tc>
          <w:tcPr>
            <w:tcW w:w="738" w:type="dxa"/>
          </w:tcPr>
          <w:p w:rsidR="00974256" w:rsidRPr="00AC786C" w:rsidRDefault="00ED39D8"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43EFF25" wp14:editId="7FCED94C">
                  <wp:extent cx="384048" cy="384048"/>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_GRC_40px.png"/>
                          <pic:cNvPicPr/>
                        </pic:nvPicPr>
                        <pic:blipFill>
                          <a:blip r:embed="rId27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74256" w:rsidRPr="00AC786C" w:rsidRDefault="00ED39D8"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D7334EA" wp14:editId="07C1DC0A">
                  <wp:extent cx="491490" cy="491490"/>
                  <wp:effectExtent l="0" t="0" r="381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_GRC_60px.png"/>
                          <pic:cNvPicPr/>
                        </pic:nvPicPr>
                        <pic:blipFill>
                          <a:blip r:embed="rId28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74256" w:rsidRPr="00AC786C" w:rsidRDefault="00ED39D8"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32315BE" wp14:editId="6405F702">
                  <wp:extent cx="948690" cy="948690"/>
                  <wp:effectExtent l="0" t="0" r="381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_GRC_100px.png"/>
                          <pic:cNvPicPr/>
                        </pic:nvPicPr>
                        <pic:blipFill>
                          <a:blip r:embed="rId28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74256" w:rsidRPr="00AC786C" w:rsidRDefault="00974256" w:rsidP="00856FDA">
            <w:pPr>
              <w:autoSpaceDE w:val="0"/>
              <w:autoSpaceDN w:val="0"/>
              <w:adjustRightInd w:val="0"/>
              <w:rPr>
                <w:rFonts w:cs="Arial"/>
                <w:color w:val="5A5A5A"/>
                <w:sz w:val="22"/>
              </w:rPr>
            </w:pPr>
            <w:r w:rsidRPr="00AC786C">
              <w:rPr>
                <w:rFonts w:cs="Arial"/>
                <w:color w:val="5A5A5A"/>
                <w:sz w:val="22"/>
                <w:lang w:val="en-GB"/>
              </w:rPr>
              <w:t>Greece - GRC</w:t>
            </w:r>
          </w:p>
        </w:tc>
      </w:tr>
      <w:tr w:rsidR="00974256" w:rsidRPr="00AC786C" w:rsidTr="00626101">
        <w:tc>
          <w:tcPr>
            <w:tcW w:w="738" w:type="dxa"/>
          </w:tcPr>
          <w:p w:rsidR="00974256" w:rsidRPr="00AC786C" w:rsidRDefault="00ED39D8"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5C3EF51" wp14:editId="08C0C04F">
                  <wp:extent cx="384048" cy="384048"/>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land_GRL_40px.png"/>
                          <pic:cNvPicPr/>
                        </pic:nvPicPr>
                        <pic:blipFill>
                          <a:blip r:embed="rId28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74256" w:rsidRPr="00AC786C" w:rsidRDefault="00ED39D8"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59E4DEB" wp14:editId="05202B8F">
                  <wp:extent cx="491490" cy="491490"/>
                  <wp:effectExtent l="0" t="0" r="381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land_GRL_60px.png"/>
                          <pic:cNvPicPr/>
                        </pic:nvPicPr>
                        <pic:blipFill>
                          <a:blip r:embed="rId28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74256" w:rsidRPr="00AC786C" w:rsidRDefault="00ED39D8"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E33B1BD" wp14:editId="6036809E">
                  <wp:extent cx="948690" cy="948690"/>
                  <wp:effectExtent l="0" t="0" r="3810" b="381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land_GRL_100px.png"/>
                          <pic:cNvPicPr/>
                        </pic:nvPicPr>
                        <pic:blipFill>
                          <a:blip r:embed="rId28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74256" w:rsidRPr="00AC786C" w:rsidRDefault="00974256" w:rsidP="00856FDA">
            <w:pPr>
              <w:autoSpaceDE w:val="0"/>
              <w:autoSpaceDN w:val="0"/>
              <w:adjustRightInd w:val="0"/>
              <w:rPr>
                <w:rFonts w:cs="Arial"/>
                <w:color w:val="5A5A5A"/>
                <w:sz w:val="22"/>
              </w:rPr>
            </w:pPr>
            <w:r w:rsidRPr="00AC786C">
              <w:rPr>
                <w:rFonts w:cs="Arial"/>
                <w:color w:val="5A5A5A"/>
                <w:sz w:val="22"/>
                <w:lang w:val="en-GB"/>
              </w:rPr>
              <w:t>Greenland - GRL</w:t>
            </w:r>
          </w:p>
        </w:tc>
      </w:tr>
      <w:tr w:rsidR="00974256" w:rsidRPr="00AC786C" w:rsidTr="00626101">
        <w:tc>
          <w:tcPr>
            <w:tcW w:w="738" w:type="dxa"/>
          </w:tcPr>
          <w:p w:rsidR="00974256" w:rsidRPr="00AC786C" w:rsidRDefault="00ED39D8"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010347F" wp14:editId="28BAB079">
                  <wp:extent cx="384048" cy="384048"/>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ada_GRD_40px.png"/>
                          <pic:cNvPicPr/>
                        </pic:nvPicPr>
                        <pic:blipFill>
                          <a:blip r:embed="rId28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974256" w:rsidRPr="00AC786C" w:rsidRDefault="00ED39D8"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D10DE9C" wp14:editId="2B38D98B">
                  <wp:extent cx="491490" cy="491490"/>
                  <wp:effectExtent l="0" t="0" r="3810"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ada_GRD_60px.png"/>
                          <pic:cNvPicPr/>
                        </pic:nvPicPr>
                        <pic:blipFill>
                          <a:blip r:embed="rId28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974256" w:rsidRPr="00AC786C" w:rsidRDefault="00ED39D8"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EFE7F4A" wp14:editId="446612E6">
                  <wp:extent cx="948690" cy="948690"/>
                  <wp:effectExtent l="0" t="0" r="3810"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ada_GRD_100px.png"/>
                          <pic:cNvPicPr/>
                        </pic:nvPicPr>
                        <pic:blipFill>
                          <a:blip r:embed="rId28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974256" w:rsidRPr="00AC786C" w:rsidRDefault="00974256" w:rsidP="00856FDA">
            <w:pPr>
              <w:rPr>
                <w:rFonts w:cs="Arial"/>
                <w:sz w:val="22"/>
              </w:rPr>
            </w:pPr>
            <w:r w:rsidRPr="00AC786C">
              <w:rPr>
                <w:rFonts w:cs="Arial"/>
                <w:color w:val="5A5A5A"/>
                <w:sz w:val="22"/>
                <w:lang w:val="en-GB"/>
              </w:rPr>
              <w:t>Grenada - GRD</w:t>
            </w:r>
          </w:p>
        </w:tc>
      </w:tr>
      <w:tr w:rsidR="00856FDA" w:rsidRPr="00AC786C" w:rsidTr="00626101">
        <w:tc>
          <w:tcPr>
            <w:tcW w:w="738" w:type="dxa"/>
          </w:tcPr>
          <w:p w:rsidR="00856FDA" w:rsidRPr="00AC786C" w:rsidRDefault="00856FD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9506D82" wp14:editId="3D85C4A1">
                  <wp:extent cx="384048" cy="384048"/>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deloupe_GLP_40px.png"/>
                          <pic:cNvPicPr/>
                        </pic:nvPicPr>
                        <pic:blipFill>
                          <a:blip r:embed="rId28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56FDA" w:rsidRPr="00AC786C" w:rsidRDefault="00856FD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FD53B5D" wp14:editId="425347AF">
                  <wp:extent cx="491490" cy="491490"/>
                  <wp:effectExtent l="0" t="0" r="3810" b="381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deloupe_GLP_60px.png"/>
                          <pic:cNvPicPr/>
                        </pic:nvPicPr>
                        <pic:blipFill>
                          <a:blip r:embed="rId28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856FDA" w:rsidRPr="00AC786C" w:rsidRDefault="00856FD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FF1E9CE" wp14:editId="4EA34686">
                  <wp:extent cx="948690" cy="948690"/>
                  <wp:effectExtent l="0" t="0" r="3810" b="38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deloupe_GLP_100px.png"/>
                          <pic:cNvPicPr/>
                        </pic:nvPicPr>
                        <pic:blipFill>
                          <a:blip r:embed="rId29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856FDA" w:rsidRPr="00AC786C" w:rsidRDefault="00856FDA" w:rsidP="00856FDA">
            <w:pPr>
              <w:autoSpaceDE w:val="0"/>
              <w:autoSpaceDN w:val="0"/>
              <w:adjustRightInd w:val="0"/>
              <w:rPr>
                <w:rFonts w:cs="Arial"/>
                <w:color w:val="5A5A5A"/>
                <w:sz w:val="22"/>
              </w:rPr>
            </w:pPr>
            <w:r w:rsidRPr="00AC786C">
              <w:rPr>
                <w:rFonts w:cs="Arial"/>
                <w:color w:val="5A5A5A"/>
                <w:sz w:val="22"/>
                <w:lang w:val="en-GB"/>
              </w:rPr>
              <w:t>Guadeloupe - GLP</w:t>
            </w:r>
          </w:p>
        </w:tc>
      </w:tr>
      <w:tr w:rsidR="00856FDA" w:rsidRPr="00AC786C" w:rsidTr="00626101">
        <w:tc>
          <w:tcPr>
            <w:tcW w:w="738" w:type="dxa"/>
          </w:tcPr>
          <w:p w:rsidR="00856FDA" w:rsidRPr="00AC786C" w:rsidRDefault="00856FD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CB8CE6B" wp14:editId="28D3865C">
                  <wp:extent cx="384048" cy="384048"/>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m_GUM_40px.png"/>
                          <pic:cNvPicPr/>
                        </pic:nvPicPr>
                        <pic:blipFill>
                          <a:blip r:embed="rId29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56FDA" w:rsidRPr="00AC786C" w:rsidRDefault="00856FD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5D646B2" wp14:editId="1862FB40">
                  <wp:extent cx="491490" cy="491490"/>
                  <wp:effectExtent l="0" t="0" r="3810" b="381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m_GUM_60px.png"/>
                          <pic:cNvPicPr/>
                        </pic:nvPicPr>
                        <pic:blipFill>
                          <a:blip r:embed="rId29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856FDA" w:rsidRPr="00AC786C" w:rsidRDefault="00856FDA"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84D7EE6" wp14:editId="4009FD52">
                  <wp:extent cx="948690" cy="948690"/>
                  <wp:effectExtent l="0" t="0" r="381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m_GUM_100px.png"/>
                          <pic:cNvPicPr/>
                        </pic:nvPicPr>
                        <pic:blipFill>
                          <a:blip r:embed="rId29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856FDA" w:rsidRPr="00AC786C" w:rsidRDefault="00856FDA" w:rsidP="00856FDA">
            <w:pPr>
              <w:rPr>
                <w:rFonts w:cs="Arial"/>
                <w:sz w:val="22"/>
              </w:rPr>
            </w:pPr>
            <w:r w:rsidRPr="00AC786C">
              <w:rPr>
                <w:rFonts w:cs="Arial"/>
                <w:color w:val="5A5A5A"/>
                <w:sz w:val="22"/>
                <w:lang w:val="en-GB"/>
              </w:rPr>
              <w:t>Guam - GUM</w:t>
            </w:r>
          </w:p>
        </w:tc>
      </w:tr>
      <w:tr w:rsidR="00B1796E" w:rsidRPr="00AC786C" w:rsidTr="00626101">
        <w:tc>
          <w:tcPr>
            <w:tcW w:w="738" w:type="dxa"/>
          </w:tcPr>
          <w:p w:rsidR="00B1796E" w:rsidRPr="00AC786C" w:rsidRDefault="00832353"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31536DB" wp14:editId="0FE66E9A">
                  <wp:extent cx="384048" cy="384048"/>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_GTM_40px.png"/>
                          <pic:cNvPicPr/>
                        </pic:nvPicPr>
                        <pic:blipFill>
                          <a:blip r:embed="rId29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1796E" w:rsidRPr="00AC786C" w:rsidRDefault="00832353"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62DCF8E" wp14:editId="76804A9B">
                  <wp:extent cx="491490" cy="491490"/>
                  <wp:effectExtent l="0" t="0" r="3810"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_GTM_60px.png"/>
                          <pic:cNvPicPr/>
                        </pic:nvPicPr>
                        <pic:blipFill>
                          <a:blip r:embed="rId29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1796E" w:rsidRPr="00AC786C" w:rsidRDefault="00832353"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2BB1C36" wp14:editId="4F361FDA">
                  <wp:extent cx="948690" cy="948690"/>
                  <wp:effectExtent l="0" t="0" r="381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_GTM_100px.png"/>
                          <pic:cNvPicPr/>
                        </pic:nvPicPr>
                        <pic:blipFill>
                          <a:blip r:embed="rId29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1796E" w:rsidRPr="00AC786C" w:rsidRDefault="00B1796E" w:rsidP="00381218">
            <w:pPr>
              <w:autoSpaceDE w:val="0"/>
              <w:autoSpaceDN w:val="0"/>
              <w:adjustRightInd w:val="0"/>
              <w:rPr>
                <w:rFonts w:cs="Arial"/>
                <w:color w:val="5A5A5A"/>
                <w:sz w:val="22"/>
              </w:rPr>
            </w:pPr>
            <w:r w:rsidRPr="00AC786C">
              <w:rPr>
                <w:rFonts w:cs="Arial"/>
                <w:color w:val="5A5A5A"/>
                <w:sz w:val="22"/>
                <w:lang w:val="en-GB"/>
              </w:rPr>
              <w:t>Guatemala - GTM</w:t>
            </w:r>
          </w:p>
        </w:tc>
      </w:tr>
      <w:tr w:rsidR="00B1796E" w:rsidRPr="00AC786C" w:rsidTr="00626101">
        <w:tc>
          <w:tcPr>
            <w:tcW w:w="738" w:type="dxa"/>
          </w:tcPr>
          <w:p w:rsidR="00B1796E" w:rsidRPr="00AC786C" w:rsidRDefault="00832353"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C6BFD9D" wp14:editId="65ED508A">
                  <wp:extent cx="384048" cy="38404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ea_GIN_40px.png"/>
                          <pic:cNvPicPr/>
                        </pic:nvPicPr>
                        <pic:blipFill>
                          <a:blip r:embed="rId29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1796E" w:rsidRPr="00AC786C" w:rsidRDefault="00832353"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C37BC89" wp14:editId="6148BE04">
                  <wp:extent cx="491490" cy="491490"/>
                  <wp:effectExtent l="0" t="0" r="3810" b="381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ea_GIN_60px.png"/>
                          <pic:cNvPicPr/>
                        </pic:nvPicPr>
                        <pic:blipFill>
                          <a:blip r:embed="rId29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1796E" w:rsidRPr="00AC786C" w:rsidRDefault="00832353"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EAE8F06" wp14:editId="49B19E6A">
                  <wp:extent cx="948690" cy="948690"/>
                  <wp:effectExtent l="0" t="0" r="3810" b="381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ea_GIN_100px.png"/>
                          <pic:cNvPicPr/>
                        </pic:nvPicPr>
                        <pic:blipFill>
                          <a:blip r:embed="rId29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1796E" w:rsidRPr="00AC786C" w:rsidRDefault="00B1796E" w:rsidP="00381218">
            <w:pPr>
              <w:autoSpaceDE w:val="0"/>
              <w:autoSpaceDN w:val="0"/>
              <w:adjustRightInd w:val="0"/>
              <w:rPr>
                <w:rFonts w:cs="Arial"/>
                <w:color w:val="5A5A5A"/>
                <w:sz w:val="22"/>
              </w:rPr>
            </w:pPr>
            <w:r w:rsidRPr="00AC786C">
              <w:rPr>
                <w:rFonts w:cs="Arial"/>
                <w:color w:val="5A5A5A"/>
                <w:sz w:val="22"/>
                <w:lang w:val="en-GB"/>
              </w:rPr>
              <w:t>Guinea - GIN</w:t>
            </w:r>
          </w:p>
        </w:tc>
      </w:tr>
      <w:tr w:rsidR="00B1796E" w:rsidRPr="00AC786C" w:rsidTr="00626101">
        <w:tc>
          <w:tcPr>
            <w:tcW w:w="738" w:type="dxa"/>
          </w:tcPr>
          <w:p w:rsidR="00B1796E" w:rsidRPr="00AC786C" w:rsidRDefault="00832353" w:rsidP="00856FDA">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05F02943" wp14:editId="696BA5F6">
                  <wp:extent cx="384048" cy="384048"/>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ea_bissau_GNB_40px.png"/>
                          <pic:cNvPicPr/>
                        </pic:nvPicPr>
                        <pic:blipFill>
                          <a:blip r:embed="rId30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1796E" w:rsidRPr="00AC786C" w:rsidRDefault="00832353"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1CAB82A" wp14:editId="39080F61">
                  <wp:extent cx="491490" cy="491490"/>
                  <wp:effectExtent l="0" t="0" r="3810"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ea_bissau_GNB_60px.png"/>
                          <pic:cNvPicPr/>
                        </pic:nvPicPr>
                        <pic:blipFill>
                          <a:blip r:embed="rId30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1796E" w:rsidRPr="00AC786C" w:rsidRDefault="00832353"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542DA34" wp14:editId="70B9A7D2">
                  <wp:extent cx="948690" cy="948690"/>
                  <wp:effectExtent l="0" t="0" r="3810" b="381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ea_bissau_GNB_100px.png"/>
                          <pic:cNvPicPr/>
                        </pic:nvPicPr>
                        <pic:blipFill>
                          <a:blip r:embed="rId30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1796E" w:rsidRPr="00AC786C" w:rsidRDefault="00B1796E" w:rsidP="00381218">
            <w:pPr>
              <w:autoSpaceDE w:val="0"/>
              <w:autoSpaceDN w:val="0"/>
              <w:adjustRightInd w:val="0"/>
              <w:rPr>
                <w:rFonts w:cs="Arial"/>
                <w:color w:val="5A5A5A"/>
                <w:sz w:val="22"/>
              </w:rPr>
            </w:pPr>
            <w:r w:rsidRPr="00AC786C">
              <w:rPr>
                <w:rFonts w:cs="Arial"/>
                <w:color w:val="5A5A5A"/>
                <w:sz w:val="22"/>
                <w:lang w:val="en-GB"/>
              </w:rPr>
              <w:t>Guinea-Bissau - GNB</w:t>
            </w:r>
          </w:p>
        </w:tc>
      </w:tr>
      <w:tr w:rsidR="00B1796E" w:rsidRPr="00AC786C" w:rsidTr="00626101">
        <w:tc>
          <w:tcPr>
            <w:tcW w:w="738" w:type="dxa"/>
          </w:tcPr>
          <w:p w:rsidR="00B1796E" w:rsidRPr="00AC786C" w:rsidRDefault="00832353"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6DA0FD1" wp14:editId="369DA5E2">
                  <wp:extent cx="384048" cy="384048"/>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ana_GUY_40px.png"/>
                          <pic:cNvPicPr/>
                        </pic:nvPicPr>
                        <pic:blipFill>
                          <a:blip r:embed="rId30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1796E" w:rsidRPr="00AC786C" w:rsidRDefault="00832353"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8F1AA96" wp14:editId="4A2A3461">
                  <wp:extent cx="491490" cy="491490"/>
                  <wp:effectExtent l="0" t="0" r="3810" b="381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ana_GUY_60px.png"/>
                          <pic:cNvPicPr/>
                        </pic:nvPicPr>
                        <pic:blipFill>
                          <a:blip r:embed="rId30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1796E" w:rsidRPr="00AC786C" w:rsidRDefault="00832353" w:rsidP="00856FDA">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02838B1" wp14:editId="3213B4C5">
                  <wp:extent cx="948690" cy="948690"/>
                  <wp:effectExtent l="0" t="0" r="3810" b="381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ana_GUY_100px.png"/>
                          <pic:cNvPicPr/>
                        </pic:nvPicPr>
                        <pic:blipFill>
                          <a:blip r:embed="rId30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1796E" w:rsidRPr="00AC786C" w:rsidRDefault="00B1796E" w:rsidP="00381218">
            <w:pPr>
              <w:rPr>
                <w:rFonts w:cs="Arial"/>
                <w:sz w:val="22"/>
              </w:rPr>
            </w:pPr>
            <w:r w:rsidRPr="00AC786C">
              <w:rPr>
                <w:rFonts w:cs="Arial"/>
                <w:color w:val="5A5A5A"/>
                <w:sz w:val="22"/>
                <w:lang w:val="en-GB"/>
              </w:rPr>
              <w:t>Guyana - GUY</w:t>
            </w:r>
          </w:p>
        </w:tc>
      </w:tr>
    </w:tbl>
    <w:p w:rsidR="00974256" w:rsidRPr="00AC786C" w:rsidRDefault="00974256"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0F1D64" w:rsidRPr="00AC786C" w:rsidTr="00AD3DBD">
        <w:tc>
          <w:tcPr>
            <w:tcW w:w="738" w:type="dxa"/>
          </w:tcPr>
          <w:p w:rsidR="000F1D64" w:rsidRPr="00AC786C" w:rsidRDefault="002E6AFD" w:rsidP="00381218">
            <w:pPr>
              <w:spacing w:after="200" w:line="276" w:lineRule="auto"/>
              <w:rPr>
                <w:rFonts w:cs="Arial"/>
                <w:noProof/>
                <w:sz w:val="22"/>
                <w:lang w:val="en-GB" w:eastAsia="en-GB"/>
              </w:rPr>
            </w:pPr>
            <w:r>
              <w:rPr>
                <w:rFonts w:cs="Arial"/>
                <w:b/>
                <w:noProof/>
                <w:color w:val="026CB6"/>
                <w:sz w:val="36"/>
                <w:szCs w:val="36"/>
                <w:lang w:val="en-GB" w:eastAsia="en-GB"/>
              </w:rPr>
              <w:t>H</w:t>
            </w:r>
          </w:p>
        </w:tc>
        <w:tc>
          <w:tcPr>
            <w:tcW w:w="990" w:type="dxa"/>
          </w:tcPr>
          <w:p w:rsidR="000F1D64" w:rsidRPr="00AC786C" w:rsidRDefault="000F1D64" w:rsidP="00381218">
            <w:pPr>
              <w:spacing w:after="200" w:line="276" w:lineRule="auto"/>
              <w:rPr>
                <w:rFonts w:cs="Arial"/>
                <w:noProof/>
                <w:sz w:val="22"/>
                <w:lang w:val="en-GB" w:eastAsia="en-GB"/>
              </w:rPr>
            </w:pPr>
          </w:p>
        </w:tc>
        <w:tc>
          <w:tcPr>
            <w:tcW w:w="1620" w:type="dxa"/>
          </w:tcPr>
          <w:p w:rsidR="000F1D64" w:rsidRPr="00AC786C" w:rsidRDefault="000F1D64" w:rsidP="00381218">
            <w:pPr>
              <w:spacing w:after="200" w:line="276" w:lineRule="auto"/>
              <w:rPr>
                <w:rFonts w:cs="Arial"/>
                <w:noProof/>
                <w:sz w:val="22"/>
                <w:lang w:val="en-GB" w:eastAsia="en-GB"/>
              </w:rPr>
            </w:pPr>
          </w:p>
        </w:tc>
        <w:tc>
          <w:tcPr>
            <w:tcW w:w="1616" w:type="dxa"/>
          </w:tcPr>
          <w:p w:rsidR="000F1D64" w:rsidRPr="00AC786C" w:rsidRDefault="000F1D64" w:rsidP="00381218">
            <w:pPr>
              <w:rPr>
                <w:rFonts w:cs="Arial"/>
                <w:sz w:val="22"/>
              </w:rPr>
            </w:pPr>
          </w:p>
        </w:tc>
      </w:tr>
      <w:tr w:rsidR="00381218" w:rsidRPr="00AC786C" w:rsidTr="00AD3DBD">
        <w:tc>
          <w:tcPr>
            <w:tcW w:w="738" w:type="dxa"/>
          </w:tcPr>
          <w:p w:rsidR="00381218" w:rsidRPr="00AC786C" w:rsidRDefault="00AC10B6" w:rsidP="00381218">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806CD3D" wp14:editId="57FC4B9D">
                  <wp:extent cx="384048" cy="38404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ti_HTI_40px.png"/>
                          <pic:cNvPicPr/>
                        </pic:nvPicPr>
                        <pic:blipFill>
                          <a:blip r:embed="rId30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81218" w:rsidRPr="00AC786C" w:rsidRDefault="00AC10B6" w:rsidP="00381218">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4EDB78E" wp14:editId="2EA77D2E">
                  <wp:extent cx="491490" cy="491490"/>
                  <wp:effectExtent l="0" t="0" r="3810" b="381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ti_HTI_60px.png"/>
                          <pic:cNvPicPr/>
                        </pic:nvPicPr>
                        <pic:blipFill>
                          <a:blip r:embed="rId30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81218" w:rsidRPr="00AC786C" w:rsidRDefault="00AC10B6" w:rsidP="00381218">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A7A2932" wp14:editId="6B8B5B0C">
                  <wp:extent cx="948690" cy="948690"/>
                  <wp:effectExtent l="0" t="0" r="3810" b="381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ti_HTI_100px.png"/>
                          <pic:cNvPicPr/>
                        </pic:nvPicPr>
                        <pic:blipFill>
                          <a:blip r:embed="rId30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81218" w:rsidRPr="00AC786C" w:rsidRDefault="00381218" w:rsidP="00381218">
            <w:pPr>
              <w:autoSpaceDE w:val="0"/>
              <w:autoSpaceDN w:val="0"/>
              <w:adjustRightInd w:val="0"/>
              <w:rPr>
                <w:rFonts w:cs="Arial"/>
                <w:color w:val="5A5A5A"/>
                <w:sz w:val="22"/>
              </w:rPr>
            </w:pPr>
            <w:r w:rsidRPr="00AC786C">
              <w:rPr>
                <w:rFonts w:cs="Arial"/>
                <w:color w:val="5A5A5A"/>
                <w:sz w:val="22"/>
                <w:lang w:val="en-GB"/>
              </w:rPr>
              <w:t>Haiti - HTI</w:t>
            </w:r>
          </w:p>
        </w:tc>
      </w:tr>
      <w:tr w:rsidR="00381218" w:rsidRPr="00AC786C" w:rsidTr="00AD3DBD">
        <w:tc>
          <w:tcPr>
            <w:tcW w:w="738" w:type="dxa"/>
          </w:tcPr>
          <w:p w:rsidR="00381218" w:rsidRPr="00AC786C" w:rsidRDefault="00AC10B6" w:rsidP="00381218">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C30CD2D" wp14:editId="573C0DE4">
                  <wp:extent cx="384048" cy="384048"/>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d_mcdonald_HMD_40px.png"/>
                          <pic:cNvPicPr/>
                        </pic:nvPicPr>
                        <pic:blipFill>
                          <a:blip r:embed="rId30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81218" w:rsidRPr="00AC786C" w:rsidRDefault="00AC10B6" w:rsidP="00381218">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5EDB5CD" wp14:editId="7B64485E">
                  <wp:extent cx="491490" cy="491490"/>
                  <wp:effectExtent l="0" t="0" r="3810" b="381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d_mcdonald_HMD_60px.png"/>
                          <pic:cNvPicPr/>
                        </pic:nvPicPr>
                        <pic:blipFill>
                          <a:blip r:embed="rId31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81218" w:rsidRPr="00AC786C" w:rsidRDefault="00AC10B6" w:rsidP="00381218">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139489D" wp14:editId="1DA3A2A7">
                  <wp:extent cx="948690" cy="94869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d_mcdonald_HMD_100px.png"/>
                          <pic:cNvPicPr/>
                        </pic:nvPicPr>
                        <pic:blipFill>
                          <a:blip r:embed="rId31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81218" w:rsidRPr="00AC786C" w:rsidRDefault="00381218" w:rsidP="00381218">
            <w:pPr>
              <w:autoSpaceDE w:val="0"/>
              <w:autoSpaceDN w:val="0"/>
              <w:adjustRightInd w:val="0"/>
              <w:rPr>
                <w:rFonts w:cs="Arial"/>
                <w:color w:val="5A5A5A"/>
                <w:sz w:val="22"/>
                <w:lang w:val="en-GB"/>
              </w:rPr>
            </w:pPr>
            <w:r w:rsidRPr="00AC786C">
              <w:rPr>
                <w:rFonts w:cs="Arial"/>
                <w:color w:val="5A5A5A"/>
                <w:sz w:val="22"/>
                <w:lang w:val="en-GB"/>
              </w:rPr>
              <w:t xml:space="preserve">Heard Island and McDonald Islands </w:t>
            </w:r>
            <w:r w:rsidR="00AC10B6" w:rsidRPr="00AC786C">
              <w:rPr>
                <w:rFonts w:cs="Arial"/>
                <w:color w:val="5A5A5A"/>
                <w:sz w:val="22"/>
                <w:lang w:val="en-GB"/>
              </w:rPr>
              <w:t>–</w:t>
            </w:r>
          </w:p>
          <w:p w:rsidR="00AC10B6" w:rsidRPr="00AC786C" w:rsidRDefault="00AC10B6" w:rsidP="00381218">
            <w:pPr>
              <w:autoSpaceDE w:val="0"/>
              <w:autoSpaceDN w:val="0"/>
              <w:adjustRightInd w:val="0"/>
              <w:rPr>
                <w:rFonts w:cs="Arial"/>
                <w:color w:val="5A5A5A"/>
                <w:sz w:val="22"/>
              </w:rPr>
            </w:pPr>
            <w:r w:rsidRPr="00AC786C">
              <w:rPr>
                <w:rFonts w:cs="Arial"/>
                <w:color w:val="5A5A5A"/>
                <w:sz w:val="22"/>
                <w:lang w:val="en-GB"/>
              </w:rPr>
              <w:t>HMD</w:t>
            </w:r>
          </w:p>
        </w:tc>
      </w:tr>
      <w:tr w:rsidR="00381218" w:rsidRPr="00AC786C" w:rsidTr="00AD3DBD">
        <w:tc>
          <w:tcPr>
            <w:tcW w:w="738" w:type="dxa"/>
          </w:tcPr>
          <w:p w:rsidR="00381218" w:rsidRPr="00AC786C" w:rsidRDefault="00AC10B6" w:rsidP="00381218">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9A39E8F" wp14:editId="0506AF24">
                  <wp:extent cx="384048" cy="384048"/>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_see_VAT_40px.png"/>
                          <pic:cNvPicPr/>
                        </pic:nvPicPr>
                        <pic:blipFill>
                          <a:blip r:embed="rId31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81218" w:rsidRPr="00AC786C" w:rsidRDefault="00AC10B6" w:rsidP="00381218">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C79ADB9" wp14:editId="130A9483">
                  <wp:extent cx="491490" cy="491490"/>
                  <wp:effectExtent l="0" t="0" r="3810" b="381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_see_VAT_60px.png"/>
                          <pic:cNvPicPr/>
                        </pic:nvPicPr>
                        <pic:blipFill>
                          <a:blip r:embed="rId31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81218" w:rsidRPr="00AC786C" w:rsidRDefault="00AC10B6" w:rsidP="00381218">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7F01446" wp14:editId="70467B1F">
                  <wp:extent cx="948690" cy="948690"/>
                  <wp:effectExtent l="0" t="0" r="3810" b="38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_see_VAT_100px.png"/>
                          <pic:cNvPicPr/>
                        </pic:nvPicPr>
                        <pic:blipFill>
                          <a:blip r:embed="rId31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81218" w:rsidRPr="00AC786C" w:rsidRDefault="00AC10B6" w:rsidP="00381218">
            <w:pPr>
              <w:autoSpaceDE w:val="0"/>
              <w:autoSpaceDN w:val="0"/>
              <w:adjustRightInd w:val="0"/>
              <w:rPr>
                <w:rFonts w:cs="Arial"/>
                <w:color w:val="5A5A5A"/>
                <w:sz w:val="22"/>
              </w:rPr>
            </w:pPr>
            <w:r w:rsidRPr="00AC786C">
              <w:rPr>
                <w:rFonts w:cs="Arial"/>
                <w:color w:val="5A5A5A"/>
                <w:sz w:val="22"/>
                <w:lang w:val="en-GB"/>
              </w:rPr>
              <w:t>Holy See - VAT</w:t>
            </w:r>
          </w:p>
        </w:tc>
      </w:tr>
      <w:tr w:rsidR="00381218" w:rsidRPr="00AC786C" w:rsidTr="00AD3DBD">
        <w:tc>
          <w:tcPr>
            <w:tcW w:w="738" w:type="dxa"/>
          </w:tcPr>
          <w:p w:rsidR="00381218" w:rsidRPr="00AC786C" w:rsidRDefault="00AC10B6" w:rsidP="00381218">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AEE4F38" wp14:editId="0361F409">
                  <wp:extent cx="384048" cy="384048"/>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duras_HND_40px.png"/>
                          <pic:cNvPicPr/>
                        </pic:nvPicPr>
                        <pic:blipFill>
                          <a:blip r:embed="rId31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81218" w:rsidRPr="00AC786C" w:rsidRDefault="00AC10B6" w:rsidP="00381218">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FDBA4D4" wp14:editId="084F55A0">
                  <wp:extent cx="491490" cy="491490"/>
                  <wp:effectExtent l="0" t="0" r="3810" b="381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duras_HND_60px.png"/>
                          <pic:cNvPicPr/>
                        </pic:nvPicPr>
                        <pic:blipFill>
                          <a:blip r:embed="rId31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81218" w:rsidRPr="00AC786C" w:rsidRDefault="00AC10B6" w:rsidP="00381218">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6949139" wp14:editId="6C941717">
                  <wp:extent cx="948690" cy="948690"/>
                  <wp:effectExtent l="0" t="0" r="3810" b="381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duras_HND_100px.png"/>
                          <pic:cNvPicPr/>
                        </pic:nvPicPr>
                        <pic:blipFill>
                          <a:blip r:embed="rId31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81218" w:rsidRPr="00AC786C" w:rsidRDefault="00AC10B6" w:rsidP="00381218">
            <w:pPr>
              <w:autoSpaceDE w:val="0"/>
              <w:autoSpaceDN w:val="0"/>
              <w:adjustRightInd w:val="0"/>
              <w:rPr>
                <w:rFonts w:cs="Arial"/>
                <w:color w:val="5A5A5A"/>
                <w:sz w:val="22"/>
              </w:rPr>
            </w:pPr>
            <w:r w:rsidRPr="00AC786C">
              <w:rPr>
                <w:rFonts w:cs="Arial"/>
                <w:color w:val="5A5A5A"/>
                <w:sz w:val="22"/>
                <w:lang w:val="en-GB"/>
              </w:rPr>
              <w:t>Honduras - HND</w:t>
            </w:r>
          </w:p>
        </w:tc>
      </w:tr>
      <w:tr w:rsidR="00381218" w:rsidRPr="00AC786C" w:rsidTr="00AD3DBD">
        <w:tc>
          <w:tcPr>
            <w:tcW w:w="738" w:type="dxa"/>
          </w:tcPr>
          <w:p w:rsidR="00381218" w:rsidRPr="00AC786C" w:rsidRDefault="00AC10B6" w:rsidP="00381218">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846AFF7" wp14:editId="1AD94BB5">
                  <wp:extent cx="384048" cy="384048"/>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gary_HUN_40px.png"/>
                          <pic:cNvPicPr/>
                        </pic:nvPicPr>
                        <pic:blipFill>
                          <a:blip r:embed="rId31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81218" w:rsidRPr="00AC786C" w:rsidRDefault="00AC10B6" w:rsidP="00381218">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D3A2257" wp14:editId="5A44374D">
                  <wp:extent cx="491490" cy="491490"/>
                  <wp:effectExtent l="0" t="0" r="3810" b="381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gary_HUN_60px.png"/>
                          <pic:cNvPicPr/>
                        </pic:nvPicPr>
                        <pic:blipFill>
                          <a:blip r:embed="rId31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81218" w:rsidRPr="00AC786C" w:rsidRDefault="00AC10B6" w:rsidP="00381218">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60A5AB2" wp14:editId="56460A59">
                  <wp:extent cx="948690" cy="948690"/>
                  <wp:effectExtent l="0" t="0" r="3810" b="381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gary_HUN_100px.png"/>
                          <pic:cNvPicPr/>
                        </pic:nvPicPr>
                        <pic:blipFill>
                          <a:blip r:embed="rId32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81218" w:rsidRPr="00AC786C" w:rsidRDefault="00AC10B6" w:rsidP="00381218">
            <w:pPr>
              <w:autoSpaceDE w:val="0"/>
              <w:autoSpaceDN w:val="0"/>
              <w:adjustRightInd w:val="0"/>
              <w:rPr>
                <w:rFonts w:cs="Arial"/>
                <w:color w:val="5A5A5A"/>
                <w:sz w:val="22"/>
              </w:rPr>
            </w:pPr>
            <w:r w:rsidRPr="00AC786C">
              <w:rPr>
                <w:rFonts w:cs="Arial"/>
                <w:color w:val="5A5A5A"/>
                <w:sz w:val="22"/>
                <w:lang w:val="en-GB"/>
              </w:rPr>
              <w:t>Hungary - HUN</w:t>
            </w:r>
          </w:p>
        </w:tc>
      </w:tr>
    </w:tbl>
    <w:p w:rsidR="00832353" w:rsidRDefault="00832353" w:rsidP="00816065">
      <w:pPr>
        <w:pStyle w:val="ochacontenttext"/>
        <w:rPr>
          <w:rFonts w:cs="Arial"/>
          <w:sz w:val="22"/>
          <w:szCs w:val="22"/>
        </w:rPr>
      </w:pPr>
    </w:p>
    <w:p w:rsidR="00A9099E" w:rsidRPr="00AC786C" w:rsidRDefault="00A9099E" w:rsidP="00816065">
      <w:pPr>
        <w:pStyle w:val="ochacontenttext"/>
        <w:rPr>
          <w:rFonts w:cs="Arial"/>
          <w:sz w:val="22"/>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38"/>
        <w:gridCol w:w="990"/>
        <w:gridCol w:w="1620"/>
        <w:gridCol w:w="1616"/>
      </w:tblGrid>
      <w:tr w:rsidR="00112291" w:rsidRPr="00AC786C" w:rsidTr="00AD3DBD">
        <w:tc>
          <w:tcPr>
            <w:tcW w:w="738" w:type="dxa"/>
          </w:tcPr>
          <w:p w:rsidR="00112291" w:rsidRPr="00AC786C" w:rsidRDefault="002E6AFD" w:rsidP="00112291">
            <w:pPr>
              <w:spacing w:after="200" w:line="276" w:lineRule="auto"/>
              <w:rPr>
                <w:rFonts w:cs="Arial"/>
                <w:noProof/>
                <w:sz w:val="22"/>
                <w:lang w:val="en-GB" w:eastAsia="en-GB"/>
              </w:rPr>
            </w:pPr>
            <w:r>
              <w:rPr>
                <w:rFonts w:cs="Arial"/>
                <w:b/>
                <w:noProof/>
                <w:color w:val="026CB6"/>
                <w:sz w:val="36"/>
                <w:szCs w:val="36"/>
                <w:lang w:val="en-GB" w:eastAsia="en-GB"/>
              </w:rPr>
              <w:lastRenderedPageBreak/>
              <w:t>I</w:t>
            </w:r>
          </w:p>
        </w:tc>
        <w:tc>
          <w:tcPr>
            <w:tcW w:w="990" w:type="dxa"/>
          </w:tcPr>
          <w:p w:rsidR="00112291" w:rsidRPr="00AC786C" w:rsidRDefault="00112291" w:rsidP="00112291">
            <w:pPr>
              <w:spacing w:after="200" w:line="276" w:lineRule="auto"/>
              <w:rPr>
                <w:rFonts w:cs="Arial"/>
                <w:noProof/>
                <w:sz w:val="22"/>
                <w:lang w:val="en-GB" w:eastAsia="en-GB"/>
              </w:rPr>
            </w:pPr>
          </w:p>
        </w:tc>
        <w:tc>
          <w:tcPr>
            <w:tcW w:w="1620" w:type="dxa"/>
          </w:tcPr>
          <w:p w:rsidR="00112291" w:rsidRPr="00AC786C" w:rsidRDefault="00112291" w:rsidP="00112291">
            <w:pPr>
              <w:spacing w:after="200" w:line="276" w:lineRule="auto"/>
              <w:rPr>
                <w:rFonts w:cs="Arial"/>
                <w:noProof/>
                <w:sz w:val="22"/>
                <w:lang w:val="en-GB" w:eastAsia="en-GB"/>
              </w:rPr>
            </w:pPr>
          </w:p>
        </w:tc>
        <w:tc>
          <w:tcPr>
            <w:tcW w:w="1616" w:type="dxa"/>
          </w:tcPr>
          <w:p w:rsidR="00112291" w:rsidRPr="00AC786C" w:rsidRDefault="00112291" w:rsidP="00112291">
            <w:pPr>
              <w:rPr>
                <w:rFonts w:cs="Arial"/>
                <w:sz w:val="22"/>
              </w:rPr>
            </w:pPr>
          </w:p>
        </w:tc>
      </w:tr>
      <w:tr w:rsidR="00112291" w:rsidRPr="00AC786C" w:rsidTr="00AD3DBD">
        <w:tc>
          <w:tcPr>
            <w:tcW w:w="738" w:type="dxa"/>
          </w:tcPr>
          <w:p w:rsidR="00112291" w:rsidRPr="00AC786C" w:rsidRDefault="009424C0"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E60BCB5" wp14:editId="5034358F">
                  <wp:extent cx="384048" cy="384048"/>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land_ISL_40px.png"/>
                          <pic:cNvPicPr/>
                        </pic:nvPicPr>
                        <pic:blipFill>
                          <a:blip r:embed="rId32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112291" w:rsidRPr="00AC786C" w:rsidRDefault="009424C0"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DF78590" wp14:editId="1BCBE49E">
                  <wp:extent cx="491490" cy="491490"/>
                  <wp:effectExtent l="0" t="0" r="3810" b="381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land_ISL_60px.png"/>
                          <pic:cNvPicPr/>
                        </pic:nvPicPr>
                        <pic:blipFill>
                          <a:blip r:embed="rId32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112291" w:rsidRPr="00AC786C" w:rsidRDefault="009424C0"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80E4C40" wp14:editId="57901EB2">
                  <wp:extent cx="948690" cy="948690"/>
                  <wp:effectExtent l="0" t="0" r="3810" b="381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land_ISL_100px.png"/>
                          <pic:cNvPicPr/>
                        </pic:nvPicPr>
                        <pic:blipFill>
                          <a:blip r:embed="rId32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112291" w:rsidRPr="00AC786C" w:rsidRDefault="00112291" w:rsidP="00112291">
            <w:pPr>
              <w:autoSpaceDE w:val="0"/>
              <w:autoSpaceDN w:val="0"/>
              <w:adjustRightInd w:val="0"/>
              <w:rPr>
                <w:rFonts w:cs="Arial"/>
                <w:color w:val="5A5A5A"/>
                <w:sz w:val="22"/>
              </w:rPr>
            </w:pPr>
            <w:r w:rsidRPr="00AC786C">
              <w:rPr>
                <w:rFonts w:cs="Arial"/>
                <w:color w:val="5A5A5A"/>
                <w:sz w:val="22"/>
                <w:lang w:val="en-GB"/>
              </w:rPr>
              <w:t>Iceland - ISL</w:t>
            </w:r>
          </w:p>
        </w:tc>
      </w:tr>
      <w:tr w:rsidR="00112291" w:rsidRPr="00AC786C" w:rsidTr="00AD3DBD">
        <w:tc>
          <w:tcPr>
            <w:tcW w:w="738"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152E999" wp14:editId="14D896AF">
                  <wp:extent cx="384048" cy="384048"/>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_IND_40px.png"/>
                          <pic:cNvPicPr/>
                        </pic:nvPicPr>
                        <pic:blipFill>
                          <a:blip r:embed="rId32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419740A" wp14:editId="6F8593DF">
                  <wp:extent cx="491490" cy="491490"/>
                  <wp:effectExtent l="0" t="0" r="3810" b="381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_IND_60px.png"/>
                          <pic:cNvPicPr/>
                        </pic:nvPicPr>
                        <pic:blipFill>
                          <a:blip r:embed="rId32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286D5F5" wp14:editId="39CB1343">
                  <wp:extent cx="948690" cy="948690"/>
                  <wp:effectExtent l="0" t="0" r="3810" b="381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_IND_100px.png"/>
                          <pic:cNvPicPr/>
                        </pic:nvPicPr>
                        <pic:blipFill>
                          <a:blip r:embed="rId32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112291" w:rsidRPr="00AC786C" w:rsidRDefault="00112291" w:rsidP="00112291">
            <w:pPr>
              <w:autoSpaceDE w:val="0"/>
              <w:autoSpaceDN w:val="0"/>
              <w:adjustRightInd w:val="0"/>
              <w:rPr>
                <w:rFonts w:cs="Arial"/>
                <w:color w:val="5A5A5A"/>
                <w:sz w:val="22"/>
              </w:rPr>
            </w:pPr>
            <w:r w:rsidRPr="00AC786C">
              <w:rPr>
                <w:rFonts w:cs="Arial"/>
                <w:color w:val="5A5A5A"/>
                <w:sz w:val="22"/>
                <w:lang w:val="en-GB"/>
              </w:rPr>
              <w:t>India - IND</w:t>
            </w:r>
          </w:p>
        </w:tc>
      </w:tr>
      <w:tr w:rsidR="00112291" w:rsidRPr="00AC786C" w:rsidTr="00AD3DBD">
        <w:tc>
          <w:tcPr>
            <w:tcW w:w="738"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0E92E36" wp14:editId="7C9E8FDA">
                  <wp:extent cx="384048" cy="384048"/>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onesia_IDN_40px.png"/>
                          <pic:cNvPicPr/>
                        </pic:nvPicPr>
                        <pic:blipFill>
                          <a:blip r:embed="rId32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A018DE9" wp14:editId="58AE1D41">
                  <wp:extent cx="491490" cy="491490"/>
                  <wp:effectExtent l="0" t="0" r="3810" b="381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onesia_IDN_60px.png"/>
                          <pic:cNvPicPr/>
                        </pic:nvPicPr>
                        <pic:blipFill>
                          <a:blip r:embed="rId32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AA518E3" wp14:editId="1AB880E1">
                  <wp:extent cx="948690" cy="948690"/>
                  <wp:effectExtent l="0" t="0" r="3810" b="381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onesia_IDN_100px.png"/>
                          <pic:cNvPicPr/>
                        </pic:nvPicPr>
                        <pic:blipFill>
                          <a:blip r:embed="rId32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112291" w:rsidRPr="00AC786C" w:rsidRDefault="00112291" w:rsidP="00112291">
            <w:pPr>
              <w:autoSpaceDE w:val="0"/>
              <w:autoSpaceDN w:val="0"/>
              <w:adjustRightInd w:val="0"/>
              <w:rPr>
                <w:rFonts w:cs="Arial"/>
                <w:color w:val="5A5A5A"/>
                <w:sz w:val="22"/>
              </w:rPr>
            </w:pPr>
            <w:r w:rsidRPr="00AC786C">
              <w:rPr>
                <w:rFonts w:cs="Arial"/>
                <w:color w:val="5A5A5A"/>
                <w:sz w:val="22"/>
                <w:lang w:val="en-GB"/>
              </w:rPr>
              <w:t>Indonesia - IDN</w:t>
            </w:r>
          </w:p>
        </w:tc>
      </w:tr>
      <w:tr w:rsidR="00112291" w:rsidRPr="00AC786C" w:rsidTr="00AD3DBD">
        <w:tc>
          <w:tcPr>
            <w:tcW w:w="738"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F53498E" wp14:editId="3939CDB0">
                  <wp:extent cx="384048" cy="384048"/>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n_IRN_40px.png"/>
                          <pic:cNvPicPr/>
                        </pic:nvPicPr>
                        <pic:blipFill>
                          <a:blip r:embed="rId33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994B193" wp14:editId="586D5008">
                  <wp:extent cx="491490" cy="491490"/>
                  <wp:effectExtent l="0" t="0" r="3810" b="381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n_IRN_60px.png"/>
                          <pic:cNvPicPr/>
                        </pic:nvPicPr>
                        <pic:blipFill>
                          <a:blip r:embed="rId33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4A43804" wp14:editId="5B05EDFC">
                  <wp:extent cx="948690" cy="948690"/>
                  <wp:effectExtent l="0" t="0" r="3810" b="381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n_IRN_100px.png"/>
                          <pic:cNvPicPr/>
                        </pic:nvPicPr>
                        <pic:blipFill>
                          <a:blip r:embed="rId33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112291" w:rsidRPr="00AC786C" w:rsidRDefault="00112291" w:rsidP="00112291">
            <w:pPr>
              <w:autoSpaceDE w:val="0"/>
              <w:autoSpaceDN w:val="0"/>
              <w:adjustRightInd w:val="0"/>
              <w:rPr>
                <w:rFonts w:cs="Arial"/>
                <w:color w:val="5A5A5A"/>
                <w:sz w:val="22"/>
              </w:rPr>
            </w:pPr>
            <w:r w:rsidRPr="00AC786C">
              <w:rPr>
                <w:rFonts w:cs="Arial"/>
                <w:color w:val="5A5A5A"/>
                <w:sz w:val="22"/>
                <w:lang w:val="en-GB"/>
              </w:rPr>
              <w:t>Iran - IRN</w:t>
            </w:r>
          </w:p>
        </w:tc>
      </w:tr>
      <w:tr w:rsidR="00112291" w:rsidRPr="00AC786C" w:rsidTr="00AD3DBD">
        <w:tc>
          <w:tcPr>
            <w:tcW w:w="738"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1DBDFE5" wp14:editId="7B293F43">
                  <wp:extent cx="384048" cy="384048"/>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q_IRQ_40px.png"/>
                          <pic:cNvPicPr/>
                        </pic:nvPicPr>
                        <pic:blipFill>
                          <a:blip r:embed="rId33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86CDCD4" wp14:editId="0360BC03">
                  <wp:extent cx="491490" cy="491490"/>
                  <wp:effectExtent l="0" t="0" r="3810" b="381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q_IRQ_60px.png"/>
                          <pic:cNvPicPr/>
                        </pic:nvPicPr>
                        <pic:blipFill>
                          <a:blip r:embed="rId33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1197078" wp14:editId="37FC79F8">
                  <wp:extent cx="948690" cy="948690"/>
                  <wp:effectExtent l="0" t="0" r="3810" b="381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q_IRQ_100px.png"/>
                          <pic:cNvPicPr/>
                        </pic:nvPicPr>
                        <pic:blipFill>
                          <a:blip r:embed="rId33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112291" w:rsidRPr="00AC786C" w:rsidRDefault="00112291" w:rsidP="00112291">
            <w:pPr>
              <w:rPr>
                <w:rFonts w:cs="Arial"/>
                <w:sz w:val="22"/>
              </w:rPr>
            </w:pPr>
            <w:r w:rsidRPr="00AC786C">
              <w:rPr>
                <w:rFonts w:cs="Arial"/>
                <w:color w:val="5A5A5A"/>
                <w:sz w:val="22"/>
                <w:lang w:val="en-GB"/>
              </w:rPr>
              <w:t>Iraq - IRQ</w:t>
            </w:r>
          </w:p>
        </w:tc>
      </w:tr>
      <w:tr w:rsidR="00112291" w:rsidRPr="00AC786C" w:rsidTr="00AD3DBD">
        <w:tc>
          <w:tcPr>
            <w:tcW w:w="738"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7302833" wp14:editId="5D82DB0E">
                  <wp:extent cx="384048" cy="384048"/>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land_IRL_40px.png"/>
                          <pic:cNvPicPr/>
                        </pic:nvPicPr>
                        <pic:blipFill>
                          <a:blip r:embed="rId33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01AA093" wp14:editId="188EDDE1">
                  <wp:extent cx="491490" cy="491490"/>
                  <wp:effectExtent l="0" t="0" r="3810" b="381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land_IRL_60px.png"/>
                          <pic:cNvPicPr/>
                        </pic:nvPicPr>
                        <pic:blipFill>
                          <a:blip r:embed="rId33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BE2B63D" wp14:editId="03761E88">
                  <wp:extent cx="948690" cy="948690"/>
                  <wp:effectExtent l="0" t="0" r="3810" b="381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land_IRL_100px.png"/>
                          <pic:cNvPicPr/>
                        </pic:nvPicPr>
                        <pic:blipFill>
                          <a:blip r:embed="rId33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112291" w:rsidRPr="00AC786C" w:rsidRDefault="00112291" w:rsidP="00112291">
            <w:pPr>
              <w:autoSpaceDE w:val="0"/>
              <w:autoSpaceDN w:val="0"/>
              <w:adjustRightInd w:val="0"/>
              <w:rPr>
                <w:rFonts w:cs="Arial"/>
                <w:color w:val="5A5A5A"/>
                <w:sz w:val="22"/>
              </w:rPr>
            </w:pPr>
            <w:r w:rsidRPr="00AC786C">
              <w:rPr>
                <w:rFonts w:cs="Arial"/>
                <w:color w:val="5A5A5A"/>
                <w:sz w:val="22"/>
                <w:lang w:val="en-GB"/>
              </w:rPr>
              <w:t>Ireland - IRL</w:t>
            </w:r>
          </w:p>
        </w:tc>
      </w:tr>
      <w:tr w:rsidR="00112291" w:rsidRPr="00AC786C" w:rsidTr="00AD3DBD">
        <w:tc>
          <w:tcPr>
            <w:tcW w:w="738"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131AA30" wp14:editId="395AB59A">
                  <wp:extent cx="384048" cy="384048"/>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e_man_ILM_40px.png"/>
                          <pic:cNvPicPr/>
                        </pic:nvPicPr>
                        <pic:blipFill>
                          <a:blip r:embed="rId33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7F59754" wp14:editId="53BB6F2B">
                  <wp:extent cx="491490" cy="491490"/>
                  <wp:effectExtent l="0" t="0" r="3810" b="381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e_man_ILM_60px.png"/>
                          <pic:cNvPicPr/>
                        </pic:nvPicPr>
                        <pic:blipFill>
                          <a:blip r:embed="rId34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8A4B5E9" wp14:editId="41E39E0F">
                  <wp:extent cx="948690" cy="948690"/>
                  <wp:effectExtent l="0" t="0" r="3810" b="38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e_man_ILM_100px.png"/>
                          <pic:cNvPicPr/>
                        </pic:nvPicPr>
                        <pic:blipFill>
                          <a:blip r:embed="rId34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112291" w:rsidRPr="00AC786C" w:rsidRDefault="00112291" w:rsidP="00112291">
            <w:pPr>
              <w:autoSpaceDE w:val="0"/>
              <w:autoSpaceDN w:val="0"/>
              <w:adjustRightInd w:val="0"/>
              <w:rPr>
                <w:rFonts w:cs="Arial"/>
                <w:color w:val="5A5A5A"/>
                <w:sz w:val="22"/>
              </w:rPr>
            </w:pPr>
            <w:r w:rsidRPr="00AC786C">
              <w:rPr>
                <w:rFonts w:cs="Arial"/>
                <w:color w:val="5A5A5A"/>
                <w:sz w:val="22"/>
                <w:lang w:val="en-GB"/>
              </w:rPr>
              <w:t>Isle of Man - ILM</w:t>
            </w:r>
          </w:p>
        </w:tc>
      </w:tr>
      <w:tr w:rsidR="00112291" w:rsidRPr="00AC786C" w:rsidTr="00AD3DBD">
        <w:tc>
          <w:tcPr>
            <w:tcW w:w="738"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5384E3E3" wp14:editId="2C2768C9">
                  <wp:extent cx="384048" cy="384048"/>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rael_ISR_40px.png"/>
                          <pic:cNvPicPr/>
                        </pic:nvPicPr>
                        <pic:blipFill>
                          <a:blip r:embed="rId34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EEBC161" wp14:editId="3566A8B0">
                  <wp:extent cx="491490" cy="491490"/>
                  <wp:effectExtent l="0" t="0" r="3810" b="381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rael_ISR_60px.png"/>
                          <pic:cNvPicPr/>
                        </pic:nvPicPr>
                        <pic:blipFill>
                          <a:blip r:embed="rId34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E624AEB" wp14:editId="5BE0F130">
                  <wp:extent cx="948690" cy="948690"/>
                  <wp:effectExtent l="0" t="0" r="3810" b="381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rael_ISR_100px.png"/>
                          <pic:cNvPicPr/>
                        </pic:nvPicPr>
                        <pic:blipFill>
                          <a:blip r:embed="rId34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112291" w:rsidRPr="00AC786C" w:rsidRDefault="00112291" w:rsidP="00112291">
            <w:pPr>
              <w:autoSpaceDE w:val="0"/>
              <w:autoSpaceDN w:val="0"/>
              <w:adjustRightInd w:val="0"/>
              <w:rPr>
                <w:rFonts w:cs="Arial"/>
                <w:color w:val="5A5A5A"/>
                <w:sz w:val="22"/>
              </w:rPr>
            </w:pPr>
            <w:r w:rsidRPr="00AC786C">
              <w:rPr>
                <w:rFonts w:cs="Arial"/>
                <w:color w:val="5A5A5A"/>
                <w:sz w:val="22"/>
                <w:lang w:val="en-GB"/>
              </w:rPr>
              <w:t>Israel - ISR</w:t>
            </w:r>
          </w:p>
        </w:tc>
      </w:tr>
      <w:tr w:rsidR="00112291" w:rsidRPr="00AC786C" w:rsidTr="00AD3DBD">
        <w:tc>
          <w:tcPr>
            <w:tcW w:w="738"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08ACE3D" wp14:editId="2816DE1E">
                  <wp:extent cx="384048" cy="384048"/>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y_ITA_40px.png"/>
                          <pic:cNvPicPr/>
                        </pic:nvPicPr>
                        <pic:blipFill>
                          <a:blip r:embed="rId34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053EFAE" wp14:editId="7F1EA453">
                  <wp:extent cx="491490" cy="491490"/>
                  <wp:effectExtent l="0" t="0" r="3810" b="381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y_ITA_60px.png"/>
                          <pic:cNvPicPr/>
                        </pic:nvPicPr>
                        <pic:blipFill>
                          <a:blip r:embed="rId34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112291" w:rsidRPr="00AC786C" w:rsidRDefault="00C12CEE" w:rsidP="00112291">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592F43E" wp14:editId="01B0E48A">
                  <wp:extent cx="948690" cy="948690"/>
                  <wp:effectExtent l="0" t="0" r="3810" b="381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y_ITA_80px.png"/>
                          <pic:cNvPicPr/>
                        </pic:nvPicPr>
                        <pic:blipFill>
                          <a:blip r:embed="rId34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112291" w:rsidRPr="00AC786C" w:rsidRDefault="00112291" w:rsidP="00112291">
            <w:pPr>
              <w:rPr>
                <w:rFonts w:cs="Arial"/>
                <w:sz w:val="22"/>
              </w:rPr>
            </w:pPr>
            <w:r w:rsidRPr="00AC786C">
              <w:rPr>
                <w:rFonts w:cs="Arial"/>
                <w:color w:val="5A5A5A"/>
                <w:sz w:val="22"/>
                <w:lang w:val="en-GB"/>
              </w:rPr>
              <w:t>Italy - ITA</w:t>
            </w:r>
          </w:p>
        </w:tc>
      </w:tr>
    </w:tbl>
    <w:p w:rsidR="00112291" w:rsidRPr="00AC786C" w:rsidRDefault="00112291"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312A47" w:rsidRPr="00AC786C" w:rsidTr="00AD3DBD">
        <w:tc>
          <w:tcPr>
            <w:tcW w:w="738" w:type="dxa"/>
          </w:tcPr>
          <w:p w:rsidR="00312A47" w:rsidRPr="00AC786C" w:rsidRDefault="002E6AFD" w:rsidP="00DB1A1D">
            <w:pPr>
              <w:spacing w:after="200" w:line="276" w:lineRule="auto"/>
              <w:rPr>
                <w:rFonts w:cs="Arial"/>
                <w:noProof/>
                <w:sz w:val="22"/>
                <w:lang w:val="en-GB" w:eastAsia="en-GB"/>
              </w:rPr>
            </w:pPr>
            <w:r>
              <w:rPr>
                <w:rFonts w:cs="Arial"/>
                <w:b/>
                <w:noProof/>
                <w:color w:val="026CB6"/>
                <w:sz w:val="36"/>
                <w:szCs w:val="36"/>
                <w:lang w:val="en-GB" w:eastAsia="en-GB"/>
              </w:rPr>
              <w:t>J</w:t>
            </w:r>
          </w:p>
        </w:tc>
        <w:tc>
          <w:tcPr>
            <w:tcW w:w="990" w:type="dxa"/>
          </w:tcPr>
          <w:p w:rsidR="00312A47" w:rsidRPr="00AC786C" w:rsidRDefault="00312A47" w:rsidP="00DB1A1D">
            <w:pPr>
              <w:spacing w:after="200" w:line="276" w:lineRule="auto"/>
              <w:rPr>
                <w:rFonts w:cs="Arial"/>
                <w:noProof/>
                <w:sz w:val="22"/>
                <w:lang w:val="en-GB" w:eastAsia="en-GB"/>
              </w:rPr>
            </w:pPr>
          </w:p>
        </w:tc>
        <w:tc>
          <w:tcPr>
            <w:tcW w:w="1620" w:type="dxa"/>
          </w:tcPr>
          <w:p w:rsidR="00312A47" w:rsidRPr="00AC786C" w:rsidRDefault="00312A47" w:rsidP="00DB1A1D">
            <w:pPr>
              <w:spacing w:after="200" w:line="276" w:lineRule="auto"/>
              <w:rPr>
                <w:rFonts w:cs="Arial"/>
                <w:noProof/>
                <w:sz w:val="22"/>
                <w:lang w:val="en-GB" w:eastAsia="en-GB"/>
              </w:rPr>
            </w:pPr>
          </w:p>
        </w:tc>
        <w:tc>
          <w:tcPr>
            <w:tcW w:w="1616" w:type="dxa"/>
          </w:tcPr>
          <w:p w:rsidR="00312A47" w:rsidRPr="00AC786C" w:rsidRDefault="00312A47" w:rsidP="00DB1A1D">
            <w:pPr>
              <w:rPr>
                <w:rFonts w:cs="Arial"/>
                <w:sz w:val="22"/>
              </w:rPr>
            </w:pPr>
          </w:p>
        </w:tc>
      </w:tr>
      <w:tr w:rsidR="00312A47" w:rsidRPr="00AC786C" w:rsidTr="00AD3DBD">
        <w:tc>
          <w:tcPr>
            <w:tcW w:w="738" w:type="dxa"/>
          </w:tcPr>
          <w:p w:rsidR="00312A47" w:rsidRPr="00AC786C" w:rsidRDefault="00DB1A1D" w:rsidP="00DB1A1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05C4E73" wp14:editId="003A603B">
                  <wp:extent cx="384048" cy="384048"/>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aica_JAM_40px.png"/>
                          <pic:cNvPicPr/>
                        </pic:nvPicPr>
                        <pic:blipFill>
                          <a:blip r:embed="rId34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12A47" w:rsidRPr="00AC786C" w:rsidRDefault="00DB1A1D" w:rsidP="00DB1A1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A8A71BA" wp14:editId="0C39D28D">
                  <wp:extent cx="491490" cy="491490"/>
                  <wp:effectExtent l="0" t="0" r="3810" b="381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aica_JAM_60px.png"/>
                          <pic:cNvPicPr/>
                        </pic:nvPicPr>
                        <pic:blipFill>
                          <a:blip r:embed="rId34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12A47" w:rsidRPr="00AC786C" w:rsidRDefault="00DB1A1D" w:rsidP="00DB1A1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14F3541" wp14:editId="76BAC3C5">
                  <wp:extent cx="948690" cy="948690"/>
                  <wp:effectExtent l="0" t="0" r="3810" b="381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aica_JAM_100px.png"/>
                          <pic:cNvPicPr/>
                        </pic:nvPicPr>
                        <pic:blipFill>
                          <a:blip r:embed="rId35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12A47" w:rsidRPr="00AC786C" w:rsidRDefault="00312A47" w:rsidP="00DB1A1D">
            <w:pPr>
              <w:autoSpaceDE w:val="0"/>
              <w:autoSpaceDN w:val="0"/>
              <w:adjustRightInd w:val="0"/>
              <w:rPr>
                <w:rFonts w:cs="Arial"/>
                <w:color w:val="5A5A5A"/>
                <w:sz w:val="22"/>
              </w:rPr>
            </w:pPr>
            <w:r w:rsidRPr="00AC786C">
              <w:rPr>
                <w:rFonts w:cs="Arial"/>
                <w:color w:val="5A5A5A"/>
                <w:sz w:val="22"/>
                <w:lang w:val="en-GB"/>
              </w:rPr>
              <w:t>Jamaica - JAM</w:t>
            </w:r>
          </w:p>
        </w:tc>
      </w:tr>
      <w:tr w:rsidR="00312A47" w:rsidRPr="00AC786C" w:rsidTr="00AD3DBD">
        <w:tc>
          <w:tcPr>
            <w:tcW w:w="738" w:type="dxa"/>
          </w:tcPr>
          <w:p w:rsidR="00312A47" w:rsidRPr="00AC786C" w:rsidRDefault="00DB1A1D" w:rsidP="00DB1A1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6633FE2" wp14:editId="3896A954">
                  <wp:extent cx="384048" cy="384048"/>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_JPN_40px.png"/>
                          <pic:cNvPicPr/>
                        </pic:nvPicPr>
                        <pic:blipFill>
                          <a:blip r:embed="rId35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12A47" w:rsidRPr="00AC786C" w:rsidRDefault="00DB1A1D" w:rsidP="00DB1A1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6EAC865" wp14:editId="78168C1A">
                  <wp:extent cx="491490" cy="491490"/>
                  <wp:effectExtent l="0" t="0" r="3810" b="381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_JPN_60px.png"/>
                          <pic:cNvPicPr/>
                        </pic:nvPicPr>
                        <pic:blipFill>
                          <a:blip r:embed="rId35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12A47" w:rsidRPr="00AC786C" w:rsidRDefault="00DB1A1D" w:rsidP="00DB1A1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409B13E" wp14:editId="52E14B4C">
                  <wp:extent cx="948690" cy="948690"/>
                  <wp:effectExtent l="0" t="0" r="3810" b="381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_JPN_100px.png"/>
                          <pic:cNvPicPr/>
                        </pic:nvPicPr>
                        <pic:blipFill>
                          <a:blip r:embed="rId35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12A47" w:rsidRPr="00AC786C" w:rsidRDefault="00312A47" w:rsidP="00DB1A1D">
            <w:pPr>
              <w:autoSpaceDE w:val="0"/>
              <w:autoSpaceDN w:val="0"/>
              <w:adjustRightInd w:val="0"/>
              <w:rPr>
                <w:rFonts w:cs="Arial"/>
                <w:color w:val="5A5A5A"/>
                <w:sz w:val="22"/>
              </w:rPr>
            </w:pPr>
            <w:r w:rsidRPr="00AC786C">
              <w:rPr>
                <w:rFonts w:cs="Arial"/>
                <w:color w:val="5A5A5A"/>
                <w:sz w:val="22"/>
                <w:lang w:val="en-GB"/>
              </w:rPr>
              <w:t>Japan - JPN</w:t>
            </w:r>
          </w:p>
        </w:tc>
      </w:tr>
      <w:tr w:rsidR="00312A47" w:rsidRPr="00AC786C" w:rsidTr="00AD3DBD">
        <w:tc>
          <w:tcPr>
            <w:tcW w:w="738" w:type="dxa"/>
          </w:tcPr>
          <w:p w:rsidR="00312A47" w:rsidRPr="00AC786C" w:rsidRDefault="00DB1A1D" w:rsidP="00DB1A1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4165BDD" wp14:editId="58CF0819">
                  <wp:extent cx="384048" cy="38404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dan_JOR_40px.png"/>
                          <pic:cNvPicPr/>
                        </pic:nvPicPr>
                        <pic:blipFill>
                          <a:blip r:embed="rId35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312A47" w:rsidRPr="00AC786C" w:rsidRDefault="00DB1A1D" w:rsidP="00DB1A1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976869E" wp14:editId="73172593">
                  <wp:extent cx="491490" cy="491490"/>
                  <wp:effectExtent l="0" t="0" r="3810" b="381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dan_JOR_60px.png"/>
                          <pic:cNvPicPr/>
                        </pic:nvPicPr>
                        <pic:blipFill>
                          <a:blip r:embed="rId35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312A47" w:rsidRPr="00AC786C" w:rsidRDefault="00DB1A1D" w:rsidP="00DB1A1D">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A0971DC" wp14:editId="3761EFB2">
                  <wp:extent cx="948690" cy="948690"/>
                  <wp:effectExtent l="0" t="0" r="3810" b="381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dan_JOR_100px.png"/>
                          <pic:cNvPicPr/>
                        </pic:nvPicPr>
                        <pic:blipFill>
                          <a:blip r:embed="rId35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312A47" w:rsidRPr="00AC786C" w:rsidRDefault="00312A47" w:rsidP="00DB1A1D">
            <w:pPr>
              <w:rPr>
                <w:rFonts w:cs="Arial"/>
                <w:sz w:val="22"/>
              </w:rPr>
            </w:pPr>
            <w:r w:rsidRPr="00AC786C">
              <w:rPr>
                <w:rFonts w:cs="Arial"/>
                <w:color w:val="5A5A5A"/>
                <w:sz w:val="22"/>
                <w:lang w:val="en-GB"/>
              </w:rPr>
              <w:t>Jordan - JOR</w:t>
            </w:r>
          </w:p>
        </w:tc>
      </w:tr>
    </w:tbl>
    <w:p w:rsidR="00312A47" w:rsidRPr="00AC786C" w:rsidRDefault="00312A47"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E21BD6" w:rsidRPr="00AC786C" w:rsidTr="00AD3DBD">
        <w:tc>
          <w:tcPr>
            <w:tcW w:w="738" w:type="dxa"/>
          </w:tcPr>
          <w:p w:rsidR="00E21BD6" w:rsidRPr="00AC786C" w:rsidRDefault="002E6AFD" w:rsidP="003C15BC">
            <w:pPr>
              <w:spacing w:after="200" w:line="276" w:lineRule="auto"/>
              <w:rPr>
                <w:rFonts w:cs="Arial"/>
                <w:noProof/>
                <w:sz w:val="22"/>
                <w:lang w:val="en-GB" w:eastAsia="en-GB"/>
              </w:rPr>
            </w:pPr>
            <w:r>
              <w:rPr>
                <w:rFonts w:cs="Arial"/>
                <w:b/>
                <w:noProof/>
                <w:color w:val="026CB6"/>
                <w:sz w:val="36"/>
                <w:szCs w:val="36"/>
                <w:lang w:val="en-GB" w:eastAsia="en-GB"/>
              </w:rPr>
              <w:t>K</w:t>
            </w:r>
          </w:p>
        </w:tc>
        <w:tc>
          <w:tcPr>
            <w:tcW w:w="990" w:type="dxa"/>
          </w:tcPr>
          <w:p w:rsidR="00E21BD6" w:rsidRPr="00AC786C" w:rsidRDefault="00E21BD6" w:rsidP="003C15BC">
            <w:pPr>
              <w:spacing w:after="200" w:line="276" w:lineRule="auto"/>
              <w:rPr>
                <w:rFonts w:cs="Arial"/>
                <w:noProof/>
                <w:sz w:val="22"/>
                <w:lang w:val="en-GB" w:eastAsia="en-GB"/>
              </w:rPr>
            </w:pPr>
          </w:p>
        </w:tc>
        <w:tc>
          <w:tcPr>
            <w:tcW w:w="1620" w:type="dxa"/>
          </w:tcPr>
          <w:p w:rsidR="00E21BD6" w:rsidRPr="00AC786C" w:rsidRDefault="00E21BD6" w:rsidP="003C15BC">
            <w:pPr>
              <w:spacing w:after="200" w:line="276" w:lineRule="auto"/>
              <w:rPr>
                <w:rFonts w:cs="Arial"/>
                <w:noProof/>
                <w:sz w:val="22"/>
                <w:lang w:val="en-GB" w:eastAsia="en-GB"/>
              </w:rPr>
            </w:pPr>
          </w:p>
        </w:tc>
        <w:tc>
          <w:tcPr>
            <w:tcW w:w="1616" w:type="dxa"/>
          </w:tcPr>
          <w:p w:rsidR="00E21BD6" w:rsidRPr="00AC786C" w:rsidRDefault="00E21BD6" w:rsidP="003C15BC">
            <w:pPr>
              <w:rPr>
                <w:rFonts w:cs="Arial"/>
                <w:sz w:val="22"/>
              </w:rPr>
            </w:pPr>
          </w:p>
        </w:tc>
      </w:tr>
      <w:tr w:rsidR="00E21BD6" w:rsidRPr="00AC786C" w:rsidTr="00AD3DBD">
        <w:tc>
          <w:tcPr>
            <w:tcW w:w="738" w:type="dxa"/>
          </w:tcPr>
          <w:p w:rsidR="00E21BD6" w:rsidRPr="00AC786C" w:rsidRDefault="00613708"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DDE8738" wp14:editId="7CF61E9F">
                  <wp:extent cx="384048" cy="384048"/>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khstan_KAZ_40px.png"/>
                          <pic:cNvPicPr/>
                        </pic:nvPicPr>
                        <pic:blipFill>
                          <a:blip r:embed="rId35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21BD6" w:rsidRPr="00AC786C" w:rsidRDefault="00613708"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901AB35" wp14:editId="2011C408">
                  <wp:extent cx="491490" cy="491490"/>
                  <wp:effectExtent l="0" t="0" r="3810" b="381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khstan_KAZ_60px.png"/>
                          <pic:cNvPicPr/>
                        </pic:nvPicPr>
                        <pic:blipFill>
                          <a:blip r:embed="rId35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21BD6" w:rsidRPr="00AC786C" w:rsidRDefault="00613708"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49A2E16" wp14:editId="09E6F144">
                  <wp:extent cx="948690" cy="948690"/>
                  <wp:effectExtent l="0" t="0" r="3810" b="381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khstan_KAZ_100px.png"/>
                          <pic:cNvPicPr/>
                        </pic:nvPicPr>
                        <pic:blipFill>
                          <a:blip r:embed="rId35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21BD6" w:rsidRPr="00AC786C" w:rsidRDefault="00E21BD6" w:rsidP="003C15BC">
            <w:pPr>
              <w:autoSpaceDE w:val="0"/>
              <w:autoSpaceDN w:val="0"/>
              <w:adjustRightInd w:val="0"/>
              <w:rPr>
                <w:rFonts w:cs="Arial"/>
                <w:color w:val="5A5A5A"/>
                <w:sz w:val="22"/>
              </w:rPr>
            </w:pPr>
            <w:r w:rsidRPr="00AC786C">
              <w:rPr>
                <w:rFonts w:cs="Arial"/>
                <w:color w:val="5A5A5A"/>
                <w:sz w:val="22"/>
                <w:lang w:val="en-GB"/>
              </w:rPr>
              <w:t>Kazakhstan - KAZ</w:t>
            </w:r>
          </w:p>
        </w:tc>
      </w:tr>
      <w:tr w:rsidR="00E21BD6" w:rsidRPr="00AC786C" w:rsidTr="00AD3DBD">
        <w:tc>
          <w:tcPr>
            <w:tcW w:w="738" w:type="dxa"/>
          </w:tcPr>
          <w:p w:rsidR="00E21BD6" w:rsidRPr="00AC786C" w:rsidRDefault="00613708" w:rsidP="003C15BC">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1A65F651" wp14:editId="54A74875">
                  <wp:extent cx="384048" cy="384048"/>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ya_KEN_40px.png"/>
                          <pic:cNvPicPr/>
                        </pic:nvPicPr>
                        <pic:blipFill>
                          <a:blip r:embed="rId36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21BD6" w:rsidRPr="00AC786C" w:rsidRDefault="00613708"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09391D6" wp14:editId="284E96B6">
                  <wp:extent cx="491490" cy="491490"/>
                  <wp:effectExtent l="0" t="0" r="3810" b="381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ya_KEN_60px.png"/>
                          <pic:cNvPicPr/>
                        </pic:nvPicPr>
                        <pic:blipFill>
                          <a:blip r:embed="rId36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21BD6" w:rsidRPr="00AC786C" w:rsidRDefault="00613708"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9F88108" wp14:editId="7D7B0398">
                  <wp:extent cx="948690" cy="948690"/>
                  <wp:effectExtent l="0" t="0" r="3810" b="381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ya_KEN_100px.png"/>
                          <pic:cNvPicPr/>
                        </pic:nvPicPr>
                        <pic:blipFill>
                          <a:blip r:embed="rId36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21BD6" w:rsidRPr="00AC786C" w:rsidRDefault="00E21BD6" w:rsidP="003C15BC">
            <w:pPr>
              <w:autoSpaceDE w:val="0"/>
              <w:autoSpaceDN w:val="0"/>
              <w:adjustRightInd w:val="0"/>
              <w:rPr>
                <w:rFonts w:cs="Arial"/>
                <w:color w:val="5A5A5A"/>
                <w:sz w:val="22"/>
              </w:rPr>
            </w:pPr>
            <w:r w:rsidRPr="00AC786C">
              <w:rPr>
                <w:rFonts w:cs="Arial"/>
                <w:color w:val="5A5A5A"/>
                <w:sz w:val="22"/>
                <w:lang w:val="en-GB"/>
              </w:rPr>
              <w:t>Kenya - KEN</w:t>
            </w:r>
          </w:p>
        </w:tc>
      </w:tr>
      <w:tr w:rsidR="00E21BD6" w:rsidRPr="00AC786C" w:rsidTr="00AD3DBD">
        <w:tc>
          <w:tcPr>
            <w:tcW w:w="738" w:type="dxa"/>
          </w:tcPr>
          <w:p w:rsidR="00E21BD6" w:rsidRPr="00AC786C" w:rsidRDefault="00613708"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7DE28C2" wp14:editId="00CE6FD3">
                  <wp:extent cx="384048" cy="384048"/>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ibati_KIR_40px.png"/>
                          <pic:cNvPicPr/>
                        </pic:nvPicPr>
                        <pic:blipFill>
                          <a:blip r:embed="rId36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21BD6" w:rsidRPr="00AC786C" w:rsidRDefault="00613708"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AA4A0DC" wp14:editId="68BBDC08">
                  <wp:extent cx="491490" cy="491490"/>
                  <wp:effectExtent l="0" t="0" r="3810" b="381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ibati_KIR_60px.png"/>
                          <pic:cNvPicPr/>
                        </pic:nvPicPr>
                        <pic:blipFill>
                          <a:blip r:embed="rId36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21BD6" w:rsidRPr="00AC786C" w:rsidRDefault="00613708"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9F50885" wp14:editId="18549DCD">
                  <wp:extent cx="948690" cy="948690"/>
                  <wp:effectExtent l="0" t="0" r="3810" b="381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ibati_KIR_100px.png"/>
                          <pic:cNvPicPr/>
                        </pic:nvPicPr>
                        <pic:blipFill>
                          <a:blip r:embed="rId36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21BD6" w:rsidRPr="00AC786C" w:rsidRDefault="00E21BD6" w:rsidP="003C15BC">
            <w:pPr>
              <w:autoSpaceDE w:val="0"/>
              <w:autoSpaceDN w:val="0"/>
              <w:adjustRightInd w:val="0"/>
              <w:rPr>
                <w:rFonts w:cs="Arial"/>
                <w:color w:val="5A5A5A"/>
                <w:sz w:val="22"/>
              </w:rPr>
            </w:pPr>
            <w:r w:rsidRPr="00AC786C">
              <w:rPr>
                <w:rFonts w:cs="Arial"/>
                <w:color w:val="5A5A5A"/>
                <w:sz w:val="22"/>
                <w:lang w:val="en-GB"/>
              </w:rPr>
              <w:t>Kiribati - KIR</w:t>
            </w:r>
          </w:p>
        </w:tc>
      </w:tr>
      <w:tr w:rsidR="00E21BD6" w:rsidRPr="00AC786C" w:rsidTr="00AD3DBD">
        <w:tc>
          <w:tcPr>
            <w:tcW w:w="738" w:type="dxa"/>
          </w:tcPr>
          <w:p w:rsidR="00E21BD6" w:rsidRPr="00AC786C" w:rsidRDefault="00613708"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45BE498" wp14:editId="245D5CB5">
                  <wp:extent cx="384048" cy="384048"/>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wait_KWT_40px.png"/>
                          <pic:cNvPicPr/>
                        </pic:nvPicPr>
                        <pic:blipFill>
                          <a:blip r:embed="rId36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21BD6" w:rsidRPr="00AC786C" w:rsidRDefault="00613708"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CBA5C27" wp14:editId="046E1A31">
                  <wp:extent cx="491490" cy="491490"/>
                  <wp:effectExtent l="0" t="0" r="3810" b="381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wait_KWT_60px.png"/>
                          <pic:cNvPicPr/>
                        </pic:nvPicPr>
                        <pic:blipFill>
                          <a:blip r:embed="rId36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21BD6" w:rsidRPr="00AC786C" w:rsidRDefault="00613708"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EEF6AFF" wp14:editId="11E87E06">
                  <wp:extent cx="948690" cy="948690"/>
                  <wp:effectExtent l="0" t="0" r="3810" b="381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wait_KWT_100px.png"/>
                          <pic:cNvPicPr/>
                        </pic:nvPicPr>
                        <pic:blipFill>
                          <a:blip r:embed="rId36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21BD6" w:rsidRPr="00AC786C" w:rsidRDefault="00E21BD6" w:rsidP="003C15BC">
            <w:pPr>
              <w:autoSpaceDE w:val="0"/>
              <w:autoSpaceDN w:val="0"/>
              <w:adjustRightInd w:val="0"/>
              <w:rPr>
                <w:rFonts w:cs="Arial"/>
                <w:color w:val="5A5A5A"/>
                <w:sz w:val="22"/>
              </w:rPr>
            </w:pPr>
            <w:r w:rsidRPr="00AC786C">
              <w:rPr>
                <w:rFonts w:cs="Arial"/>
                <w:color w:val="5A5A5A"/>
                <w:sz w:val="22"/>
                <w:lang w:val="en-GB"/>
              </w:rPr>
              <w:t>Kuwait - KWT</w:t>
            </w:r>
          </w:p>
        </w:tc>
      </w:tr>
      <w:tr w:rsidR="00E21BD6" w:rsidRPr="00AC786C" w:rsidTr="00AD3DBD">
        <w:tc>
          <w:tcPr>
            <w:tcW w:w="738" w:type="dxa"/>
          </w:tcPr>
          <w:p w:rsidR="00E21BD6" w:rsidRPr="00AC786C" w:rsidRDefault="00613708"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2CD8BFD" wp14:editId="52806F68">
                  <wp:extent cx="384048" cy="384048"/>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rgyzstan_KGZ_40px.png"/>
                          <pic:cNvPicPr/>
                        </pic:nvPicPr>
                        <pic:blipFill>
                          <a:blip r:embed="rId36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21BD6" w:rsidRPr="00AC786C" w:rsidRDefault="00613708"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43EC46C" wp14:editId="17021C55">
                  <wp:extent cx="491490" cy="491490"/>
                  <wp:effectExtent l="0" t="0" r="3810" b="381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rgyzstan_KGZ_60px.png"/>
                          <pic:cNvPicPr/>
                        </pic:nvPicPr>
                        <pic:blipFill>
                          <a:blip r:embed="rId37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21BD6" w:rsidRPr="00AC786C" w:rsidRDefault="00613708"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705AC17" wp14:editId="3FA7C593">
                  <wp:extent cx="948690" cy="948690"/>
                  <wp:effectExtent l="0" t="0" r="3810" b="381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rgyzstan_KGZ_100px.png"/>
                          <pic:cNvPicPr/>
                        </pic:nvPicPr>
                        <pic:blipFill>
                          <a:blip r:embed="rId37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21BD6" w:rsidRPr="00AC786C" w:rsidRDefault="00E21BD6" w:rsidP="003C15BC">
            <w:pPr>
              <w:rPr>
                <w:rFonts w:cs="Arial"/>
                <w:sz w:val="22"/>
              </w:rPr>
            </w:pPr>
            <w:r w:rsidRPr="00AC786C">
              <w:rPr>
                <w:rFonts w:cs="Arial"/>
                <w:color w:val="5A5A5A"/>
                <w:sz w:val="22"/>
                <w:lang w:val="en-GB"/>
              </w:rPr>
              <w:t>Kyrgyzstan - KGZ</w:t>
            </w:r>
          </w:p>
        </w:tc>
      </w:tr>
    </w:tbl>
    <w:p w:rsidR="00E21BD6" w:rsidRPr="00AC786C" w:rsidRDefault="00E21BD6"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D75D80" w:rsidRPr="00AC786C" w:rsidTr="00AD3DBD">
        <w:tc>
          <w:tcPr>
            <w:tcW w:w="738" w:type="dxa"/>
          </w:tcPr>
          <w:p w:rsidR="00D75D80" w:rsidRPr="00AC786C" w:rsidRDefault="002E6AFD" w:rsidP="003C15BC">
            <w:pPr>
              <w:spacing w:after="200" w:line="276" w:lineRule="auto"/>
              <w:rPr>
                <w:rFonts w:cs="Arial"/>
                <w:noProof/>
                <w:sz w:val="22"/>
                <w:lang w:val="en-GB" w:eastAsia="en-GB"/>
              </w:rPr>
            </w:pPr>
            <w:r>
              <w:rPr>
                <w:rFonts w:cs="Arial"/>
                <w:b/>
                <w:noProof/>
                <w:color w:val="026CB6"/>
                <w:sz w:val="36"/>
                <w:szCs w:val="36"/>
                <w:lang w:val="en-GB" w:eastAsia="en-GB"/>
              </w:rPr>
              <w:t>L</w:t>
            </w:r>
          </w:p>
        </w:tc>
        <w:tc>
          <w:tcPr>
            <w:tcW w:w="990" w:type="dxa"/>
          </w:tcPr>
          <w:p w:rsidR="00D75D80" w:rsidRPr="00AC786C" w:rsidRDefault="00D75D80" w:rsidP="003C15BC">
            <w:pPr>
              <w:spacing w:after="200" w:line="276" w:lineRule="auto"/>
              <w:rPr>
                <w:rFonts w:cs="Arial"/>
                <w:noProof/>
                <w:sz w:val="22"/>
                <w:lang w:val="en-GB" w:eastAsia="en-GB"/>
              </w:rPr>
            </w:pPr>
          </w:p>
        </w:tc>
        <w:tc>
          <w:tcPr>
            <w:tcW w:w="1620" w:type="dxa"/>
          </w:tcPr>
          <w:p w:rsidR="00D75D80" w:rsidRPr="00AC786C" w:rsidRDefault="00D75D80" w:rsidP="003C15BC">
            <w:pPr>
              <w:spacing w:after="200" w:line="276" w:lineRule="auto"/>
              <w:rPr>
                <w:rFonts w:cs="Arial"/>
                <w:noProof/>
                <w:sz w:val="22"/>
                <w:lang w:val="en-GB" w:eastAsia="en-GB"/>
              </w:rPr>
            </w:pPr>
          </w:p>
        </w:tc>
        <w:tc>
          <w:tcPr>
            <w:tcW w:w="1616" w:type="dxa"/>
          </w:tcPr>
          <w:p w:rsidR="00D75D80" w:rsidRPr="00AC786C" w:rsidRDefault="00D75D80" w:rsidP="003C15BC">
            <w:pPr>
              <w:rPr>
                <w:rFonts w:cs="Arial"/>
                <w:sz w:val="22"/>
              </w:rPr>
            </w:pPr>
          </w:p>
        </w:tc>
      </w:tr>
      <w:tr w:rsidR="00D75D80" w:rsidRPr="00AC786C" w:rsidTr="00AD3DBD">
        <w:tc>
          <w:tcPr>
            <w:tcW w:w="738" w:type="dxa"/>
          </w:tcPr>
          <w:p w:rsidR="00D75D80" w:rsidRPr="00AC786C" w:rsidRDefault="000873BD"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F08B171" wp14:editId="1B8C2E3E">
                  <wp:extent cx="384048" cy="384048"/>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o_people_democratic_republic_LAO_40px.png"/>
                          <pic:cNvPicPr/>
                        </pic:nvPicPr>
                        <pic:blipFill>
                          <a:blip r:embed="rId37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BD6D377" wp14:editId="2B7B7F5B">
                  <wp:extent cx="491490" cy="491490"/>
                  <wp:effectExtent l="0" t="0" r="3810" b="381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o_people_democratic_republic_LAO_60px.png"/>
                          <pic:cNvPicPr/>
                        </pic:nvPicPr>
                        <pic:blipFill>
                          <a:blip r:embed="rId37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BD19B1A" wp14:editId="73381480">
                  <wp:extent cx="948690" cy="948690"/>
                  <wp:effectExtent l="0" t="0" r="3810" b="381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o_people_democratic_republic_LAO_100px.png"/>
                          <pic:cNvPicPr/>
                        </pic:nvPicPr>
                        <pic:blipFill>
                          <a:blip r:embed="rId37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75D80" w:rsidRPr="00AC786C" w:rsidRDefault="00D75D80" w:rsidP="00D75D80">
            <w:pPr>
              <w:autoSpaceDE w:val="0"/>
              <w:autoSpaceDN w:val="0"/>
              <w:adjustRightInd w:val="0"/>
              <w:rPr>
                <w:rFonts w:cs="Arial"/>
                <w:color w:val="5A5A5A"/>
                <w:sz w:val="22"/>
                <w:lang w:val="en-GB"/>
              </w:rPr>
            </w:pPr>
            <w:r w:rsidRPr="00AC786C">
              <w:rPr>
                <w:rFonts w:cs="Arial"/>
                <w:color w:val="5A5A5A"/>
                <w:sz w:val="22"/>
                <w:lang w:val="en-GB"/>
              </w:rPr>
              <w:t>Lao People's Democratic Republic -</w:t>
            </w:r>
          </w:p>
          <w:p w:rsidR="00D75D80" w:rsidRPr="00AC786C" w:rsidRDefault="00D75D80" w:rsidP="00D75D80">
            <w:pPr>
              <w:autoSpaceDE w:val="0"/>
              <w:autoSpaceDN w:val="0"/>
              <w:adjustRightInd w:val="0"/>
              <w:rPr>
                <w:rFonts w:cs="Arial"/>
                <w:color w:val="5A5A5A"/>
                <w:sz w:val="22"/>
              </w:rPr>
            </w:pPr>
            <w:r w:rsidRPr="00AC786C">
              <w:rPr>
                <w:rFonts w:cs="Arial"/>
                <w:color w:val="5A5A5A"/>
                <w:sz w:val="22"/>
                <w:lang w:val="en-GB"/>
              </w:rPr>
              <w:t>LAO</w:t>
            </w:r>
          </w:p>
        </w:tc>
      </w:tr>
      <w:tr w:rsidR="00D75D80" w:rsidRPr="00AC786C" w:rsidTr="00AD3DBD">
        <w:tc>
          <w:tcPr>
            <w:tcW w:w="738"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E2FE18F" wp14:editId="0DED33FF">
                  <wp:extent cx="384048" cy="384048"/>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via_LVA_40px.png"/>
                          <pic:cNvPicPr/>
                        </pic:nvPicPr>
                        <pic:blipFill>
                          <a:blip r:embed="rId37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FF079A7" wp14:editId="2777E877">
                  <wp:extent cx="491490" cy="491490"/>
                  <wp:effectExtent l="0" t="0" r="3810" b="38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via_LVA_60px.png"/>
                          <pic:cNvPicPr/>
                        </pic:nvPicPr>
                        <pic:blipFill>
                          <a:blip r:embed="rId37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E1DED2E" wp14:editId="1D20D049">
                  <wp:extent cx="948690" cy="948690"/>
                  <wp:effectExtent l="0" t="0" r="3810" b="381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via_LVA_100px.png"/>
                          <pic:cNvPicPr/>
                        </pic:nvPicPr>
                        <pic:blipFill>
                          <a:blip r:embed="rId37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75D80" w:rsidRPr="00AC786C" w:rsidRDefault="00D75D80" w:rsidP="003C15BC">
            <w:pPr>
              <w:autoSpaceDE w:val="0"/>
              <w:autoSpaceDN w:val="0"/>
              <w:adjustRightInd w:val="0"/>
              <w:rPr>
                <w:rFonts w:cs="Arial"/>
                <w:color w:val="5A5A5A"/>
                <w:sz w:val="22"/>
              </w:rPr>
            </w:pPr>
            <w:r w:rsidRPr="00AC786C">
              <w:rPr>
                <w:rFonts w:cs="Arial"/>
                <w:color w:val="5A5A5A"/>
                <w:sz w:val="22"/>
                <w:lang w:val="en-GB"/>
              </w:rPr>
              <w:t>Latvia - LVA</w:t>
            </w:r>
          </w:p>
        </w:tc>
      </w:tr>
      <w:tr w:rsidR="00D75D80" w:rsidRPr="00AC786C" w:rsidTr="00AD3DBD">
        <w:tc>
          <w:tcPr>
            <w:tcW w:w="738"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88ED608" wp14:editId="4AB5D96E">
                  <wp:extent cx="384048" cy="384048"/>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anon_LBN_40px.png"/>
                          <pic:cNvPicPr/>
                        </pic:nvPicPr>
                        <pic:blipFill>
                          <a:blip r:embed="rId37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D6339B6" wp14:editId="22A9D269">
                  <wp:extent cx="491490" cy="491490"/>
                  <wp:effectExtent l="0" t="0" r="3810" b="381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anon_LBN_60px.png"/>
                          <pic:cNvPicPr/>
                        </pic:nvPicPr>
                        <pic:blipFill>
                          <a:blip r:embed="rId37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7F9D112" wp14:editId="75D691F4">
                  <wp:extent cx="948690" cy="948690"/>
                  <wp:effectExtent l="0" t="0" r="3810" b="381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anon_LBN_100px.png"/>
                          <pic:cNvPicPr/>
                        </pic:nvPicPr>
                        <pic:blipFill>
                          <a:blip r:embed="rId38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75D80" w:rsidRPr="00AC786C" w:rsidRDefault="00D75D80" w:rsidP="003C15BC">
            <w:pPr>
              <w:autoSpaceDE w:val="0"/>
              <w:autoSpaceDN w:val="0"/>
              <w:adjustRightInd w:val="0"/>
              <w:rPr>
                <w:rFonts w:cs="Arial"/>
                <w:color w:val="5A5A5A"/>
                <w:sz w:val="22"/>
              </w:rPr>
            </w:pPr>
            <w:r w:rsidRPr="00AC786C">
              <w:rPr>
                <w:rFonts w:cs="Arial"/>
                <w:color w:val="5A5A5A"/>
                <w:sz w:val="22"/>
                <w:lang w:val="en-GB"/>
              </w:rPr>
              <w:t>Lebanon - LBN</w:t>
            </w:r>
          </w:p>
        </w:tc>
      </w:tr>
      <w:tr w:rsidR="00D75D80" w:rsidRPr="00AC786C" w:rsidTr="00AD3DBD">
        <w:tc>
          <w:tcPr>
            <w:tcW w:w="738"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682D7EFA" wp14:editId="346D1E87">
                  <wp:extent cx="384048" cy="384048"/>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otho_LSO_40px.png"/>
                          <pic:cNvPicPr/>
                        </pic:nvPicPr>
                        <pic:blipFill>
                          <a:blip r:embed="rId38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938F57C" wp14:editId="792E8B15">
                  <wp:extent cx="491490" cy="491490"/>
                  <wp:effectExtent l="0" t="0" r="3810" b="381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otho_LSO_60px.png"/>
                          <pic:cNvPicPr/>
                        </pic:nvPicPr>
                        <pic:blipFill>
                          <a:blip r:embed="rId38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99A9A32" wp14:editId="0B1A237E">
                  <wp:extent cx="948690" cy="948690"/>
                  <wp:effectExtent l="0" t="0" r="3810" b="381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otho_LSO_100px.png"/>
                          <pic:cNvPicPr/>
                        </pic:nvPicPr>
                        <pic:blipFill>
                          <a:blip r:embed="rId38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75D80" w:rsidRPr="00AC786C" w:rsidRDefault="00D75D80" w:rsidP="003C15BC">
            <w:pPr>
              <w:autoSpaceDE w:val="0"/>
              <w:autoSpaceDN w:val="0"/>
              <w:adjustRightInd w:val="0"/>
              <w:rPr>
                <w:rFonts w:cs="Arial"/>
                <w:color w:val="5A5A5A"/>
                <w:sz w:val="22"/>
              </w:rPr>
            </w:pPr>
            <w:r w:rsidRPr="00AC786C">
              <w:rPr>
                <w:rFonts w:cs="Arial"/>
                <w:color w:val="5A5A5A"/>
                <w:sz w:val="22"/>
                <w:lang w:val="en-GB"/>
              </w:rPr>
              <w:t>Lesotho - LSO</w:t>
            </w:r>
          </w:p>
        </w:tc>
      </w:tr>
      <w:tr w:rsidR="00D75D80" w:rsidRPr="00AC786C" w:rsidTr="00AD3DBD">
        <w:tc>
          <w:tcPr>
            <w:tcW w:w="738"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C6059F5" wp14:editId="5767D44F">
                  <wp:extent cx="384048" cy="384048"/>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ia_LBR_40px.png"/>
                          <pic:cNvPicPr/>
                        </pic:nvPicPr>
                        <pic:blipFill>
                          <a:blip r:embed="rId38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548BF67" wp14:editId="12E3B10E">
                  <wp:extent cx="491490" cy="491490"/>
                  <wp:effectExtent l="0" t="0" r="3810" b="381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ia_LBR_60px.png"/>
                          <pic:cNvPicPr/>
                        </pic:nvPicPr>
                        <pic:blipFill>
                          <a:blip r:embed="rId38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40C295F" wp14:editId="219BFFB3">
                  <wp:extent cx="948690" cy="948690"/>
                  <wp:effectExtent l="0" t="0" r="3810" b="381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ia_LBR_100px.png"/>
                          <pic:cNvPicPr/>
                        </pic:nvPicPr>
                        <pic:blipFill>
                          <a:blip r:embed="rId38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75D80" w:rsidRPr="00AC786C" w:rsidRDefault="00D75D80" w:rsidP="003C15BC">
            <w:pPr>
              <w:autoSpaceDE w:val="0"/>
              <w:autoSpaceDN w:val="0"/>
              <w:adjustRightInd w:val="0"/>
              <w:rPr>
                <w:rFonts w:cs="Arial"/>
                <w:color w:val="5A5A5A"/>
                <w:sz w:val="22"/>
              </w:rPr>
            </w:pPr>
            <w:r w:rsidRPr="00AC786C">
              <w:rPr>
                <w:rFonts w:cs="Arial"/>
                <w:color w:val="5A5A5A"/>
                <w:sz w:val="22"/>
                <w:lang w:val="en-GB"/>
              </w:rPr>
              <w:t>Liberia - LBR</w:t>
            </w:r>
          </w:p>
        </w:tc>
      </w:tr>
      <w:tr w:rsidR="00D75D80" w:rsidRPr="00AC786C" w:rsidTr="00AD3DBD">
        <w:tc>
          <w:tcPr>
            <w:tcW w:w="738"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40F4CEF" wp14:editId="3A076A7B">
                  <wp:extent cx="384048" cy="384048"/>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ya_LBY_40px.png"/>
                          <pic:cNvPicPr/>
                        </pic:nvPicPr>
                        <pic:blipFill>
                          <a:blip r:embed="rId38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98CBB9D" wp14:editId="37064217">
                  <wp:extent cx="491490" cy="491490"/>
                  <wp:effectExtent l="0" t="0" r="3810" b="381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ya_LBY_60px.png"/>
                          <pic:cNvPicPr/>
                        </pic:nvPicPr>
                        <pic:blipFill>
                          <a:blip r:embed="rId38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6222DD9" wp14:editId="684587DD">
                  <wp:extent cx="948690" cy="948690"/>
                  <wp:effectExtent l="0" t="0" r="3810" b="381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ya_LBY_100px.png"/>
                          <pic:cNvPicPr/>
                        </pic:nvPicPr>
                        <pic:blipFill>
                          <a:blip r:embed="rId38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75D80" w:rsidRPr="00AC786C" w:rsidRDefault="00D75D80" w:rsidP="003C15BC">
            <w:pPr>
              <w:autoSpaceDE w:val="0"/>
              <w:autoSpaceDN w:val="0"/>
              <w:adjustRightInd w:val="0"/>
              <w:rPr>
                <w:rFonts w:cs="Arial"/>
                <w:color w:val="5A5A5A"/>
                <w:sz w:val="22"/>
              </w:rPr>
            </w:pPr>
            <w:r w:rsidRPr="00AC786C">
              <w:rPr>
                <w:rFonts w:cs="Arial"/>
                <w:color w:val="5A5A5A"/>
                <w:sz w:val="22"/>
                <w:lang w:val="en-GB"/>
              </w:rPr>
              <w:t>Libya - LBY</w:t>
            </w:r>
          </w:p>
        </w:tc>
      </w:tr>
      <w:tr w:rsidR="00D75D80" w:rsidRPr="00AC786C" w:rsidTr="00AD3DBD">
        <w:tc>
          <w:tcPr>
            <w:tcW w:w="738"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E82D580" wp14:editId="3C455D93">
                  <wp:extent cx="384048" cy="384048"/>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chtenstein_LIE_40px.png"/>
                          <pic:cNvPicPr/>
                        </pic:nvPicPr>
                        <pic:blipFill>
                          <a:blip r:embed="rId39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C23B495" wp14:editId="10D38C5A">
                  <wp:extent cx="491490" cy="491490"/>
                  <wp:effectExtent l="0" t="0" r="3810" b="381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chtenstein_LIE_60px.png"/>
                          <pic:cNvPicPr/>
                        </pic:nvPicPr>
                        <pic:blipFill>
                          <a:blip r:embed="rId39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EBC1278" wp14:editId="301D3ACB">
                  <wp:extent cx="948690" cy="948690"/>
                  <wp:effectExtent l="0" t="0" r="3810" b="381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chtenstein_LIE_100px.png"/>
                          <pic:cNvPicPr/>
                        </pic:nvPicPr>
                        <pic:blipFill>
                          <a:blip r:embed="rId39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75D80" w:rsidRPr="00AC786C" w:rsidRDefault="00D75D80" w:rsidP="003C15BC">
            <w:pPr>
              <w:autoSpaceDE w:val="0"/>
              <w:autoSpaceDN w:val="0"/>
              <w:adjustRightInd w:val="0"/>
              <w:rPr>
                <w:rFonts w:cs="Arial"/>
                <w:color w:val="5A5A5A"/>
                <w:sz w:val="22"/>
              </w:rPr>
            </w:pPr>
            <w:r w:rsidRPr="00AC786C">
              <w:rPr>
                <w:rFonts w:cs="Arial"/>
                <w:color w:val="5A5A5A"/>
                <w:sz w:val="22"/>
                <w:lang w:val="en-GB"/>
              </w:rPr>
              <w:t>Liechtenstein - LIE</w:t>
            </w:r>
          </w:p>
        </w:tc>
      </w:tr>
      <w:tr w:rsidR="00D75D80" w:rsidRPr="00AC786C" w:rsidTr="00AD3DBD">
        <w:tc>
          <w:tcPr>
            <w:tcW w:w="738"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A437E8F" wp14:editId="7A5AF31C">
                  <wp:extent cx="384048" cy="384048"/>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huania_LTU_40px.png"/>
                          <pic:cNvPicPr/>
                        </pic:nvPicPr>
                        <pic:blipFill>
                          <a:blip r:embed="rId39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E2D7E19" wp14:editId="024B418E">
                  <wp:extent cx="491490" cy="491490"/>
                  <wp:effectExtent l="0" t="0" r="3810" b="381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huania_LTU_60px.png"/>
                          <pic:cNvPicPr/>
                        </pic:nvPicPr>
                        <pic:blipFill>
                          <a:blip r:embed="rId39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C1E881B" wp14:editId="5A582B08">
                  <wp:extent cx="948690" cy="948690"/>
                  <wp:effectExtent l="0" t="0" r="3810" b="381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huania_LTU_100px.png"/>
                          <pic:cNvPicPr/>
                        </pic:nvPicPr>
                        <pic:blipFill>
                          <a:blip r:embed="rId39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75D80" w:rsidRPr="00AC786C" w:rsidRDefault="00D75D80" w:rsidP="003C15BC">
            <w:pPr>
              <w:autoSpaceDE w:val="0"/>
              <w:autoSpaceDN w:val="0"/>
              <w:adjustRightInd w:val="0"/>
              <w:rPr>
                <w:rFonts w:cs="Arial"/>
                <w:color w:val="5A5A5A"/>
                <w:sz w:val="22"/>
              </w:rPr>
            </w:pPr>
            <w:r w:rsidRPr="00AC786C">
              <w:rPr>
                <w:rFonts w:cs="Arial"/>
                <w:color w:val="5A5A5A"/>
                <w:sz w:val="22"/>
                <w:lang w:val="en-GB"/>
              </w:rPr>
              <w:t>Lithuania - LTU</w:t>
            </w:r>
          </w:p>
        </w:tc>
      </w:tr>
      <w:tr w:rsidR="00D75D80" w:rsidRPr="00AC786C" w:rsidTr="00AD3DBD">
        <w:tc>
          <w:tcPr>
            <w:tcW w:w="738"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FF6F274" wp14:editId="0FC002D7">
                  <wp:extent cx="384048" cy="384048"/>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embourg_LUX_40px.png"/>
                          <pic:cNvPicPr/>
                        </pic:nvPicPr>
                        <pic:blipFill>
                          <a:blip r:embed="rId39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439BC82" wp14:editId="4601AF3A">
                  <wp:extent cx="491490" cy="491490"/>
                  <wp:effectExtent l="0" t="0" r="3810" b="381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embourg_LUX_60px.png"/>
                          <pic:cNvPicPr/>
                        </pic:nvPicPr>
                        <pic:blipFill>
                          <a:blip r:embed="rId39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75D80" w:rsidRPr="00AC786C" w:rsidRDefault="00525974" w:rsidP="003C15BC">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9AC2268" wp14:editId="6BB0BD8E">
                  <wp:extent cx="948690" cy="948690"/>
                  <wp:effectExtent l="0" t="0" r="3810" b="381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embourg_LUX_80px.png"/>
                          <pic:cNvPicPr/>
                        </pic:nvPicPr>
                        <pic:blipFill>
                          <a:blip r:embed="rId39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75D80" w:rsidRPr="00AC786C" w:rsidRDefault="00D75D80" w:rsidP="003C15BC">
            <w:pPr>
              <w:rPr>
                <w:rFonts w:cs="Arial"/>
                <w:sz w:val="22"/>
              </w:rPr>
            </w:pPr>
            <w:r w:rsidRPr="00AC786C">
              <w:rPr>
                <w:rFonts w:cs="Arial"/>
                <w:color w:val="5A5A5A"/>
                <w:sz w:val="22"/>
                <w:lang w:val="en-GB"/>
              </w:rPr>
              <w:t>Luxembourg - LUX</w:t>
            </w:r>
          </w:p>
        </w:tc>
      </w:tr>
    </w:tbl>
    <w:p w:rsidR="00D75D80" w:rsidRPr="00AC786C" w:rsidRDefault="00D75D80"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F82D91" w:rsidRPr="00AC786C" w:rsidTr="00AD3DBD">
        <w:tc>
          <w:tcPr>
            <w:tcW w:w="738" w:type="dxa"/>
          </w:tcPr>
          <w:p w:rsidR="00F82D91" w:rsidRPr="00AC786C" w:rsidRDefault="002E6AFD" w:rsidP="00A25877">
            <w:pPr>
              <w:spacing w:after="200" w:line="276" w:lineRule="auto"/>
              <w:rPr>
                <w:rFonts w:cs="Arial"/>
                <w:noProof/>
                <w:sz w:val="22"/>
                <w:lang w:val="en-GB" w:eastAsia="en-GB"/>
              </w:rPr>
            </w:pPr>
            <w:r>
              <w:rPr>
                <w:rFonts w:cs="Arial"/>
                <w:b/>
                <w:noProof/>
                <w:color w:val="026CB6"/>
                <w:sz w:val="36"/>
                <w:szCs w:val="36"/>
                <w:lang w:val="en-GB" w:eastAsia="en-GB"/>
              </w:rPr>
              <w:t>M</w:t>
            </w:r>
          </w:p>
        </w:tc>
        <w:tc>
          <w:tcPr>
            <w:tcW w:w="990" w:type="dxa"/>
          </w:tcPr>
          <w:p w:rsidR="00F82D91" w:rsidRPr="00AC786C" w:rsidRDefault="00F82D91" w:rsidP="00A25877">
            <w:pPr>
              <w:spacing w:after="200" w:line="276" w:lineRule="auto"/>
              <w:rPr>
                <w:rFonts w:cs="Arial"/>
                <w:noProof/>
                <w:sz w:val="22"/>
                <w:lang w:val="en-GB" w:eastAsia="en-GB"/>
              </w:rPr>
            </w:pPr>
          </w:p>
        </w:tc>
        <w:tc>
          <w:tcPr>
            <w:tcW w:w="1620" w:type="dxa"/>
          </w:tcPr>
          <w:p w:rsidR="00F82D91" w:rsidRPr="00AC786C" w:rsidRDefault="00F82D91" w:rsidP="00A25877">
            <w:pPr>
              <w:spacing w:after="200" w:line="276" w:lineRule="auto"/>
              <w:rPr>
                <w:rFonts w:cs="Arial"/>
                <w:noProof/>
                <w:sz w:val="22"/>
                <w:lang w:val="en-GB" w:eastAsia="en-GB"/>
              </w:rPr>
            </w:pPr>
          </w:p>
        </w:tc>
        <w:tc>
          <w:tcPr>
            <w:tcW w:w="1616" w:type="dxa"/>
          </w:tcPr>
          <w:p w:rsidR="00F82D91" w:rsidRPr="00AC786C" w:rsidRDefault="00F82D91" w:rsidP="00A25877">
            <w:pPr>
              <w:rPr>
                <w:rFonts w:cs="Arial"/>
                <w:sz w:val="22"/>
              </w:rPr>
            </w:pPr>
          </w:p>
        </w:tc>
      </w:tr>
      <w:tr w:rsidR="00F82D91" w:rsidRPr="00AC786C" w:rsidTr="00AD3DBD">
        <w:tc>
          <w:tcPr>
            <w:tcW w:w="738"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7649B52" wp14:editId="39A74E97">
                  <wp:extent cx="384048" cy="384048"/>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gascar_MDG_40px.png"/>
                          <pic:cNvPicPr/>
                        </pic:nvPicPr>
                        <pic:blipFill>
                          <a:blip r:embed="rId39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27EBA5D" wp14:editId="32C074E0">
                  <wp:extent cx="491490" cy="491490"/>
                  <wp:effectExtent l="0" t="0" r="3810" b="381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gascar_MDG_60px.png"/>
                          <pic:cNvPicPr/>
                        </pic:nvPicPr>
                        <pic:blipFill>
                          <a:blip r:embed="rId40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C508F37" wp14:editId="599302A7">
                  <wp:extent cx="948690" cy="948690"/>
                  <wp:effectExtent l="0" t="0" r="3810" b="381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gascar_MDG_100px.png"/>
                          <pic:cNvPicPr/>
                        </pic:nvPicPr>
                        <pic:blipFill>
                          <a:blip r:embed="rId40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82D91" w:rsidRPr="00AC786C" w:rsidRDefault="00F82D91" w:rsidP="00A25877">
            <w:pPr>
              <w:autoSpaceDE w:val="0"/>
              <w:autoSpaceDN w:val="0"/>
              <w:adjustRightInd w:val="0"/>
              <w:rPr>
                <w:rFonts w:cs="Arial"/>
                <w:color w:val="5A5A5A"/>
                <w:sz w:val="22"/>
              </w:rPr>
            </w:pPr>
            <w:r w:rsidRPr="00AC786C">
              <w:rPr>
                <w:rFonts w:cs="Arial"/>
                <w:color w:val="5A5A5A"/>
                <w:sz w:val="22"/>
                <w:lang w:val="en-GB"/>
              </w:rPr>
              <w:t>Madagascar - MDG</w:t>
            </w:r>
          </w:p>
        </w:tc>
      </w:tr>
      <w:tr w:rsidR="00F82D91" w:rsidRPr="00AC786C" w:rsidTr="00AD3DBD">
        <w:tc>
          <w:tcPr>
            <w:tcW w:w="738"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61844FCE" wp14:editId="2BF68E38">
                  <wp:extent cx="384048" cy="384048"/>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eira_MDR_40px.png"/>
                          <pic:cNvPicPr/>
                        </pic:nvPicPr>
                        <pic:blipFill>
                          <a:blip r:embed="rId40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CBAC1E7" wp14:editId="13AD804E">
                  <wp:extent cx="491490" cy="491490"/>
                  <wp:effectExtent l="0" t="0" r="3810" b="381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eira_MDR_60px.png"/>
                          <pic:cNvPicPr/>
                        </pic:nvPicPr>
                        <pic:blipFill>
                          <a:blip r:embed="rId40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21FEB75" wp14:editId="1D98A70C">
                  <wp:extent cx="948690" cy="948690"/>
                  <wp:effectExtent l="0" t="0" r="3810" b="381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eira_MDR_100px.png"/>
                          <pic:cNvPicPr/>
                        </pic:nvPicPr>
                        <pic:blipFill>
                          <a:blip r:embed="rId40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82D91" w:rsidRPr="00AC786C" w:rsidRDefault="00F82D91" w:rsidP="00A25877">
            <w:pPr>
              <w:autoSpaceDE w:val="0"/>
              <w:autoSpaceDN w:val="0"/>
              <w:adjustRightInd w:val="0"/>
              <w:rPr>
                <w:rFonts w:cs="Arial"/>
                <w:color w:val="5A5A5A"/>
                <w:sz w:val="22"/>
              </w:rPr>
            </w:pPr>
            <w:r w:rsidRPr="00AC786C">
              <w:rPr>
                <w:rFonts w:cs="Arial"/>
                <w:color w:val="5A5A5A"/>
                <w:sz w:val="22"/>
                <w:lang w:val="en-GB"/>
              </w:rPr>
              <w:t>Madeira - MDR</w:t>
            </w:r>
          </w:p>
        </w:tc>
      </w:tr>
      <w:tr w:rsidR="00F82D91" w:rsidRPr="00AC786C" w:rsidTr="00AD3DBD">
        <w:tc>
          <w:tcPr>
            <w:tcW w:w="738"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0FC3A0E" wp14:editId="174C15A3">
                  <wp:extent cx="384048" cy="384048"/>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wi_MWI_40px.png"/>
                          <pic:cNvPicPr/>
                        </pic:nvPicPr>
                        <pic:blipFill>
                          <a:blip r:embed="rId40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CE6CD14" wp14:editId="1D566151">
                  <wp:extent cx="491490" cy="491490"/>
                  <wp:effectExtent l="0" t="0" r="3810" b="381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wi_MWI_60px.png"/>
                          <pic:cNvPicPr/>
                        </pic:nvPicPr>
                        <pic:blipFill>
                          <a:blip r:embed="rId40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5E02D3B" wp14:editId="5433EAE0">
                  <wp:extent cx="948690" cy="948690"/>
                  <wp:effectExtent l="0" t="0" r="3810" b="381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wi_MWI_100px.png"/>
                          <pic:cNvPicPr/>
                        </pic:nvPicPr>
                        <pic:blipFill>
                          <a:blip r:embed="rId40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82D91" w:rsidRPr="00AC786C" w:rsidRDefault="00F82D91" w:rsidP="00A25877">
            <w:pPr>
              <w:autoSpaceDE w:val="0"/>
              <w:autoSpaceDN w:val="0"/>
              <w:adjustRightInd w:val="0"/>
              <w:rPr>
                <w:rFonts w:cs="Arial"/>
                <w:color w:val="5A5A5A"/>
                <w:sz w:val="22"/>
              </w:rPr>
            </w:pPr>
            <w:r w:rsidRPr="00AC786C">
              <w:rPr>
                <w:rFonts w:cs="Arial"/>
                <w:color w:val="5A5A5A"/>
                <w:sz w:val="22"/>
                <w:lang w:val="en-GB"/>
              </w:rPr>
              <w:t>Malawi - MWI</w:t>
            </w:r>
          </w:p>
        </w:tc>
      </w:tr>
      <w:tr w:rsidR="00F82D91" w:rsidRPr="00AC786C" w:rsidTr="00AD3DBD">
        <w:tc>
          <w:tcPr>
            <w:tcW w:w="738"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8A86870" wp14:editId="4FBB783D">
                  <wp:extent cx="384048" cy="384048"/>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ysia_MYS_40px.png"/>
                          <pic:cNvPicPr/>
                        </pic:nvPicPr>
                        <pic:blipFill>
                          <a:blip r:embed="rId40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600970C" wp14:editId="3FAF8DDD">
                  <wp:extent cx="491490" cy="491490"/>
                  <wp:effectExtent l="0" t="0" r="3810" b="381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ysia_MYS_60px.png"/>
                          <pic:cNvPicPr/>
                        </pic:nvPicPr>
                        <pic:blipFill>
                          <a:blip r:embed="rId40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CE21D58" wp14:editId="198C8C71">
                  <wp:extent cx="948690" cy="948690"/>
                  <wp:effectExtent l="0" t="0" r="3810" b="381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ysia_MYS_100px.png"/>
                          <pic:cNvPicPr/>
                        </pic:nvPicPr>
                        <pic:blipFill>
                          <a:blip r:embed="rId41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82D91" w:rsidRPr="00AC786C" w:rsidRDefault="00F82D91" w:rsidP="00A25877">
            <w:pPr>
              <w:autoSpaceDE w:val="0"/>
              <w:autoSpaceDN w:val="0"/>
              <w:adjustRightInd w:val="0"/>
              <w:rPr>
                <w:rFonts w:cs="Arial"/>
                <w:color w:val="5A5A5A"/>
                <w:sz w:val="22"/>
              </w:rPr>
            </w:pPr>
            <w:r w:rsidRPr="00AC786C">
              <w:rPr>
                <w:rFonts w:cs="Arial"/>
                <w:color w:val="5A5A5A"/>
                <w:sz w:val="22"/>
                <w:lang w:val="en-GB"/>
              </w:rPr>
              <w:t>Malaysia - MYS</w:t>
            </w:r>
          </w:p>
        </w:tc>
      </w:tr>
      <w:tr w:rsidR="00F82D91" w:rsidRPr="00AC786C" w:rsidTr="00AD3DBD">
        <w:tc>
          <w:tcPr>
            <w:tcW w:w="738"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D7CC155" wp14:editId="7611BA6C">
                  <wp:extent cx="384048" cy="384048"/>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dives_MDV_40px.png"/>
                          <pic:cNvPicPr/>
                        </pic:nvPicPr>
                        <pic:blipFill>
                          <a:blip r:embed="rId41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129AFFB" wp14:editId="5750F5A4">
                  <wp:extent cx="491490" cy="491490"/>
                  <wp:effectExtent l="0" t="0" r="3810" b="381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dives_MDV_60px.png"/>
                          <pic:cNvPicPr/>
                        </pic:nvPicPr>
                        <pic:blipFill>
                          <a:blip r:embed="rId41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7EC7D07" wp14:editId="26855754">
                  <wp:extent cx="948690" cy="948690"/>
                  <wp:effectExtent l="0" t="0" r="3810" b="381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dives_MDV_100px.png"/>
                          <pic:cNvPicPr/>
                        </pic:nvPicPr>
                        <pic:blipFill>
                          <a:blip r:embed="rId41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82D91" w:rsidRPr="00AC786C" w:rsidRDefault="00F82D91" w:rsidP="00A25877">
            <w:pPr>
              <w:autoSpaceDE w:val="0"/>
              <w:autoSpaceDN w:val="0"/>
              <w:adjustRightInd w:val="0"/>
              <w:rPr>
                <w:rFonts w:cs="Arial"/>
                <w:color w:val="5A5A5A"/>
                <w:sz w:val="22"/>
              </w:rPr>
            </w:pPr>
            <w:r w:rsidRPr="00AC786C">
              <w:rPr>
                <w:rFonts w:cs="Arial"/>
                <w:color w:val="5A5A5A"/>
                <w:sz w:val="22"/>
                <w:lang w:val="en-GB"/>
              </w:rPr>
              <w:t>Maldives - MDV</w:t>
            </w:r>
          </w:p>
        </w:tc>
      </w:tr>
      <w:tr w:rsidR="00F82D91" w:rsidRPr="00AC786C" w:rsidTr="00AD3DBD">
        <w:tc>
          <w:tcPr>
            <w:tcW w:w="738"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BD8F931" wp14:editId="1DDC884C">
                  <wp:extent cx="384048" cy="384048"/>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_MLI_40px.png"/>
                          <pic:cNvPicPr/>
                        </pic:nvPicPr>
                        <pic:blipFill>
                          <a:blip r:embed="rId41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06587A1" wp14:editId="4210F1EC">
                  <wp:extent cx="491490" cy="491490"/>
                  <wp:effectExtent l="0" t="0" r="3810" b="381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_MLI_60px.png"/>
                          <pic:cNvPicPr/>
                        </pic:nvPicPr>
                        <pic:blipFill>
                          <a:blip r:embed="rId41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F1DBAAF" wp14:editId="528F9E25">
                  <wp:extent cx="948690" cy="948690"/>
                  <wp:effectExtent l="0" t="0" r="3810" b="381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_MLI_100px.png"/>
                          <pic:cNvPicPr/>
                        </pic:nvPicPr>
                        <pic:blipFill>
                          <a:blip r:embed="rId41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82D91" w:rsidRPr="00AC786C" w:rsidRDefault="00F82D91" w:rsidP="00A25877">
            <w:pPr>
              <w:autoSpaceDE w:val="0"/>
              <w:autoSpaceDN w:val="0"/>
              <w:adjustRightInd w:val="0"/>
              <w:rPr>
                <w:rFonts w:cs="Arial"/>
                <w:color w:val="5A5A5A"/>
                <w:sz w:val="22"/>
              </w:rPr>
            </w:pPr>
            <w:r w:rsidRPr="00AC786C">
              <w:rPr>
                <w:rFonts w:cs="Arial"/>
                <w:color w:val="5A5A5A"/>
                <w:sz w:val="22"/>
                <w:lang w:val="en-GB"/>
              </w:rPr>
              <w:t>Mali - MLI</w:t>
            </w:r>
          </w:p>
        </w:tc>
      </w:tr>
      <w:tr w:rsidR="00F82D91" w:rsidRPr="00AC786C" w:rsidTr="00AD3DBD">
        <w:tc>
          <w:tcPr>
            <w:tcW w:w="738"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775809E" wp14:editId="31D3EF90">
                  <wp:extent cx="384048" cy="384048"/>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a_MLT_40px.png"/>
                          <pic:cNvPicPr/>
                        </pic:nvPicPr>
                        <pic:blipFill>
                          <a:blip r:embed="rId41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A9A29B3" wp14:editId="773E8F51">
                  <wp:extent cx="491490" cy="491490"/>
                  <wp:effectExtent l="0" t="0" r="3810" b="381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a_MLT_60px.png"/>
                          <pic:cNvPicPr/>
                        </pic:nvPicPr>
                        <pic:blipFill>
                          <a:blip r:embed="rId41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60D07B8" wp14:editId="2CEDE9E6">
                  <wp:extent cx="948690" cy="948690"/>
                  <wp:effectExtent l="0" t="0" r="3810" b="381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a_MLT_100px.png"/>
                          <pic:cNvPicPr/>
                        </pic:nvPicPr>
                        <pic:blipFill>
                          <a:blip r:embed="rId41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82D91" w:rsidRPr="00AC786C" w:rsidRDefault="00F82D91" w:rsidP="00A25877">
            <w:pPr>
              <w:autoSpaceDE w:val="0"/>
              <w:autoSpaceDN w:val="0"/>
              <w:adjustRightInd w:val="0"/>
              <w:rPr>
                <w:rFonts w:cs="Arial"/>
                <w:color w:val="5A5A5A"/>
                <w:sz w:val="22"/>
              </w:rPr>
            </w:pPr>
            <w:r w:rsidRPr="00AC786C">
              <w:rPr>
                <w:rFonts w:cs="Arial"/>
                <w:color w:val="5A5A5A"/>
                <w:sz w:val="22"/>
                <w:lang w:val="en-GB"/>
              </w:rPr>
              <w:t>Malta - MLT</w:t>
            </w:r>
          </w:p>
        </w:tc>
      </w:tr>
      <w:tr w:rsidR="00F82D91" w:rsidRPr="00AC786C" w:rsidTr="00AD3DBD">
        <w:tc>
          <w:tcPr>
            <w:tcW w:w="738"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34F4C11" wp14:editId="6425F5BA">
                  <wp:extent cx="384048" cy="384048"/>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hall_MHL_40px.png"/>
                          <pic:cNvPicPr/>
                        </pic:nvPicPr>
                        <pic:blipFill>
                          <a:blip r:embed="rId42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F50BA56" wp14:editId="77093FF1">
                  <wp:extent cx="491490" cy="491490"/>
                  <wp:effectExtent l="0" t="0" r="3810" b="381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hall_MHL_60px.png"/>
                          <pic:cNvPicPr/>
                        </pic:nvPicPr>
                        <pic:blipFill>
                          <a:blip r:embed="rId42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8E7046D" wp14:editId="11A19774">
                  <wp:extent cx="948690" cy="948690"/>
                  <wp:effectExtent l="0" t="0" r="3810" b="381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hall_MHL_100px.png"/>
                          <pic:cNvPicPr/>
                        </pic:nvPicPr>
                        <pic:blipFill>
                          <a:blip r:embed="rId42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82D91" w:rsidRPr="00AC786C" w:rsidRDefault="00F82D91" w:rsidP="00A25877">
            <w:pPr>
              <w:autoSpaceDE w:val="0"/>
              <w:autoSpaceDN w:val="0"/>
              <w:adjustRightInd w:val="0"/>
              <w:rPr>
                <w:rFonts w:cs="Arial"/>
                <w:color w:val="5A5A5A"/>
                <w:sz w:val="22"/>
              </w:rPr>
            </w:pPr>
            <w:r w:rsidRPr="00AC786C">
              <w:rPr>
                <w:rFonts w:cs="Arial"/>
                <w:color w:val="5A5A5A"/>
                <w:sz w:val="22"/>
                <w:lang w:val="en-GB"/>
              </w:rPr>
              <w:t>Marshall Islands - MHL</w:t>
            </w:r>
          </w:p>
        </w:tc>
      </w:tr>
      <w:tr w:rsidR="00F82D91" w:rsidRPr="00AC786C" w:rsidTr="00AD3DBD">
        <w:tc>
          <w:tcPr>
            <w:tcW w:w="738"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8EB35AB" wp14:editId="7276E943">
                  <wp:extent cx="384048" cy="384048"/>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ique_MTQ_40px.png"/>
                          <pic:cNvPicPr/>
                        </pic:nvPicPr>
                        <pic:blipFill>
                          <a:blip r:embed="rId42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6DFB131" wp14:editId="5E9D7665">
                  <wp:extent cx="491490" cy="491490"/>
                  <wp:effectExtent l="0" t="0" r="381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ique_MTQ_60px.png"/>
                          <pic:cNvPicPr/>
                        </pic:nvPicPr>
                        <pic:blipFill>
                          <a:blip r:embed="rId42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9D3F979" wp14:editId="34168FAB">
                  <wp:extent cx="948690" cy="948690"/>
                  <wp:effectExtent l="0" t="0" r="3810" b="381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ique_MTQ_100px.png"/>
                          <pic:cNvPicPr/>
                        </pic:nvPicPr>
                        <pic:blipFill>
                          <a:blip r:embed="rId42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82D91" w:rsidRPr="00AC786C" w:rsidRDefault="00F82D91" w:rsidP="00A25877">
            <w:pPr>
              <w:autoSpaceDE w:val="0"/>
              <w:autoSpaceDN w:val="0"/>
              <w:adjustRightInd w:val="0"/>
              <w:rPr>
                <w:rFonts w:cs="Arial"/>
                <w:color w:val="5A5A5A"/>
                <w:sz w:val="22"/>
              </w:rPr>
            </w:pPr>
            <w:r w:rsidRPr="00AC786C">
              <w:rPr>
                <w:rFonts w:cs="Arial"/>
                <w:color w:val="5A5A5A"/>
                <w:sz w:val="22"/>
                <w:lang w:val="en-GB"/>
              </w:rPr>
              <w:t>Martinique - MTQ</w:t>
            </w:r>
          </w:p>
        </w:tc>
      </w:tr>
      <w:tr w:rsidR="00F82D91" w:rsidRPr="00AC786C" w:rsidTr="00AD3DBD">
        <w:tc>
          <w:tcPr>
            <w:tcW w:w="738"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3D0B0BF4" wp14:editId="6BD66E33">
                  <wp:extent cx="384048" cy="384048"/>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itania_MRT_40px.png"/>
                          <pic:cNvPicPr/>
                        </pic:nvPicPr>
                        <pic:blipFill>
                          <a:blip r:embed="rId42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C4E7D36" wp14:editId="0A263CA3">
                  <wp:extent cx="491490" cy="491490"/>
                  <wp:effectExtent l="0" t="0" r="3810" b="381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itania_MRT_60px.png"/>
                          <pic:cNvPicPr/>
                        </pic:nvPicPr>
                        <pic:blipFill>
                          <a:blip r:embed="rId42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82D91" w:rsidRPr="00AC786C" w:rsidRDefault="00F91E14"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7F0FFA5" wp14:editId="738C5340">
                  <wp:extent cx="948690" cy="948690"/>
                  <wp:effectExtent l="0" t="0" r="3810" b="381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itania_MRT_100px.png"/>
                          <pic:cNvPicPr/>
                        </pic:nvPicPr>
                        <pic:blipFill>
                          <a:blip r:embed="rId42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82D91" w:rsidRPr="00AC786C" w:rsidRDefault="00F82D91" w:rsidP="00A25877">
            <w:pPr>
              <w:rPr>
                <w:rFonts w:cs="Arial"/>
                <w:sz w:val="22"/>
              </w:rPr>
            </w:pPr>
            <w:r w:rsidRPr="00AC786C">
              <w:rPr>
                <w:rFonts w:cs="Arial"/>
                <w:color w:val="5A5A5A"/>
                <w:sz w:val="22"/>
                <w:lang w:val="en-GB"/>
              </w:rPr>
              <w:t>Mauritania - MRT</w:t>
            </w:r>
          </w:p>
        </w:tc>
      </w:tr>
      <w:tr w:rsidR="00B60BDF" w:rsidRPr="00AC786C" w:rsidTr="00AD3DBD">
        <w:tc>
          <w:tcPr>
            <w:tcW w:w="738" w:type="dxa"/>
          </w:tcPr>
          <w:p w:rsidR="00B60BDF" w:rsidRPr="00AC786C" w:rsidRDefault="00B60BDF"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8C6169E" wp14:editId="225E7F8C">
                  <wp:extent cx="384048" cy="384048"/>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itius_MUS_40px.png"/>
                          <pic:cNvPicPr/>
                        </pic:nvPicPr>
                        <pic:blipFill>
                          <a:blip r:embed="rId42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60BDF" w:rsidRPr="00AC786C" w:rsidRDefault="00B60BDF"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E4FD0AA" wp14:editId="7704C313">
                  <wp:extent cx="491490" cy="491490"/>
                  <wp:effectExtent l="0" t="0" r="3810" b="381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itius_MUS_60px.png"/>
                          <pic:cNvPicPr/>
                        </pic:nvPicPr>
                        <pic:blipFill>
                          <a:blip r:embed="rId43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60BDF" w:rsidRPr="00AC786C" w:rsidRDefault="00B60BDF"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CBCAE62" wp14:editId="3D7AB075">
                  <wp:extent cx="948690" cy="948690"/>
                  <wp:effectExtent l="0" t="0" r="3810" b="381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itius_MUS_100px.png"/>
                          <pic:cNvPicPr/>
                        </pic:nvPicPr>
                        <pic:blipFill>
                          <a:blip r:embed="rId43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60BDF" w:rsidRPr="00AC786C" w:rsidRDefault="00B60BDF" w:rsidP="00A25877">
            <w:pPr>
              <w:rPr>
                <w:rFonts w:cs="Arial"/>
                <w:color w:val="5A5A5A"/>
                <w:sz w:val="22"/>
                <w:lang w:val="en-GB"/>
              </w:rPr>
            </w:pPr>
            <w:r w:rsidRPr="00AC786C">
              <w:rPr>
                <w:rFonts w:cs="Arial"/>
                <w:color w:val="5A5A5A"/>
                <w:sz w:val="22"/>
                <w:lang w:val="en-GB"/>
              </w:rPr>
              <w:t>Mauritius - MUS</w:t>
            </w:r>
          </w:p>
        </w:tc>
      </w:tr>
      <w:tr w:rsidR="00657CEC" w:rsidRPr="00AC786C" w:rsidTr="00AD3DBD">
        <w:tc>
          <w:tcPr>
            <w:tcW w:w="738"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1DD4B43" wp14:editId="619D11F2">
                  <wp:extent cx="384048" cy="384048"/>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otte_MYT_40px.png"/>
                          <pic:cNvPicPr/>
                        </pic:nvPicPr>
                        <pic:blipFill>
                          <a:blip r:embed="rId43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1C64B20" wp14:editId="0F3CFF24">
                  <wp:extent cx="491490" cy="491490"/>
                  <wp:effectExtent l="0" t="0" r="3810" b="381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otte_MYT_60px.png"/>
                          <pic:cNvPicPr/>
                        </pic:nvPicPr>
                        <pic:blipFill>
                          <a:blip r:embed="rId43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214CCDD" wp14:editId="63040A62">
                  <wp:extent cx="948690" cy="948690"/>
                  <wp:effectExtent l="0" t="0" r="3810" b="381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otte_MYT_100px.png"/>
                          <pic:cNvPicPr/>
                        </pic:nvPicPr>
                        <pic:blipFill>
                          <a:blip r:embed="rId43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57CEC" w:rsidRPr="00AC786C" w:rsidRDefault="00657CEC" w:rsidP="00A25877">
            <w:pPr>
              <w:autoSpaceDE w:val="0"/>
              <w:autoSpaceDN w:val="0"/>
              <w:adjustRightInd w:val="0"/>
              <w:rPr>
                <w:rFonts w:cs="Arial"/>
                <w:color w:val="5A5A5A"/>
                <w:sz w:val="22"/>
              </w:rPr>
            </w:pPr>
            <w:r w:rsidRPr="00AC786C">
              <w:rPr>
                <w:rFonts w:cs="Arial"/>
                <w:color w:val="5A5A5A"/>
                <w:sz w:val="22"/>
                <w:lang w:val="en-GB"/>
              </w:rPr>
              <w:t>Mayotte - MYT</w:t>
            </w:r>
          </w:p>
        </w:tc>
      </w:tr>
      <w:tr w:rsidR="00657CEC" w:rsidRPr="00AC786C" w:rsidTr="00AD3DBD">
        <w:tc>
          <w:tcPr>
            <w:tcW w:w="738"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BA96B4B" wp14:editId="4D85E407">
                  <wp:extent cx="384048" cy="384048"/>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_MEX_40px.png"/>
                          <pic:cNvPicPr/>
                        </pic:nvPicPr>
                        <pic:blipFill>
                          <a:blip r:embed="rId43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489BAD5" wp14:editId="52D1527F">
                  <wp:extent cx="491490" cy="491490"/>
                  <wp:effectExtent l="0" t="0" r="3810" b="381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_MEX_60px.png"/>
                          <pic:cNvPicPr/>
                        </pic:nvPicPr>
                        <pic:blipFill>
                          <a:blip r:embed="rId43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356B92A" wp14:editId="710A50BA">
                  <wp:extent cx="948690" cy="948690"/>
                  <wp:effectExtent l="0" t="0" r="3810" b="381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_MEX_100px.png"/>
                          <pic:cNvPicPr/>
                        </pic:nvPicPr>
                        <pic:blipFill>
                          <a:blip r:embed="rId43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57CEC" w:rsidRPr="00AC786C" w:rsidRDefault="00657CEC" w:rsidP="00A25877">
            <w:pPr>
              <w:autoSpaceDE w:val="0"/>
              <w:autoSpaceDN w:val="0"/>
              <w:adjustRightInd w:val="0"/>
              <w:rPr>
                <w:rFonts w:cs="Arial"/>
                <w:color w:val="5A5A5A"/>
                <w:sz w:val="22"/>
              </w:rPr>
            </w:pPr>
            <w:r w:rsidRPr="00AC786C">
              <w:rPr>
                <w:rFonts w:cs="Arial"/>
                <w:color w:val="5A5A5A"/>
                <w:sz w:val="22"/>
                <w:lang w:val="en-GB"/>
              </w:rPr>
              <w:t>Mexico - MEX</w:t>
            </w:r>
          </w:p>
        </w:tc>
      </w:tr>
      <w:tr w:rsidR="00657CEC" w:rsidRPr="00AC786C" w:rsidTr="00AD3DBD">
        <w:tc>
          <w:tcPr>
            <w:tcW w:w="738"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78908B2" wp14:editId="6F1F65BC">
                  <wp:extent cx="384048" cy="384048"/>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nesia_FSM_40px.png"/>
                          <pic:cNvPicPr/>
                        </pic:nvPicPr>
                        <pic:blipFill>
                          <a:blip r:embed="rId43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28ECBAB" wp14:editId="5B282806">
                  <wp:extent cx="491490" cy="491490"/>
                  <wp:effectExtent l="0" t="0" r="3810" b="381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nesia_FSM_60px.png"/>
                          <pic:cNvPicPr/>
                        </pic:nvPicPr>
                        <pic:blipFill>
                          <a:blip r:embed="rId43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E946445" wp14:editId="0DD768BC">
                  <wp:extent cx="948690" cy="948690"/>
                  <wp:effectExtent l="0" t="0" r="3810" b="381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nesia_FSM_100px.png"/>
                          <pic:cNvPicPr/>
                        </pic:nvPicPr>
                        <pic:blipFill>
                          <a:blip r:embed="rId44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57CEC" w:rsidRPr="00AC786C" w:rsidRDefault="00657CEC" w:rsidP="00A25877">
            <w:pPr>
              <w:autoSpaceDE w:val="0"/>
              <w:autoSpaceDN w:val="0"/>
              <w:adjustRightInd w:val="0"/>
              <w:rPr>
                <w:rFonts w:cs="Arial"/>
                <w:color w:val="5A5A5A"/>
                <w:sz w:val="22"/>
              </w:rPr>
            </w:pPr>
            <w:r w:rsidRPr="00AC786C">
              <w:rPr>
                <w:rFonts w:cs="Arial"/>
                <w:color w:val="5A5A5A"/>
                <w:sz w:val="22"/>
                <w:lang w:val="en-GB"/>
              </w:rPr>
              <w:t>Micronesia - FSM</w:t>
            </w:r>
          </w:p>
        </w:tc>
      </w:tr>
      <w:tr w:rsidR="00657CEC" w:rsidRPr="00AC786C" w:rsidTr="00AD3DBD">
        <w:tc>
          <w:tcPr>
            <w:tcW w:w="738"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7E948D3" wp14:editId="5B9BB159">
                  <wp:extent cx="384048" cy="384048"/>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dova_MDA_40px.png"/>
                          <pic:cNvPicPr/>
                        </pic:nvPicPr>
                        <pic:blipFill>
                          <a:blip r:embed="rId44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EEF9658" wp14:editId="4867A734">
                  <wp:extent cx="491490" cy="491490"/>
                  <wp:effectExtent l="0" t="0" r="3810" b="381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dova_MDA_60px.png"/>
                          <pic:cNvPicPr/>
                        </pic:nvPicPr>
                        <pic:blipFill>
                          <a:blip r:embed="rId44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B864BD5" wp14:editId="7A181154">
                  <wp:extent cx="948690" cy="948690"/>
                  <wp:effectExtent l="0" t="0" r="3810" b="381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dova_MDA_100px.png"/>
                          <pic:cNvPicPr/>
                        </pic:nvPicPr>
                        <pic:blipFill>
                          <a:blip r:embed="rId44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57CEC" w:rsidRPr="00AC786C" w:rsidRDefault="00657CEC" w:rsidP="00A25877">
            <w:pPr>
              <w:autoSpaceDE w:val="0"/>
              <w:autoSpaceDN w:val="0"/>
              <w:adjustRightInd w:val="0"/>
              <w:rPr>
                <w:rFonts w:cs="Arial"/>
                <w:color w:val="5A5A5A"/>
                <w:sz w:val="22"/>
              </w:rPr>
            </w:pPr>
            <w:r w:rsidRPr="00AC786C">
              <w:rPr>
                <w:rFonts w:cs="Arial"/>
                <w:color w:val="5A5A5A"/>
                <w:sz w:val="22"/>
                <w:lang w:val="en-GB"/>
              </w:rPr>
              <w:t>Moldova - MDA</w:t>
            </w:r>
          </w:p>
        </w:tc>
      </w:tr>
      <w:tr w:rsidR="00657CEC" w:rsidRPr="00AC786C" w:rsidTr="00AD3DBD">
        <w:tc>
          <w:tcPr>
            <w:tcW w:w="738"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681241E" wp14:editId="73534672">
                  <wp:extent cx="384048" cy="384048"/>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co_MCO_40px.png"/>
                          <pic:cNvPicPr/>
                        </pic:nvPicPr>
                        <pic:blipFill>
                          <a:blip r:embed="rId44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CC2826B" wp14:editId="2D121837">
                  <wp:extent cx="491490" cy="491490"/>
                  <wp:effectExtent l="0" t="0" r="3810" b="381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co_MCO_60px.png"/>
                          <pic:cNvPicPr/>
                        </pic:nvPicPr>
                        <pic:blipFill>
                          <a:blip r:embed="rId44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A37CB8D" wp14:editId="3988A455">
                  <wp:extent cx="948690" cy="948690"/>
                  <wp:effectExtent l="0" t="0" r="3810" b="381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co_MCO_100px.png"/>
                          <pic:cNvPicPr/>
                        </pic:nvPicPr>
                        <pic:blipFill>
                          <a:blip r:embed="rId44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57CEC" w:rsidRPr="00AC786C" w:rsidRDefault="00657CEC" w:rsidP="00A25877">
            <w:pPr>
              <w:autoSpaceDE w:val="0"/>
              <w:autoSpaceDN w:val="0"/>
              <w:adjustRightInd w:val="0"/>
              <w:rPr>
                <w:rFonts w:cs="Arial"/>
                <w:color w:val="5A5A5A"/>
                <w:sz w:val="22"/>
              </w:rPr>
            </w:pPr>
            <w:r w:rsidRPr="00AC786C">
              <w:rPr>
                <w:rFonts w:cs="Arial"/>
                <w:color w:val="5A5A5A"/>
                <w:sz w:val="22"/>
                <w:lang w:val="en-GB"/>
              </w:rPr>
              <w:t>Monaco - MCO</w:t>
            </w:r>
          </w:p>
        </w:tc>
      </w:tr>
      <w:tr w:rsidR="00657CEC" w:rsidRPr="00AC786C" w:rsidTr="00AD3DBD">
        <w:tc>
          <w:tcPr>
            <w:tcW w:w="738"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E288704" wp14:editId="53D07D04">
                  <wp:extent cx="384048" cy="384048"/>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lia_MNG_40px.png"/>
                          <pic:cNvPicPr/>
                        </pic:nvPicPr>
                        <pic:blipFill>
                          <a:blip r:embed="rId44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058F71F" wp14:editId="700D0C9E">
                  <wp:extent cx="491490" cy="491490"/>
                  <wp:effectExtent l="0" t="0" r="3810" b="381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lia_MNG_60px.png"/>
                          <pic:cNvPicPr/>
                        </pic:nvPicPr>
                        <pic:blipFill>
                          <a:blip r:embed="rId44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FA9F79F" wp14:editId="768D581D">
                  <wp:extent cx="948690" cy="948690"/>
                  <wp:effectExtent l="0" t="0" r="3810" b="381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lia_MNG_100px.png"/>
                          <pic:cNvPicPr/>
                        </pic:nvPicPr>
                        <pic:blipFill>
                          <a:blip r:embed="rId44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57CEC" w:rsidRPr="00AC786C" w:rsidRDefault="00657CEC" w:rsidP="00A25877">
            <w:pPr>
              <w:autoSpaceDE w:val="0"/>
              <w:autoSpaceDN w:val="0"/>
              <w:adjustRightInd w:val="0"/>
              <w:rPr>
                <w:rFonts w:cs="Arial"/>
                <w:color w:val="5A5A5A"/>
                <w:sz w:val="22"/>
              </w:rPr>
            </w:pPr>
            <w:r w:rsidRPr="00AC786C">
              <w:rPr>
                <w:rFonts w:cs="Arial"/>
                <w:color w:val="5A5A5A"/>
                <w:sz w:val="22"/>
                <w:lang w:val="en-GB"/>
              </w:rPr>
              <w:t>Mongolia - MNG</w:t>
            </w:r>
          </w:p>
        </w:tc>
      </w:tr>
      <w:tr w:rsidR="00657CEC" w:rsidRPr="00AC786C" w:rsidTr="00AD3DBD">
        <w:tc>
          <w:tcPr>
            <w:tcW w:w="738"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7C0DEC0A" wp14:editId="3D2532D8">
                  <wp:extent cx="384048" cy="384048"/>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negro_MNE_40px.png"/>
                          <pic:cNvPicPr/>
                        </pic:nvPicPr>
                        <pic:blipFill>
                          <a:blip r:embed="rId45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71C6202" wp14:editId="76E8C2E3">
                  <wp:extent cx="491490" cy="491490"/>
                  <wp:effectExtent l="0" t="0" r="3810" b="381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negro_MNE_60px.png"/>
                          <pic:cNvPicPr/>
                        </pic:nvPicPr>
                        <pic:blipFill>
                          <a:blip r:embed="rId45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57CEC" w:rsidRPr="00AC786C" w:rsidRDefault="00A25877"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A896856" wp14:editId="64749E68">
                  <wp:extent cx="948690" cy="948690"/>
                  <wp:effectExtent l="0" t="0" r="3810" b="381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negro_MNE_100px.png"/>
                          <pic:cNvPicPr/>
                        </pic:nvPicPr>
                        <pic:blipFill>
                          <a:blip r:embed="rId45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57CEC" w:rsidRPr="00AC786C" w:rsidRDefault="00657CEC" w:rsidP="00A25877">
            <w:pPr>
              <w:autoSpaceDE w:val="0"/>
              <w:autoSpaceDN w:val="0"/>
              <w:adjustRightInd w:val="0"/>
              <w:rPr>
                <w:rFonts w:cs="Arial"/>
                <w:color w:val="5A5A5A"/>
                <w:sz w:val="22"/>
              </w:rPr>
            </w:pPr>
            <w:r w:rsidRPr="00AC786C">
              <w:rPr>
                <w:rFonts w:cs="Arial"/>
                <w:color w:val="5A5A5A"/>
                <w:sz w:val="22"/>
                <w:lang w:val="en-GB"/>
              </w:rPr>
              <w:t>Montenegro - MNE</w:t>
            </w:r>
          </w:p>
        </w:tc>
      </w:tr>
      <w:tr w:rsidR="00657CEC" w:rsidRPr="00AC786C" w:rsidTr="00AD3DBD">
        <w:tc>
          <w:tcPr>
            <w:tcW w:w="738" w:type="dxa"/>
          </w:tcPr>
          <w:p w:rsidR="00657CEC" w:rsidRPr="00AC786C" w:rsidRDefault="00A31B80"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8A3CB82" wp14:editId="0EC2E324">
                  <wp:extent cx="384048" cy="384048"/>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serrat_MSR_40px.png"/>
                          <pic:cNvPicPr/>
                        </pic:nvPicPr>
                        <pic:blipFill>
                          <a:blip r:embed="rId45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57CEC" w:rsidRPr="00AC786C" w:rsidRDefault="00A31B80"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590964C" wp14:editId="76E2C09E">
                  <wp:extent cx="381000" cy="3810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serrat_MSR_40px.png"/>
                          <pic:cNvPicPr/>
                        </pic:nvPicPr>
                        <pic:blipFill>
                          <a:blip r:embed="rId453">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1620" w:type="dxa"/>
          </w:tcPr>
          <w:p w:rsidR="00657CEC" w:rsidRPr="00AC786C" w:rsidRDefault="00A31B80"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4045386" wp14:editId="65052BB2">
                  <wp:extent cx="948690" cy="948690"/>
                  <wp:effectExtent l="0" t="0" r="3810" b="381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serrat_MSR_100px.png"/>
                          <pic:cNvPicPr/>
                        </pic:nvPicPr>
                        <pic:blipFill>
                          <a:blip r:embed="rId45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57CEC" w:rsidRPr="00AC786C" w:rsidRDefault="00657CEC" w:rsidP="00A25877">
            <w:pPr>
              <w:autoSpaceDE w:val="0"/>
              <w:autoSpaceDN w:val="0"/>
              <w:adjustRightInd w:val="0"/>
              <w:rPr>
                <w:rFonts w:cs="Arial"/>
                <w:color w:val="5A5A5A"/>
                <w:sz w:val="22"/>
              </w:rPr>
            </w:pPr>
            <w:r w:rsidRPr="00AC786C">
              <w:rPr>
                <w:rFonts w:cs="Arial"/>
                <w:color w:val="5A5A5A"/>
                <w:sz w:val="22"/>
                <w:lang w:val="en-GB"/>
              </w:rPr>
              <w:t>Montserrat - MSR</w:t>
            </w:r>
          </w:p>
        </w:tc>
      </w:tr>
      <w:tr w:rsidR="00657CEC" w:rsidRPr="00AC786C" w:rsidTr="00AD3DBD">
        <w:tc>
          <w:tcPr>
            <w:tcW w:w="738" w:type="dxa"/>
          </w:tcPr>
          <w:p w:rsidR="00657CEC" w:rsidRPr="00AC786C" w:rsidRDefault="00A31B80"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D4BA2DB" wp14:editId="09B3ADB6">
                  <wp:extent cx="384048" cy="384048"/>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occo_MAR_40px.png"/>
                          <pic:cNvPicPr/>
                        </pic:nvPicPr>
                        <pic:blipFill>
                          <a:blip r:embed="rId45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57CEC" w:rsidRPr="00AC786C" w:rsidRDefault="00A31B80"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D1BE639" wp14:editId="425C0102">
                  <wp:extent cx="491490" cy="491490"/>
                  <wp:effectExtent l="0" t="0" r="3810"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occo_MAR_60px.png"/>
                          <pic:cNvPicPr/>
                        </pic:nvPicPr>
                        <pic:blipFill>
                          <a:blip r:embed="rId45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57CEC" w:rsidRPr="00AC786C" w:rsidRDefault="00A31B80"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E9F7D92" wp14:editId="27A12DB2">
                  <wp:extent cx="948690" cy="948690"/>
                  <wp:effectExtent l="0" t="0" r="3810" b="381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occo_MAR_100px.png"/>
                          <pic:cNvPicPr/>
                        </pic:nvPicPr>
                        <pic:blipFill>
                          <a:blip r:embed="rId45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57CEC" w:rsidRPr="00AC786C" w:rsidRDefault="00657CEC" w:rsidP="00A25877">
            <w:pPr>
              <w:autoSpaceDE w:val="0"/>
              <w:autoSpaceDN w:val="0"/>
              <w:adjustRightInd w:val="0"/>
              <w:rPr>
                <w:rFonts w:cs="Arial"/>
                <w:color w:val="5A5A5A"/>
                <w:sz w:val="22"/>
              </w:rPr>
            </w:pPr>
            <w:r w:rsidRPr="00AC786C">
              <w:rPr>
                <w:rFonts w:cs="Arial"/>
                <w:color w:val="5A5A5A"/>
                <w:sz w:val="22"/>
                <w:lang w:val="en-GB"/>
              </w:rPr>
              <w:t>Morocco - MAR</w:t>
            </w:r>
          </w:p>
        </w:tc>
      </w:tr>
      <w:tr w:rsidR="00657CEC" w:rsidRPr="00AC786C" w:rsidTr="00AD3DBD">
        <w:tc>
          <w:tcPr>
            <w:tcW w:w="738" w:type="dxa"/>
          </w:tcPr>
          <w:p w:rsidR="00657CEC" w:rsidRPr="00AC786C" w:rsidRDefault="00A31B80"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6AC25BF" wp14:editId="7531074C">
                  <wp:extent cx="384048" cy="384048"/>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ambique_MOZ_40px.png"/>
                          <pic:cNvPicPr/>
                        </pic:nvPicPr>
                        <pic:blipFill>
                          <a:blip r:embed="rId45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57CEC" w:rsidRPr="00AC786C" w:rsidRDefault="00A31B80"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4F1D290" wp14:editId="7C27C423">
                  <wp:extent cx="491490" cy="491490"/>
                  <wp:effectExtent l="0" t="0" r="3810" b="381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ambique_MOZ_60px.png"/>
                          <pic:cNvPicPr/>
                        </pic:nvPicPr>
                        <pic:blipFill>
                          <a:blip r:embed="rId45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57CEC" w:rsidRPr="00AC786C" w:rsidRDefault="00A31B80"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C9C6D3A" wp14:editId="3816FCF3">
                  <wp:extent cx="948690" cy="948690"/>
                  <wp:effectExtent l="0" t="0" r="3810" b="381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ambique_MOZ_100px.png"/>
                          <pic:cNvPicPr/>
                        </pic:nvPicPr>
                        <pic:blipFill>
                          <a:blip r:embed="rId46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57CEC" w:rsidRPr="00AC786C" w:rsidRDefault="00657CEC" w:rsidP="00A25877">
            <w:pPr>
              <w:autoSpaceDE w:val="0"/>
              <w:autoSpaceDN w:val="0"/>
              <w:adjustRightInd w:val="0"/>
              <w:rPr>
                <w:rFonts w:cs="Arial"/>
                <w:color w:val="5A5A5A"/>
                <w:sz w:val="22"/>
              </w:rPr>
            </w:pPr>
            <w:r w:rsidRPr="00AC786C">
              <w:rPr>
                <w:rFonts w:cs="Arial"/>
                <w:color w:val="5A5A5A"/>
                <w:sz w:val="22"/>
                <w:lang w:val="en-GB"/>
              </w:rPr>
              <w:t>Mozambique - MOZ</w:t>
            </w:r>
          </w:p>
        </w:tc>
      </w:tr>
      <w:tr w:rsidR="00657CEC" w:rsidRPr="00AC786C" w:rsidTr="00AD3DBD">
        <w:tc>
          <w:tcPr>
            <w:tcW w:w="738" w:type="dxa"/>
          </w:tcPr>
          <w:p w:rsidR="00657CEC" w:rsidRPr="00AC786C" w:rsidRDefault="00A31B80"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52989AF" wp14:editId="6593C681">
                  <wp:extent cx="384048" cy="384048"/>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anmar_MMR_40px.png"/>
                          <pic:cNvPicPr/>
                        </pic:nvPicPr>
                        <pic:blipFill>
                          <a:blip r:embed="rId46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57CEC" w:rsidRPr="00AC786C" w:rsidRDefault="00A31B80"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1332B16" wp14:editId="5308DE3B">
                  <wp:extent cx="491490" cy="491490"/>
                  <wp:effectExtent l="0" t="0" r="3810" b="381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anmar_MMR_60px.png"/>
                          <pic:cNvPicPr/>
                        </pic:nvPicPr>
                        <pic:blipFill>
                          <a:blip r:embed="rId46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57CEC" w:rsidRPr="00AC786C" w:rsidRDefault="00A31B80" w:rsidP="00A25877">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642655D" wp14:editId="0C3751CB">
                  <wp:extent cx="948690" cy="948690"/>
                  <wp:effectExtent l="0" t="0" r="3810" b="381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anmar_MMR_100px.png"/>
                          <pic:cNvPicPr/>
                        </pic:nvPicPr>
                        <pic:blipFill>
                          <a:blip r:embed="rId46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57CEC" w:rsidRPr="00AC786C" w:rsidRDefault="00657CEC" w:rsidP="00A25877">
            <w:pPr>
              <w:rPr>
                <w:rFonts w:cs="Arial"/>
                <w:sz w:val="22"/>
              </w:rPr>
            </w:pPr>
            <w:r w:rsidRPr="00AC786C">
              <w:rPr>
                <w:rFonts w:cs="Arial"/>
                <w:color w:val="5A5A5A"/>
                <w:sz w:val="22"/>
                <w:lang w:val="en-GB"/>
              </w:rPr>
              <w:t>Myanmar - MMR</w:t>
            </w:r>
          </w:p>
        </w:tc>
      </w:tr>
    </w:tbl>
    <w:p w:rsidR="003C15BC" w:rsidRPr="00AC786C" w:rsidRDefault="003C15BC"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F15BA2" w:rsidRPr="00AC786C" w:rsidTr="00AD3DBD">
        <w:tc>
          <w:tcPr>
            <w:tcW w:w="738" w:type="dxa"/>
          </w:tcPr>
          <w:p w:rsidR="00F15BA2" w:rsidRPr="00AC786C" w:rsidRDefault="002E6AFD" w:rsidP="00B304A5">
            <w:pPr>
              <w:spacing w:after="200" w:line="276" w:lineRule="auto"/>
              <w:rPr>
                <w:rFonts w:cs="Arial"/>
                <w:noProof/>
                <w:sz w:val="22"/>
                <w:lang w:val="en-GB" w:eastAsia="en-GB"/>
              </w:rPr>
            </w:pPr>
            <w:r>
              <w:rPr>
                <w:rFonts w:cs="Arial"/>
                <w:b/>
                <w:noProof/>
                <w:color w:val="026CB6"/>
                <w:sz w:val="36"/>
                <w:szCs w:val="36"/>
                <w:lang w:val="en-GB" w:eastAsia="en-GB"/>
              </w:rPr>
              <w:t>N</w:t>
            </w:r>
          </w:p>
        </w:tc>
        <w:tc>
          <w:tcPr>
            <w:tcW w:w="990" w:type="dxa"/>
          </w:tcPr>
          <w:p w:rsidR="00F15BA2" w:rsidRPr="00AC786C" w:rsidRDefault="00F15BA2" w:rsidP="00B304A5">
            <w:pPr>
              <w:spacing w:after="200" w:line="276" w:lineRule="auto"/>
              <w:rPr>
                <w:rFonts w:cs="Arial"/>
                <w:noProof/>
                <w:sz w:val="22"/>
                <w:lang w:val="en-GB" w:eastAsia="en-GB"/>
              </w:rPr>
            </w:pPr>
          </w:p>
        </w:tc>
        <w:tc>
          <w:tcPr>
            <w:tcW w:w="1620" w:type="dxa"/>
          </w:tcPr>
          <w:p w:rsidR="00F15BA2" w:rsidRPr="00AC786C" w:rsidRDefault="00F15BA2" w:rsidP="00B304A5">
            <w:pPr>
              <w:spacing w:after="200" w:line="276" w:lineRule="auto"/>
              <w:rPr>
                <w:rFonts w:cs="Arial"/>
                <w:noProof/>
                <w:sz w:val="22"/>
                <w:lang w:val="en-GB" w:eastAsia="en-GB"/>
              </w:rPr>
            </w:pPr>
          </w:p>
        </w:tc>
        <w:tc>
          <w:tcPr>
            <w:tcW w:w="1616" w:type="dxa"/>
          </w:tcPr>
          <w:p w:rsidR="00F15BA2" w:rsidRPr="00AC786C" w:rsidRDefault="00F15BA2" w:rsidP="00B304A5">
            <w:pPr>
              <w:rPr>
                <w:rFonts w:cs="Arial"/>
                <w:sz w:val="22"/>
              </w:rPr>
            </w:pPr>
          </w:p>
        </w:tc>
      </w:tr>
      <w:tr w:rsidR="00F15BA2" w:rsidRPr="00AC786C" w:rsidTr="00AD3DBD">
        <w:tc>
          <w:tcPr>
            <w:tcW w:w="738"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6533BAB" wp14:editId="2225012A">
                  <wp:extent cx="384048" cy="384048"/>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bia_NAM_40px.png"/>
                          <pic:cNvPicPr/>
                        </pic:nvPicPr>
                        <pic:blipFill>
                          <a:blip r:embed="rId46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0AA6D45" wp14:editId="252EAEB5">
                  <wp:extent cx="491490" cy="491490"/>
                  <wp:effectExtent l="0" t="0" r="3810" b="381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bia_NAM_60px.png"/>
                          <pic:cNvPicPr/>
                        </pic:nvPicPr>
                        <pic:blipFill>
                          <a:blip r:embed="rId46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AF129E7" wp14:editId="60E14138">
                  <wp:extent cx="948690" cy="948690"/>
                  <wp:effectExtent l="0" t="0" r="3810" b="381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bia_NAM_100px.png"/>
                          <pic:cNvPicPr/>
                        </pic:nvPicPr>
                        <pic:blipFill>
                          <a:blip r:embed="rId46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15BA2" w:rsidRPr="00AC786C" w:rsidRDefault="00F15BA2" w:rsidP="00B304A5">
            <w:pPr>
              <w:autoSpaceDE w:val="0"/>
              <w:autoSpaceDN w:val="0"/>
              <w:adjustRightInd w:val="0"/>
              <w:rPr>
                <w:rFonts w:cs="Arial"/>
                <w:color w:val="5A5A5A"/>
                <w:sz w:val="22"/>
              </w:rPr>
            </w:pPr>
            <w:r w:rsidRPr="00AC786C">
              <w:rPr>
                <w:rFonts w:cs="Arial"/>
                <w:color w:val="5A5A5A"/>
                <w:sz w:val="22"/>
                <w:lang w:val="en-GB"/>
              </w:rPr>
              <w:t>Namibia - NAM</w:t>
            </w:r>
          </w:p>
        </w:tc>
      </w:tr>
      <w:tr w:rsidR="00F15BA2" w:rsidRPr="00AC786C" w:rsidTr="00AD3DBD">
        <w:tc>
          <w:tcPr>
            <w:tcW w:w="738"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749B401" wp14:editId="718B5BBC">
                  <wp:extent cx="384048" cy="384048"/>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ru_NRU_40px.png"/>
                          <pic:cNvPicPr/>
                        </pic:nvPicPr>
                        <pic:blipFill>
                          <a:blip r:embed="rId46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A4B1F2E" wp14:editId="7EF7E021">
                  <wp:extent cx="491490" cy="491490"/>
                  <wp:effectExtent l="0" t="0" r="3810" b="381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ru_NRU_60px.png"/>
                          <pic:cNvPicPr/>
                        </pic:nvPicPr>
                        <pic:blipFill>
                          <a:blip r:embed="rId46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65E4994" wp14:editId="6A396258">
                  <wp:extent cx="948690" cy="948690"/>
                  <wp:effectExtent l="0" t="0" r="3810" b="381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ru_NRU_100px.png"/>
                          <pic:cNvPicPr/>
                        </pic:nvPicPr>
                        <pic:blipFill>
                          <a:blip r:embed="rId46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15BA2" w:rsidRPr="00AC786C" w:rsidRDefault="00F15BA2" w:rsidP="00B304A5">
            <w:pPr>
              <w:autoSpaceDE w:val="0"/>
              <w:autoSpaceDN w:val="0"/>
              <w:adjustRightInd w:val="0"/>
              <w:rPr>
                <w:rFonts w:cs="Arial"/>
                <w:color w:val="5A5A5A"/>
                <w:sz w:val="22"/>
              </w:rPr>
            </w:pPr>
            <w:r w:rsidRPr="00AC786C">
              <w:rPr>
                <w:rFonts w:cs="Arial"/>
                <w:color w:val="5A5A5A"/>
                <w:sz w:val="22"/>
                <w:lang w:val="en-GB"/>
              </w:rPr>
              <w:t>Nauru - NRU</w:t>
            </w:r>
          </w:p>
        </w:tc>
      </w:tr>
      <w:tr w:rsidR="00F15BA2" w:rsidRPr="00AC786C" w:rsidTr="00AD3DBD">
        <w:tc>
          <w:tcPr>
            <w:tcW w:w="738"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347F5C45" wp14:editId="1503927E">
                  <wp:extent cx="384048" cy="384048"/>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al_NPL_40px.png"/>
                          <pic:cNvPicPr/>
                        </pic:nvPicPr>
                        <pic:blipFill>
                          <a:blip r:embed="rId47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517B3EE" wp14:editId="395E883B">
                  <wp:extent cx="491490" cy="491490"/>
                  <wp:effectExtent l="0" t="0" r="3810" b="381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al_NPL_60px.png"/>
                          <pic:cNvPicPr/>
                        </pic:nvPicPr>
                        <pic:blipFill>
                          <a:blip r:embed="rId47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A9CFFF2" wp14:editId="7413CFD0">
                  <wp:extent cx="948690" cy="948690"/>
                  <wp:effectExtent l="0" t="0" r="3810" b="381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al_NPL_100px.png"/>
                          <pic:cNvPicPr/>
                        </pic:nvPicPr>
                        <pic:blipFill>
                          <a:blip r:embed="rId47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15BA2" w:rsidRPr="00AC786C" w:rsidRDefault="00F15BA2" w:rsidP="00B304A5">
            <w:pPr>
              <w:autoSpaceDE w:val="0"/>
              <w:autoSpaceDN w:val="0"/>
              <w:adjustRightInd w:val="0"/>
              <w:rPr>
                <w:rFonts w:cs="Arial"/>
                <w:color w:val="5A5A5A"/>
                <w:sz w:val="22"/>
              </w:rPr>
            </w:pPr>
            <w:r w:rsidRPr="00AC786C">
              <w:rPr>
                <w:rFonts w:cs="Arial"/>
                <w:color w:val="5A5A5A"/>
                <w:sz w:val="22"/>
                <w:lang w:val="en-GB"/>
              </w:rPr>
              <w:t>Nepal - NPL</w:t>
            </w:r>
          </w:p>
        </w:tc>
      </w:tr>
      <w:tr w:rsidR="00F15BA2" w:rsidRPr="00AC786C" w:rsidTr="00AD3DBD">
        <w:tc>
          <w:tcPr>
            <w:tcW w:w="738"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88E6183" wp14:editId="793F94AF">
                  <wp:extent cx="384048" cy="384048"/>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herlands_NLD_40px.png"/>
                          <pic:cNvPicPr/>
                        </pic:nvPicPr>
                        <pic:blipFill>
                          <a:blip r:embed="rId47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7380353" wp14:editId="5AE44378">
                  <wp:extent cx="491490" cy="491490"/>
                  <wp:effectExtent l="0" t="0" r="3810" b="381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herlands_NLD_60px.png"/>
                          <pic:cNvPicPr/>
                        </pic:nvPicPr>
                        <pic:blipFill>
                          <a:blip r:embed="rId47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1FD34E7" wp14:editId="69E34161">
                  <wp:extent cx="948690" cy="948690"/>
                  <wp:effectExtent l="0" t="0" r="3810" b="381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herlands_NLD_100px.png"/>
                          <pic:cNvPicPr/>
                        </pic:nvPicPr>
                        <pic:blipFill>
                          <a:blip r:embed="rId47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15BA2" w:rsidRPr="00AC786C" w:rsidRDefault="00F15BA2" w:rsidP="00B304A5">
            <w:pPr>
              <w:autoSpaceDE w:val="0"/>
              <w:autoSpaceDN w:val="0"/>
              <w:adjustRightInd w:val="0"/>
              <w:rPr>
                <w:rFonts w:cs="Arial"/>
                <w:color w:val="5A5A5A"/>
                <w:sz w:val="22"/>
              </w:rPr>
            </w:pPr>
            <w:r w:rsidRPr="00AC786C">
              <w:rPr>
                <w:rFonts w:cs="Arial"/>
                <w:color w:val="5A5A5A"/>
                <w:sz w:val="22"/>
                <w:lang w:val="en-GB"/>
              </w:rPr>
              <w:t>Netherlands - NLD</w:t>
            </w:r>
          </w:p>
        </w:tc>
      </w:tr>
      <w:tr w:rsidR="00F15BA2" w:rsidRPr="00AC786C" w:rsidTr="00AD3DBD">
        <w:tc>
          <w:tcPr>
            <w:tcW w:w="738"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5FF17FF" wp14:editId="464859DE">
                  <wp:extent cx="384048" cy="384048"/>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herlands_antilles_ANT_40px.png"/>
                          <pic:cNvPicPr/>
                        </pic:nvPicPr>
                        <pic:blipFill>
                          <a:blip r:embed="rId47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0AC7762" wp14:editId="536CCD5B">
                  <wp:extent cx="491490" cy="491490"/>
                  <wp:effectExtent l="0" t="0" r="3810" b="381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herlands_antilles_ANT_60px.png"/>
                          <pic:cNvPicPr/>
                        </pic:nvPicPr>
                        <pic:blipFill>
                          <a:blip r:embed="rId47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00F0556" wp14:editId="2B4C6F96">
                  <wp:extent cx="948690" cy="948690"/>
                  <wp:effectExtent l="0" t="0" r="3810" b="381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herlands_antilles_ANT_100px.png"/>
                          <pic:cNvPicPr/>
                        </pic:nvPicPr>
                        <pic:blipFill>
                          <a:blip r:embed="rId47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15BA2" w:rsidRPr="00AC786C" w:rsidRDefault="00F15BA2" w:rsidP="00B304A5">
            <w:pPr>
              <w:autoSpaceDE w:val="0"/>
              <w:autoSpaceDN w:val="0"/>
              <w:adjustRightInd w:val="0"/>
              <w:rPr>
                <w:rFonts w:cs="Arial"/>
                <w:color w:val="5A5A5A"/>
                <w:sz w:val="22"/>
              </w:rPr>
            </w:pPr>
            <w:r w:rsidRPr="00AC786C">
              <w:rPr>
                <w:rFonts w:cs="Arial"/>
                <w:color w:val="5A5A5A"/>
                <w:sz w:val="22"/>
                <w:lang w:val="en-GB"/>
              </w:rPr>
              <w:t>Netherlands Antilles - ANT</w:t>
            </w:r>
          </w:p>
        </w:tc>
      </w:tr>
      <w:tr w:rsidR="00F15BA2" w:rsidRPr="00AC786C" w:rsidTr="00AD3DBD">
        <w:tc>
          <w:tcPr>
            <w:tcW w:w="738"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6EFE353" wp14:editId="1BF0CBA2">
                  <wp:extent cx="384048" cy="384048"/>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caledonia_NCL_40px.png"/>
                          <pic:cNvPicPr/>
                        </pic:nvPicPr>
                        <pic:blipFill>
                          <a:blip r:embed="rId47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FC0CF94" wp14:editId="22E856C8">
                  <wp:extent cx="491490" cy="491490"/>
                  <wp:effectExtent l="0" t="0" r="3810" b="381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caledonia_NCL_60px.png"/>
                          <pic:cNvPicPr/>
                        </pic:nvPicPr>
                        <pic:blipFill>
                          <a:blip r:embed="rId48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655ED6E" wp14:editId="69826655">
                  <wp:extent cx="571500" cy="5715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caledonia_NCL_60px.png"/>
                          <pic:cNvPicPr/>
                        </pic:nvPicPr>
                        <pic:blipFill>
                          <a:blip r:embed="rId480">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c>
          <w:tcPr>
            <w:tcW w:w="1616" w:type="dxa"/>
          </w:tcPr>
          <w:p w:rsidR="00F15BA2" w:rsidRPr="00AC786C" w:rsidRDefault="00F15BA2" w:rsidP="00B304A5">
            <w:pPr>
              <w:autoSpaceDE w:val="0"/>
              <w:autoSpaceDN w:val="0"/>
              <w:adjustRightInd w:val="0"/>
              <w:rPr>
                <w:rFonts w:cs="Arial"/>
                <w:color w:val="5A5A5A"/>
                <w:sz w:val="22"/>
              </w:rPr>
            </w:pPr>
            <w:r w:rsidRPr="00AC786C">
              <w:rPr>
                <w:rFonts w:cs="Arial"/>
                <w:color w:val="5A5A5A"/>
                <w:sz w:val="22"/>
                <w:lang w:val="en-GB"/>
              </w:rPr>
              <w:t>New Caledonia - NCL</w:t>
            </w:r>
          </w:p>
        </w:tc>
      </w:tr>
      <w:tr w:rsidR="00F15BA2" w:rsidRPr="00AC786C" w:rsidTr="00AD3DBD">
        <w:tc>
          <w:tcPr>
            <w:tcW w:w="738"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A3502B3" wp14:editId="5EB5831D">
                  <wp:extent cx="384048" cy="384048"/>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zealand_NZL_40px.png"/>
                          <pic:cNvPicPr/>
                        </pic:nvPicPr>
                        <pic:blipFill>
                          <a:blip r:embed="rId48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473D390" wp14:editId="1A8827F6">
                  <wp:extent cx="491490" cy="491490"/>
                  <wp:effectExtent l="0" t="0" r="3810" b="381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zealand_NZL_60px.png"/>
                          <pic:cNvPicPr/>
                        </pic:nvPicPr>
                        <pic:blipFill>
                          <a:blip r:embed="rId48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471CA87" wp14:editId="4C7385CB">
                  <wp:extent cx="948690" cy="948690"/>
                  <wp:effectExtent l="0" t="0" r="3810" b="381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zealand_NZL_100px.png"/>
                          <pic:cNvPicPr/>
                        </pic:nvPicPr>
                        <pic:blipFill>
                          <a:blip r:embed="rId48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15BA2" w:rsidRPr="00AC786C" w:rsidRDefault="00F15BA2" w:rsidP="00B304A5">
            <w:pPr>
              <w:autoSpaceDE w:val="0"/>
              <w:autoSpaceDN w:val="0"/>
              <w:adjustRightInd w:val="0"/>
              <w:rPr>
                <w:rFonts w:cs="Arial"/>
                <w:color w:val="5A5A5A"/>
                <w:sz w:val="22"/>
              </w:rPr>
            </w:pPr>
            <w:r w:rsidRPr="00AC786C">
              <w:rPr>
                <w:rFonts w:cs="Arial"/>
                <w:color w:val="5A5A5A"/>
                <w:sz w:val="22"/>
                <w:lang w:val="en-GB"/>
              </w:rPr>
              <w:t>New Zealand - NZL</w:t>
            </w:r>
          </w:p>
        </w:tc>
      </w:tr>
      <w:tr w:rsidR="00F15BA2" w:rsidRPr="00AC786C" w:rsidTr="00AD3DBD">
        <w:tc>
          <w:tcPr>
            <w:tcW w:w="738"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B4F92C1" wp14:editId="36BDE83B">
                  <wp:extent cx="384048" cy="384048"/>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aragua_NIC_40px.png"/>
                          <pic:cNvPicPr/>
                        </pic:nvPicPr>
                        <pic:blipFill>
                          <a:blip r:embed="rId48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E82EB7D" wp14:editId="6F90DBE5">
                  <wp:extent cx="491490" cy="491490"/>
                  <wp:effectExtent l="0" t="0" r="3810" b="381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aragua_NIC_60px.png"/>
                          <pic:cNvPicPr/>
                        </pic:nvPicPr>
                        <pic:blipFill>
                          <a:blip r:embed="rId48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350D6F4" wp14:editId="6F5324BB">
                  <wp:extent cx="948690" cy="948690"/>
                  <wp:effectExtent l="0" t="0" r="3810" b="381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aragua_NIC_100px.png"/>
                          <pic:cNvPicPr/>
                        </pic:nvPicPr>
                        <pic:blipFill>
                          <a:blip r:embed="rId48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15BA2" w:rsidRPr="00AC786C" w:rsidRDefault="00F15BA2" w:rsidP="00B304A5">
            <w:pPr>
              <w:autoSpaceDE w:val="0"/>
              <w:autoSpaceDN w:val="0"/>
              <w:adjustRightInd w:val="0"/>
              <w:rPr>
                <w:rFonts w:cs="Arial"/>
                <w:color w:val="5A5A5A"/>
                <w:sz w:val="22"/>
              </w:rPr>
            </w:pPr>
            <w:r w:rsidRPr="00AC786C">
              <w:rPr>
                <w:rFonts w:cs="Arial"/>
                <w:color w:val="5A5A5A"/>
                <w:sz w:val="22"/>
                <w:lang w:val="en-GB"/>
              </w:rPr>
              <w:t>Nicaragua - NIC</w:t>
            </w:r>
          </w:p>
        </w:tc>
      </w:tr>
      <w:tr w:rsidR="00F15BA2" w:rsidRPr="00AC786C" w:rsidTr="00AD3DBD">
        <w:tc>
          <w:tcPr>
            <w:tcW w:w="738"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DB24469" wp14:editId="5AF72F3C">
                  <wp:extent cx="384048" cy="384048"/>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r_NER_40px.png"/>
                          <pic:cNvPicPr/>
                        </pic:nvPicPr>
                        <pic:blipFill>
                          <a:blip r:embed="rId48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7DBE863" wp14:editId="2A6F04C5">
                  <wp:extent cx="491490" cy="491490"/>
                  <wp:effectExtent l="0" t="0" r="3810" b="381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r_NER_60px.png"/>
                          <pic:cNvPicPr/>
                        </pic:nvPicPr>
                        <pic:blipFill>
                          <a:blip r:embed="rId48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016B523" wp14:editId="022FC2B4">
                  <wp:extent cx="948690" cy="948690"/>
                  <wp:effectExtent l="0" t="0" r="3810" b="381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r_NER_100px.png"/>
                          <pic:cNvPicPr/>
                        </pic:nvPicPr>
                        <pic:blipFill>
                          <a:blip r:embed="rId48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15BA2" w:rsidRPr="00AC786C" w:rsidRDefault="00F15BA2" w:rsidP="00B304A5">
            <w:pPr>
              <w:autoSpaceDE w:val="0"/>
              <w:autoSpaceDN w:val="0"/>
              <w:adjustRightInd w:val="0"/>
              <w:rPr>
                <w:rFonts w:cs="Arial"/>
                <w:color w:val="5A5A5A"/>
                <w:sz w:val="22"/>
              </w:rPr>
            </w:pPr>
            <w:r w:rsidRPr="00AC786C">
              <w:rPr>
                <w:rFonts w:cs="Arial"/>
                <w:color w:val="5A5A5A"/>
                <w:sz w:val="22"/>
                <w:lang w:val="en-GB"/>
              </w:rPr>
              <w:t>Niger - NER</w:t>
            </w:r>
          </w:p>
        </w:tc>
      </w:tr>
      <w:tr w:rsidR="00F15BA2" w:rsidRPr="00AC786C" w:rsidTr="00AD3DBD">
        <w:tc>
          <w:tcPr>
            <w:tcW w:w="738"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8CA4728" wp14:editId="731895E1">
                  <wp:extent cx="384048" cy="384048"/>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ria_NGA_40px.png"/>
                          <pic:cNvPicPr/>
                        </pic:nvPicPr>
                        <pic:blipFill>
                          <a:blip r:embed="rId49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13ADC77" wp14:editId="1A28814C">
                  <wp:extent cx="491490" cy="491490"/>
                  <wp:effectExtent l="0" t="0" r="3810" b="381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ria_NGA_60px.png"/>
                          <pic:cNvPicPr/>
                        </pic:nvPicPr>
                        <pic:blipFill>
                          <a:blip r:embed="rId49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EF4FFB4" wp14:editId="38024D9F">
                  <wp:extent cx="948690" cy="948690"/>
                  <wp:effectExtent l="0" t="0" r="3810" b="381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ria_NGA_100px.png"/>
                          <pic:cNvPicPr/>
                        </pic:nvPicPr>
                        <pic:blipFill>
                          <a:blip r:embed="rId49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15BA2" w:rsidRPr="00AC786C" w:rsidRDefault="00F15BA2" w:rsidP="00B304A5">
            <w:pPr>
              <w:autoSpaceDE w:val="0"/>
              <w:autoSpaceDN w:val="0"/>
              <w:adjustRightInd w:val="0"/>
              <w:rPr>
                <w:rFonts w:cs="Arial"/>
                <w:color w:val="5A5A5A"/>
                <w:sz w:val="22"/>
              </w:rPr>
            </w:pPr>
            <w:r w:rsidRPr="00AC786C">
              <w:rPr>
                <w:rFonts w:cs="Arial"/>
                <w:color w:val="5A5A5A"/>
                <w:sz w:val="22"/>
                <w:lang w:val="en-GB"/>
              </w:rPr>
              <w:t>Nigeria - NGA</w:t>
            </w:r>
          </w:p>
        </w:tc>
      </w:tr>
      <w:tr w:rsidR="00F15BA2" w:rsidRPr="00AC786C" w:rsidTr="00AD3DBD">
        <w:tc>
          <w:tcPr>
            <w:tcW w:w="738"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7ED8B04A" wp14:editId="59EFF8EC">
                  <wp:extent cx="384048" cy="384048"/>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ue_NIU_40px.png"/>
                          <pic:cNvPicPr/>
                        </pic:nvPicPr>
                        <pic:blipFill>
                          <a:blip r:embed="rId49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62D6141" wp14:editId="75F8ED8D">
                  <wp:extent cx="491490" cy="491490"/>
                  <wp:effectExtent l="0" t="0" r="3810" b="381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ue_NIU_60px.png"/>
                          <pic:cNvPicPr/>
                        </pic:nvPicPr>
                        <pic:blipFill>
                          <a:blip r:embed="rId49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9BE2C7C" wp14:editId="3FBD9166">
                  <wp:extent cx="948690" cy="948690"/>
                  <wp:effectExtent l="0" t="0" r="3810" b="381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ue_NIU_100px.png"/>
                          <pic:cNvPicPr/>
                        </pic:nvPicPr>
                        <pic:blipFill>
                          <a:blip r:embed="rId49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15BA2" w:rsidRPr="00AC786C" w:rsidRDefault="00F15BA2" w:rsidP="00B304A5">
            <w:pPr>
              <w:autoSpaceDE w:val="0"/>
              <w:autoSpaceDN w:val="0"/>
              <w:adjustRightInd w:val="0"/>
              <w:rPr>
                <w:rFonts w:cs="Arial"/>
                <w:color w:val="5A5A5A"/>
                <w:sz w:val="22"/>
              </w:rPr>
            </w:pPr>
            <w:r w:rsidRPr="00AC786C">
              <w:rPr>
                <w:rFonts w:cs="Arial"/>
                <w:color w:val="5A5A5A"/>
                <w:sz w:val="22"/>
                <w:lang w:val="en-GB"/>
              </w:rPr>
              <w:t>Niue - NIU</w:t>
            </w:r>
          </w:p>
        </w:tc>
      </w:tr>
      <w:tr w:rsidR="00F15BA2" w:rsidRPr="00AC786C" w:rsidTr="00AD3DBD">
        <w:tc>
          <w:tcPr>
            <w:tcW w:w="738"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7C697AD" wp14:editId="78B59B64">
                  <wp:extent cx="384048" cy="384048"/>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folk_NFK_40px.png"/>
                          <pic:cNvPicPr/>
                        </pic:nvPicPr>
                        <pic:blipFill>
                          <a:blip r:embed="rId49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A173978" wp14:editId="1804B166">
                  <wp:extent cx="491490" cy="491490"/>
                  <wp:effectExtent l="0" t="0" r="3810" b="381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folk_NFK_60px.png"/>
                          <pic:cNvPicPr/>
                        </pic:nvPicPr>
                        <pic:blipFill>
                          <a:blip r:embed="rId49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71652C0" wp14:editId="7E71482B">
                  <wp:extent cx="948690" cy="948690"/>
                  <wp:effectExtent l="0" t="0" r="3810" b="381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folk_NFK_100px.png"/>
                          <pic:cNvPicPr/>
                        </pic:nvPicPr>
                        <pic:blipFill>
                          <a:blip r:embed="rId49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15BA2" w:rsidRPr="00AC786C" w:rsidRDefault="00F15BA2" w:rsidP="00B304A5">
            <w:pPr>
              <w:autoSpaceDE w:val="0"/>
              <w:autoSpaceDN w:val="0"/>
              <w:adjustRightInd w:val="0"/>
              <w:rPr>
                <w:rFonts w:cs="Arial"/>
                <w:color w:val="5A5A5A"/>
                <w:sz w:val="22"/>
              </w:rPr>
            </w:pPr>
            <w:r w:rsidRPr="00AC786C">
              <w:rPr>
                <w:rFonts w:cs="Arial"/>
                <w:color w:val="5A5A5A"/>
                <w:sz w:val="22"/>
                <w:lang w:val="en-GB"/>
              </w:rPr>
              <w:t>Norfolk Island - NFK</w:t>
            </w:r>
          </w:p>
        </w:tc>
      </w:tr>
      <w:tr w:rsidR="00F15BA2" w:rsidRPr="00AC786C" w:rsidTr="00AD3DBD">
        <w:tc>
          <w:tcPr>
            <w:tcW w:w="738"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88A16E3" wp14:editId="749CCC7E">
                  <wp:extent cx="384048" cy="384048"/>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_mariana_MNP_40px.png"/>
                          <pic:cNvPicPr/>
                        </pic:nvPicPr>
                        <pic:blipFill>
                          <a:blip r:embed="rId49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E5DE94C" wp14:editId="33CBD543">
                  <wp:extent cx="491490" cy="491490"/>
                  <wp:effectExtent l="0" t="0" r="3810" b="381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_mariana_MNP_60px.png"/>
                          <pic:cNvPicPr/>
                        </pic:nvPicPr>
                        <pic:blipFill>
                          <a:blip r:embed="rId50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DC13E36" wp14:editId="697C7368">
                  <wp:extent cx="948690" cy="948690"/>
                  <wp:effectExtent l="0" t="0" r="3810" b="381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_mariana_MNP_100px.png"/>
                          <pic:cNvPicPr/>
                        </pic:nvPicPr>
                        <pic:blipFill>
                          <a:blip r:embed="rId50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15BA2" w:rsidRPr="00AC786C" w:rsidRDefault="00F15BA2" w:rsidP="00B304A5">
            <w:pPr>
              <w:autoSpaceDE w:val="0"/>
              <w:autoSpaceDN w:val="0"/>
              <w:adjustRightInd w:val="0"/>
              <w:rPr>
                <w:rFonts w:cs="Arial"/>
                <w:color w:val="5A5A5A"/>
                <w:sz w:val="22"/>
              </w:rPr>
            </w:pPr>
            <w:r w:rsidRPr="00AC786C">
              <w:rPr>
                <w:rFonts w:cs="Arial"/>
                <w:color w:val="5A5A5A"/>
                <w:sz w:val="22"/>
                <w:lang w:val="en-GB"/>
              </w:rPr>
              <w:t>Northern Mariana Islands - MNP</w:t>
            </w:r>
          </w:p>
        </w:tc>
      </w:tr>
      <w:tr w:rsidR="00F15BA2" w:rsidRPr="00AC786C" w:rsidTr="00AD3DBD">
        <w:tc>
          <w:tcPr>
            <w:tcW w:w="738"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F723A54" wp14:editId="0C349B29">
                  <wp:extent cx="384048" cy="384048"/>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way_NOR_40px.png"/>
                          <pic:cNvPicPr/>
                        </pic:nvPicPr>
                        <pic:blipFill>
                          <a:blip r:embed="rId50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9312412" wp14:editId="4D41BEE0">
                  <wp:extent cx="491490" cy="491490"/>
                  <wp:effectExtent l="0" t="0" r="3810" b="381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way_NOR_60px.png"/>
                          <pic:cNvPicPr/>
                        </pic:nvPicPr>
                        <pic:blipFill>
                          <a:blip r:embed="rId50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15BA2" w:rsidRPr="00AC786C" w:rsidRDefault="00F15BA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E446646" wp14:editId="51146F88">
                  <wp:extent cx="948690" cy="948690"/>
                  <wp:effectExtent l="0" t="0" r="3810" b="381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way_NOR_100px.png"/>
                          <pic:cNvPicPr/>
                        </pic:nvPicPr>
                        <pic:blipFill>
                          <a:blip r:embed="rId50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15BA2" w:rsidRPr="00AC786C" w:rsidRDefault="00F15BA2" w:rsidP="00B304A5">
            <w:pPr>
              <w:rPr>
                <w:rFonts w:cs="Arial"/>
                <w:sz w:val="22"/>
              </w:rPr>
            </w:pPr>
            <w:r w:rsidRPr="00AC786C">
              <w:rPr>
                <w:rFonts w:cs="Arial"/>
                <w:color w:val="5A5A5A"/>
                <w:sz w:val="22"/>
                <w:lang w:val="en-GB"/>
              </w:rPr>
              <w:t>Norway - NOR</w:t>
            </w:r>
          </w:p>
        </w:tc>
      </w:tr>
    </w:tbl>
    <w:p w:rsidR="00F15BA2" w:rsidRPr="00AC786C" w:rsidRDefault="00F15BA2"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D25275" w:rsidRPr="00AC786C" w:rsidTr="00AD3DBD">
        <w:tc>
          <w:tcPr>
            <w:tcW w:w="738" w:type="dxa"/>
          </w:tcPr>
          <w:p w:rsidR="00D25275" w:rsidRPr="00AC786C" w:rsidRDefault="00D25275" w:rsidP="00B304A5">
            <w:pPr>
              <w:spacing w:after="200" w:line="276" w:lineRule="auto"/>
              <w:rPr>
                <w:rFonts w:cs="Arial"/>
                <w:noProof/>
                <w:sz w:val="22"/>
                <w:lang w:val="en-GB" w:eastAsia="en-GB"/>
              </w:rPr>
            </w:pPr>
            <w:r w:rsidRPr="00AC786C">
              <w:rPr>
                <w:rFonts w:cs="Arial"/>
                <w:noProof/>
                <w:sz w:val="22"/>
                <w:lang w:val="en-GB" w:eastAsia="en-GB"/>
              </w:rPr>
              <w:t>O</w:t>
            </w:r>
          </w:p>
        </w:tc>
        <w:tc>
          <w:tcPr>
            <w:tcW w:w="990" w:type="dxa"/>
          </w:tcPr>
          <w:p w:rsidR="00D25275" w:rsidRPr="00AC786C" w:rsidRDefault="00D25275" w:rsidP="00B304A5">
            <w:pPr>
              <w:spacing w:after="200" w:line="276" w:lineRule="auto"/>
              <w:rPr>
                <w:rFonts w:cs="Arial"/>
                <w:noProof/>
                <w:sz w:val="22"/>
                <w:lang w:val="en-GB" w:eastAsia="en-GB"/>
              </w:rPr>
            </w:pPr>
          </w:p>
        </w:tc>
        <w:tc>
          <w:tcPr>
            <w:tcW w:w="1620" w:type="dxa"/>
          </w:tcPr>
          <w:p w:rsidR="00D25275" w:rsidRPr="00AC786C" w:rsidRDefault="00D25275" w:rsidP="00B304A5">
            <w:pPr>
              <w:spacing w:after="200" w:line="276" w:lineRule="auto"/>
              <w:rPr>
                <w:rFonts w:cs="Arial"/>
                <w:noProof/>
                <w:sz w:val="22"/>
                <w:lang w:val="en-GB" w:eastAsia="en-GB"/>
              </w:rPr>
            </w:pPr>
          </w:p>
        </w:tc>
        <w:tc>
          <w:tcPr>
            <w:tcW w:w="1616" w:type="dxa"/>
          </w:tcPr>
          <w:p w:rsidR="00D25275" w:rsidRPr="00AC786C" w:rsidRDefault="00D25275" w:rsidP="00B304A5">
            <w:pPr>
              <w:rPr>
                <w:rFonts w:cs="Arial"/>
                <w:sz w:val="22"/>
              </w:rPr>
            </w:pPr>
          </w:p>
        </w:tc>
      </w:tr>
      <w:tr w:rsidR="00D25275" w:rsidRPr="00AC786C" w:rsidTr="00AD3DBD">
        <w:tc>
          <w:tcPr>
            <w:tcW w:w="738" w:type="dxa"/>
          </w:tcPr>
          <w:p w:rsidR="00D25275" w:rsidRPr="00AC786C" w:rsidRDefault="0088427F"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82D8F3A" wp14:editId="36DCA553">
                  <wp:extent cx="384048" cy="384048"/>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pied_palestinian_territory_PSE_40px.png"/>
                          <pic:cNvPicPr/>
                        </pic:nvPicPr>
                        <pic:blipFill>
                          <a:blip r:embed="rId50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25275" w:rsidRPr="00AC786C" w:rsidRDefault="0088427F"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9BF214A" wp14:editId="446D004E">
                  <wp:extent cx="491490" cy="491490"/>
                  <wp:effectExtent l="0" t="0" r="3810" b="381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pied_palestinian_territory_PSE_60px.png"/>
                          <pic:cNvPicPr/>
                        </pic:nvPicPr>
                        <pic:blipFill>
                          <a:blip r:embed="rId50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25275" w:rsidRPr="00AC786C" w:rsidRDefault="0088427F"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4B183CF" wp14:editId="491A5D03">
                  <wp:extent cx="948690" cy="948690"/>
                  <wp:effectExtent l="0" t="0" r="3810" b="381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pied_palestinian_territory_PSE_100px.png"/>
                          <pic:cNvPicPr/>
                        </pic:nvPicPr>
                        <pic:blipFill>
                          <a:blip r:embed="rId50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25275" w:rsidRPr="00AC786C" w:rsidRDefault="00D25275" w:rsidP="00B304A5">
            <w:pPr>
              <w:autoSpaceDE w:val="0"/>
              <w:autoSpaceDN w:val="0"/>
              <w:adjustRightInd w:val="0"/>
              <w:rPr>
                <w:rFonts w:cs="Arial"/>
                <w:color w:val="5A5A5A"/>
                <w:sz w:val="22"/>
              </w:rPr>
            </w:pPr>
            <w:r w:rsidRPr="00AC786C">
              <w:rPr>
                <w:rFonts w:cs="Arial"/>
                <w:color w:val="5A5A5A"/>
                <w:sz w:val="22"/>
                <w:lang w:val="en-GB"/>
              </w:rPr>
              <w:t>occupied Palestinian territory - PSE</w:t>
            </w:r>
          </w:p>
        </w:tc>
      </w:tr>
      <w:tr w:rsidR="00D25275" w:rsidRPr="00AC786C" w:rsidTr="00AD3DBD">
        <w:tc>
          <w:tcPr>
            <w:tcW w:w="738" w:type="dxa"/>
          </w:tcPr>
          <w:p w:rsidR="00D25275" w:rsidRPr="00AC786C" w:rsidRDefault="0088427F"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56FFBA3" wp14:editId="341555E9">
                  <wp:extent cx="384048" cy="384048"/>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n_OMN_40px.png"/>
                          <pic:cNvPicPr/>
                        </pic:nvPicPr>
                        <pic:blipFill>
                          <a:blip r:embed="rId50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25275" w:rsidRPr="00AC786C" w:rsidRDefault="0088427F"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18DA03D" wp14:editId="214920C6">
                  <wp:extent cx="491490" cy="491490"/>
                  <wp:effectExtent l="0" t="0" r="3810" b="381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n_OMN_60px.png"/>
                          <pic:cNvPicPr/>
                        </pic:nvPicPr>
                        <pic:blipFill>
                          <a:blip r:embed="rId50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25275" w:rsidRPr="00AC786C" w:rsidRDefault="0088427F"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D7B12E4" wp14:editId="459068D4">
                  <wp:extent cx="948690" cy="948690"/>
                  <wp:effectExtent l="0" t="0" r="3810" b="381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n_OMN_100px.png"/>
                          <pic:cNvPicPr/>
                        </pic:nvPicPr>
                        <pic:blipFill>
                          <a:blip r:embed="rId51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25275" w:rsidRPr="00AC786C" w:rsidRDefault="00D25275" w:rsidP="00B304A5">
            <w:pPr>
              <w:rPr>
                <w:rFonts w:cs="Arial"/>
                <w:sz w:val="22"/>
              </w:rPr>
            </w:pPr>
            <w:r w:rsidRPr="00AC786C">
              <w:rPr>
                <w:rFonts w:cs="Arial"/>
                <w:color w:val="5A5A5A"/>
                <w:sz w:val="22"/>
                <w:lang w:val="en-GB"/>
              </w:rPr>
              <w:t>Oman - OMN</w:t>
            </w:r>
          </w:p>
        </w:tc>
      </w:tr>
    </w:tbl>
    <w:p w:rsidR="00D25275" w:rsidRPr="00AC786C" w:rsidRDefault="00D25275"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DE38A9" w:rsidRPr="00AC786C" w:rsidTr="00AD3DBD">
        <w:tc>
          <w:tcPr>
            <w:tcW w:w="738" w:type="dxa"/>
          </w:tcPr>
          <w:p w:rsidR="00DE38A9" w:rsidRPr="00AC786C" w:rsidRDefault="002E6AFD" w:rsidP="00B304A5">
            <w:pPr>
              <w:spacing w:after="200" w:line="276" w:lineRule="auto"/>
              <w:rPr>
                <w:rFonts w:cs="Arial"/>
                <w:noProof/>
                <w:sz w:val="22"/>
                <w:lang w:val="en-GB" w:eastAsia="en-GB"/>
              </w:rPr>
            </w:pPr>
            <w:r>
              <w:rPr>
                <w:rFonts w:cs="Arial"/>
                <w:b/>
                <w:noProof/>
                <w:color w:val="026CB6"/>
                <w:sz w:val="36"/>
                <w:szCs w:val="36"/>
                <w:lang w:val="en-GB" w:eastAsia="en-GB"/>
              </w:rPr>
              <w:t>P</w:t>
            </w:r>
          </w:p>
        </w:tc>
        <w:tc>
          <w:tcPr>
            <w:tcW w:w="990" w:type="dxa"/>
          </w:tcPr>
          <w:p w:rsidR="00DE38A9" w:rsidRPr="00AC786C" w:rsidRDefault="00DE38A9" w:rsidP="00B304A5">
            <w:pPr>
              <w:spacing w:after="200" w:line="276" w:lineRule="auto"/>
              <w:rPr>
                <w:rFonts w:cs="Arial"/>
                <w:noProof/>
                <w:sz w:val="22"/>
                <w:lang w:val="en-GB" w:eastAsia="en-GB"/>
              </w:rPr>
            </w:pPr>
          </w:p>
        </w:tc>
        <w:tc>
          <w:tcPr>
            <w:tcW w:w="1620" w:type="dxa"/>
          </w:tcPr>
          <w:p w:rsidR="00DE38A9" w:rsidRPr="00AC786C" w:rsidRDefault="00DE38A9" w:rsidP="00B304A5">
            <w:pPr>
              <w:spacing w:after="200" w:line="276" w:lineRule="auto"/>
              <w:rPr>
                <w:rFonts w:cs="Arial"/>
                <w:noProof/>
                <w:sz w:val="22"/>
                <w:lang w:val="en-GB" w:eastAsia="en-GB"/>
              </w:rPr>
            </w:pPr>
          </w:p>
        </w:tc>
        <w:tc>
          <w:tcPr>
            <w:tcW w:w="1616" w:type="dxa"/>
          </w:tcPr>
          <w:p w:rsidR="00DE38A9" w:rsidRPr="00AC786C" w:rsidRDefault="00DE38A9" w:rsidP="00B304A5">
            <w:pPr>
              <w:rPr>
                <w:rFonts w:cs="Arial"/>
                <w:sz w:val="22"/>
              </w:rPr>
            </w:pPr>
          </w:p>
        </w:tc>
      </w:tr>
      <w:tr w:rsidR="00DE38A9" w:rsidRPr="00AC786C" w:rsidTr="00AD3DBD">
        <w:tc>
          <w:tcPr>
            <w:tcW w:w="738"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E892BD3" wp14:editId="1F63352A">
                  <wp:extent cx="384048" cy="384048"/>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_PAK_40px.png"/>
                          <pic:cNvPicPr/>
                        </pic:nvPicPr>
                        <pic:blipFill>
                          <a:blip r:embed="rId51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BFB5B4F" wp14:editId="34EAB161">
                  <wp:extent cx="491490" cy="491490"/>
                  <wp:effectExtent l="0" t="0" r="3810" b="381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_PAK_60px.png"/>
                          <pic:cNvPicPr/>
                        </pic:nvPicPr>
                        <pic:blipFill>
                          <a:blip r:embed="rId51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AA39B40" wp14:editId="6187A4E3">
                  <wp:extent cx="948690" cy="948690"/>
                  <wp:effectExtent l="0" t="0" r="3810" b="381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_PAK_100px.png"/>
                          <pic:cNvPicPr/>
                        </pic:nvPicPr>
                        <pic:blipFill>
                          <a:blip r:embed="rId51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E38A9" w:rsidRPr="00AC786C" w:rsidRDefault="00DE38A9" w:rsidP="00B304A5">
            <w:pPr>
              <w:autoSpaceDE w:val="0"/>
              <w:autoSpaceDN w:val="0"/>
              <w:adjustRightInd w:val="0"/>
              <w:rPr>
                <w:rFonts w:cs="Arial"/>
                <w:color w:val="5A5A5A"/>
                <w:sz w:val="22"/>
              </w:rPr>
            </w:pPr>
            <w:r w:rsidRPr="00AC786C">
              <w:rPr>
                <w:rFonts w:cs="Arial"/>
                <w:color w:val="5A5A5A"/>
                <w:sz w:val="22"/>
                <w:lang w:val="en-GB"/>
              </w:rPr>
              <w:t>Pakistan - PAK</w:t>
            </w:r>
          </w:p>
        </w:tc>
      </w:tr>
      <w:tr w:rsidR="00DE38A9" w:rsidRPr="00AC786C" w:rsidTr="00AD3DBD">
        <w:tc>
          <w:tcPr>
            <w:tcW w:w="738"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17AE026D" wp14:editId="099FD536">
                  <wp:extent cx="384048" cy="384048"/>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u_PLW_40px.png"/>
                          <pic:cNvPicPr/>
                        </pic:nvPicPr>
                        <pic:blipFill>
                          <a:blip r:embed="rId51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3C32247" wp14:editId="0006D756">
                  <wp:extent cx="491490" cy="491490"/>
                  <wp:effectExtent l="0" t="0" r="3810" b="381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u_PLW_60px.png"/>
                          <pic:cNvPicPr/>
                        </pic:nvPicPr>
                        <pic:blipFill>
                          <a:blip r:embed="rId51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17FB40B" wp14:editId="3B2ACD82">
                  <wp:extent cx="948690" cy="948690"/>
                  <wp:effectExtent l="0" t="0" r="3810" b="381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u_PLW_100px.png"/>
                          <pic:cNvPicPr/>
                        </pic:nvPicPr>
                        <pic:blipFill>
                          <a:blip r:embed="rId51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E38A9" w:rsidRPr="00AC786C" w:rsidRDefault="00DE38A9" w:rsidP="00B304A5">
            <w:pPr>
              <w:autoSpaceDE w:val="0"/>
              <w:autoSpaceDN w:val="0"/>
              <w:adjustRightInd w:val="0"/>
              <w:rPr>
                <w:rFonts w:cs="Arial"/>
                <w:color w:val="5A5A5A"/>
                <w:sz w:val="22"/>
              </w:rPr>
            </w:pPr>
            <w:r w:rsidRPr="00AC786C">
              <w:rPr>
                <w:rFonts w:cs="Arial"/>
                <w:color w:val="5A5A5A"/>
                <w:sz w:val="22"/>
                <w:lang w:val="en-GB"/>
              </w:rPr>
              <w:t>Palau - PLW</w:t>
            </w:r>
          </w:p>
        </w:tc>
      </w:tr>
      <w:tr w:rsidR="00DE38A9" w:rsidRPr="00AC786C" w:rsidTr="00AD3DBD">
        <w:tc>
          <w:tcPr>
            <w:tcW w:w="738"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8275B4A" wp14:editId="48E6105B">
                  <wp:extent cx="384048" cy="384048"/>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ma_PAN_40px.png"/>
                          <pic:cNvPicPr/>
                        </pic:nvPicPr>
                        <pic:blipFill>
                          <a:blip r:embed="rId51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D0E512B" wp14:editId="694CBDDA">
                  <wp:extent cx="491490" cy="491490"/>
                  <wp:effectExtent l="0" t="0" r="3810" b="381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ma_PAN_60px.png"/>
                          <pic:cNvPicPr/>
                        </pic:nvPicPr>
                        <pic:blipFill>
                          <a:blip r:embed="rId51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01C4F3A" wp14:editId="191847A7">
                  <wp:extent cx="948690" cy="948690"/>
                  <wp:effectExtent l="0" t="0" r="3810" b="381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ma_PAN_100px.png"/>
                          <pic:cNvPicPr/>
                        </pic:nvPicPr>
                        <pic:blipFill>
                          <a:blip r:embed="rId51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E38A9" w:rsidRPr="00AC786C" w:rsidRDefault="00DE38A9" w:rsidP="00B304A5">
            <w:pPr>
              <w:autoSpaceDE w:val="0"/>
              <w:autoSpaceDN w:val="0"/>
              <w:adjustRightInd w:val="0"/>
              <w:rPr>
                <w:rFonts w:cs="Arial"/>
                <w:color w:val="5A5A5A"/>
                <w:sz w:val="22"/>
              </w:rPr>
            </w:pPr>
            <w:r w:rsidRPr="00AC786C">
              <w:rPr>
                <w:rFonts w:cs="Arial"/>
                <w:color w:val="5A5A5A"/>
                <w:sz w:val="22"/>
                <w:lang w:val="en-GB"/>
              </w:rPr>
              <w:t>Panama - PAN</w:t>
            </w:r>
          </w:p>
        </w:tc>
      </w:tr>
      <w:tr w:rsidR="00DE38A9" w:rsidRPr="00AC786C" w:rsidTr="00AD3DBD">
        <w:tc>
          <w:tcPr>
            <w:tcW w:w="738"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814F815" wp14:editId="477DF886">
                  <wp:extent cx="384048" cy="384048"/>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ua_new_guinea_40px.png"/>
                          <pic:cNvPicPr/>
                        </pic:nvPicPr>
                        <pic:blipFill>
                          <a:blip r:embed="rId52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6B3FDAD" wp14:editId="0217BD41">
                  <wp:extent cx="491490" cy="491490"/>
                  <wp:effectExtent l="0" t="0" r="3810" b="381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ua_new_guinea_60px.png"/>
                          <pic:cNvPicPr/>
                        </pic:nvPicPr>
                        <pic:blipFill>
                          <a:blip r:embed="rId52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3C40D33" wp14:editId="733B4C45">
                  <wp:extent cx="948690" cy="948690"/>
                  <wp:effectExtent l="0" t="0" r="3810" b="381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ua_new_guinea_100px.png"/>
                          <pic:cNvPicPr/>
                        </pic:nvPicPr>
                        <pic:blipFill>
                          <a:blip r:embed="rId52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E38A9" w:rsidRPr="00AC786C" w:rsidRDefault="00DE38A9" w:rsidP="00B304A5">
            <w:pPr>
              <w:autoSpaceDE w:val="0"/>
              <w:autoSpaceDN w:val="0"/>
              <w:adjustRightInd w:val="0"/>
              <w:rPr>
                <w:rFonts w:cs="Arial"/>
                <w:color w:val="5A5A5A"/>
                <w:sz w:val="22"/>
              </w:rPr>
            </w:pPr>
            <w:r w:rsidRPr="00AC786C">
              <w:rPr>
                <w:rFonts w:cs="Arial"/>
                <w:color w:val="5A5A5A"/>
                <w:sz w:val="22"/>
                <w:lang w:val="en-GB"/>
              </w:rPr>
              <w:t>Papua New Guinea - PNG</w:t>
            </w:r>
          </w:p>
        </w:tc>
      </w:tr>
      <w:tr w:rsidR="00DE38A9" w:rsidRPr="00AC786C" w:rsidTr="00AD3DBD">
        <w:tc>
          <w:tcPr>
            <w:tcW w:w="738"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BAD77CC" wp14:editId="38D99F15">
                  <wp:extent cx="384048" cy="384048"/>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uay_PRY_40px.png"/>
                          <pic:cNvPicPr/>
                        </pic:nvPicPr>
                        <pic:blipFill>
                          <a:blip r:embed="rId52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FB8B788" wp14:editId="3C659A26">
                  <wp:extent cx="491490" cy="491490"/>
                  <wp:effectExtent l="0" t="0" r="3810" b="381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uay_PRY_60px.png"/>
                          <pic:cNvPicPr/>
                        </pic:nvPicPr>
                        <pic:blipFill>
                          <a:blip r:embed="rId52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0D7710F" wp14:editId="04190A58">
                  <wp:extent cx="948690" cy="948690"/>
                  <wp:effectExtent l="0" t="0" r="3810" b="381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uay_PRY_100px.png"/>
                          <pic:cNvPicPr/>
                        </pic:nvPicPr>
                        <pic:blipFill>
                          <a:blip r:embed="rId52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E38A9" w:rsidRPr="00AC786C" w:rsidRDefault="00DE38A9" w:rsidP="00B304A5">
            <w:pPr>
              <w:autoSpaceDE w:val="0"/>
              <w:autoSpaceDN w:val="0"/>
              <w:adjustRightInd w:val="0"/>
              <w:rPr>
                <w:rFonts w:cs="Arial"/>
                <w:color w:val="5A5A5A"/>
                <w:sz w:val="22"/>
              </w:rPr>
            </w:pPr>
            <w:r w:rsidRPr="00AC786C">
              <w:rPr>
                <w:rFonts w:cs="Arial"/>
                <w:color w:val="5A5A5A"/>
                <w:sz w:val="22"/>
                <w:lang w:val="en-GB"/>
              </w:rPr>
              <w:t>Paraguay - PRY</w:t>
            </w:r>
          </w:p>
        </w:tc>
      </w:tr>
      <w:tr w:rsidR="00DE38A9" w:rsidRPr="00AC786C" w:rsidTr="00AD3DBD">
        <w:tc>
          <w:tcPr>
            <w:tcW w:w="738"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6E055BF" wp14:editId="17468370">
                  <wp:extent cx="384048" cy="384048"/>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_PER_40px.png"/>
                          <pic:cNvPicPr/>
                        </pic:nvPicPr>
                        <pic:blipFill>
                          <a:blip r:embed="rId52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72D2DB1" wp14:editId="6B3E9625">
                  <wp:extent cx="491490" cy="491490"/>
                  <wp:effectExtent l="0" t="0" r="3810" b="381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_PER_60px.png"/>
                          <pic:cNvPicPr/>
                        </pic:nvPicPr>
                        <pic:blipFill>
                          <a:blip r:embed="rId52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B130825" wp14:editId="042C5347">
                  <wp:extent cx="948690" cy="948690"/>
                  <wp:effectExtent l="0" t="0" r="3810" b="381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_PER_100px.png"/>
                          <pic:cNvPicPr/>
                        </pic:nvPicPr>
                        <pic:blipFill>
                          <a:blip r:embed="rId52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E38A9" w:rsidRPr="00AC786C" w:rsidRDefault="00DE38A9" w:rsidP="00B304A5">
            <w:pPr>
              <w:autoSpaceDE w:val="0"/>
              <w:autoSpaceDN w:val="0"/>
              <w:adjustRightInd w:val="0"/>
              <w:rPr>
                <w:rFonts w:cs="Arial"/>
                <w:color w:val="5A5A5A"/>
                <w:sz w:val="22"/>
              </w:rPr>
            </w:pPr>
            <w:r w:rsidRPr="00AC786C">
              <w:rPr>
                <w:rFonts w:cs="Arial"/>
                <w:color w:val="5A5A5A"/>
                <w:sz w:val="22"/>
                <w:lang w:val="en-GB"/>
              </w:rPr>
              <w:t>Peru - PER</w:t>
            </w:r>
          </w:p>
        </w:tc>
      </w:tr>
      <w:tr w:rsidR="00DE38A9" w:rsidRPr="00AC786C" w:rsidTr="00AD3DBD">
        <w:tc>
          <w:tcPr>
            <w:tcW w:w="738"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FD520C9" wp14:editId="7E5785E6">
                  <wp:extent cx="384048" cy="384048"/>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pines_PHL_40px.png"/>
                          <pic:cNvPicPr/>
                        </pic:nvPicPr>
                        <pic:blipFill>
                          <a:blip r:embed="rId52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EB8C24F" wp14:editId="11035759">
                  <wp:extent cx="491490" cy="491490"/>
                  <wp:effectExtent l="0" t="0" r="3810" b="381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pines_PHL_60px.png"/>
                          <pic:cNvPicPr/>
                        </pic:nvPicPr>
                        <pic:blipFill>
                          <a:blip r:embed="rId53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83AB48B" wp14:editId="0F2D0FB7">
                  <wp:extent cx="948690" cy="948690"/>
                  <wp:effectExtent l="0" t="0" r="3810" b="381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pines_PHL_100px.png"/>
                          <pic:cNvPicPr/>
                        </pic:nvPicPr>
                        <pic:blipFill>
                          <a:blip r:embed="rId53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E38A9" w:rsidRPr="00AC786C" w:rsidRDefault="00DE38A9" w:rsidP="00B304A5">
            <w:pPr>
              <w:autoSpaceDE w:val="0"/>
              <w:autoSpaceDN w:val="0"/>
              <w:adjustRightInd w:val="0"/>
              <w:rPr>
                <w:rFonts w:cs="Arial"/>
                <w:color w:val="5A5A5A"/>
                <w:sz w:val="22"/>
              </w:rPr>
            </w:pPr>
            <w:r w:rsidRPr="00AC786C">
              <w:rPr>
                <w:rFonts w:cs="Arial"/>
                <w:color w:val="5A5A5A"/>
                <w:sz w:val="22"/>
                <w:lang w:val="en-GB"/>
              </w:rPr>
              <w:t>Philippines - PHL</w:t>
            </w:r>
          </w:p>
        </w:tc>
      </w:tr>
      <w:tr w:rsidR="00DE38A9" w:rsidRPr="00AC786C" w:rsidTr="00AD3DBD">
        <w:tc>
          <w:tcPr>
            <w:tcW w:w="738"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0F76D3E" wp14:editId="2F269427">
                  <wp:extent cx="384048" cy="384048"/>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airn_PCN_40px.png"/>
                          <pic:cNvPicPr/>
                        </pic:nvPicPr>
                        <pic:blipFill>
                          <a:blip r:embed="rId53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60E7196" wp14:editId="23286F88">
                  <wp:extent cx="491490" cy="491490"/>
                  <wp:effectExtent l="0" t="0" r="3810" b="381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airn_PCN_60px.png"/>
                          <pic:cNvPicPr/>
                        </pic:nvPicPr>
                        <pic:blipFill>
                          <a:blip r:embed="rId53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14B8327" wp14:editId="28F36BB3">
                  <wp:extent cx="948690" cy="948690"/>
                  <wp:effectExtent l="0" t="0" r="3810" b="381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airn_PCN_100px.png"/>
                          <pic:cNvPicPr/>
                        </pic:nvPicPr>
                        <pic:blipFill>
                          <a:blip r:embed="rId53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E38A9" w:rsidRPr="00AC786C" w:rsidRDefault="00DE38A9" w:rsidP="00B304A5">
            <w:pPr>
              <w:autoSpaceDE w:val="0"/>
              <w:autoSpaceDN w:val="0"/>
              <w:adjustRightInd w:val="0"/>
              <w:rPr>
                <w:rFonts w:cs="Arial"/>
                <w:color w:val="5A5A5A"/>
                <w:sz w:val="22"/>
              </w:rPr>
            </w:pPr>
            <w:r w:rsidRPr="00AC786C">
              <w:rPr>
                <w:rFonts w:cs="Arial"/>
                <w:color w:val="5A5A5A"/>
                <w:sz w:val="22"/>
                <w:lang w:val="en-GB"/>
              </w:rPr>
              <w:t>Pitcairn Island - PCN</w:t>
            </w:r>
          </w:p>
        </w:tc>
      </w:tr>
      <w:tr w:rsidR="00DE38A9" w:rsidRPr="00AC786C" w:rsidTr="00AD3DBD">
        <w:tc>
          <w:tcPr>
            <w:tcW w:w="738"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77E10B1" wp14:editId="3A535BC0">
                  <wp:extent cx="384048" cy="384048"/>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nd_POL_40px.png"/>
                          <pic:cNvPicPr/>
                        </pic:nvPicPr>
                        <pic:blipFill>
                          <a:blip r:embed="rId53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AF3B27D" wp14:editId="621321CD">
                  <wp:extent cx="491490" cy="491490"/>
                  <wp:effectExtent l="0" t="0" r="3810" b="381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nd_POL_60px.png"/>
                          <pic:cNvPicPr/>
                        </pic:nvPicPr>
                        <pic:blipFill>
                          <a:blip r:embed="rId53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3049EC0" wp14:editId="334AE718">
                  <wp:extent cx="948690" cy="948690"/>
                  <wp:effectExtent l="0" t="0" r="3810" b="381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nd_POL_100px.png"/>
                          <pic:cNvPicPr/>
                        </pic:nvPicPr>
                        <pic:blipFill>
                          <a:blip r:embed="rId53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E38A9" w:rsidRPr="00AC786C" w:rsidRDefault="00DE38A9" w:rsidP="00B304A5">
            <w:pPr>
              <w:autoSpaceDE w:val="0"/>
              <w:autoSpaceDN w:val="0"/>
              <w:adjustRightInd w:val="0"/>
              <w:rPr>
                <w:rFonts w:cs="Arial"/>
                <w:color w:val="5A5A5A"/>
                <w:sz w:val="22"/>
              </w:rPr>
            </w:pPr>
            <w:r w:rsidRPr="00AC786C">
              <w:rPr>
                <w:rFonts w:cs="Arial"/>
                <w:color w:val="5A5A5A"/>
                <w:sz w:val="22"/>
                <w:lang w:val="en-GB"/>
              </w:rPr>
              <w:t>Poland - POL</w:t>
            </w:r>
          </w:p>
        </w:tc>
      </w:tr>
      <w:tr w:rsidR="00DE38A9" w:rsidRPr="00AC786C" w:rsidTr="00AD3DBD">
        <w:tc>
          <w:tcPr>
            <w:tcW w:w="738"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3026C521" wp14:editId="5A65503D">
                  <wp:extent cx="384048" cy="384048"/>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al_PRT_40px.png"/>
                          <pic:cNvPicPr/>
                        </pic:nvPicPr>
                        <pic:blipFill>
                          <a:blip r:embed="rId53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BC41869" wp14:editId="2CE975B2">
                  <wp:extent cx="491490" cy="491490"/>
                  <wp:effectExtent l="0" t="0" r="3810" b="381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al_PRT_60px.png"/>
                          <pic:cNvPicPr/>
                        </pic:nvPicPr>
                        <pic:blipFill>
                          <a:blip r:embed="rId53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35509C1" wp14:editId="4063EDA8">
                  <wp:extent cx="948690" cy="948690"/>
                  <wp:effectExtent l="0" t="0" r="3810" b="381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al_PRT_100px.png"/>
                          <pic:cNvPicPr/>
                        </pic:nvPicPr>
                        <pic:blipFill>
                          <a:blip r:embed="rId54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E38A9" w:rsidRPr="00AC786C" w:rsidRDefault="00DE38A9" w:rsidP="00B304A5">
            <w:pPr>
              <w:autoSpaceDE w:val="0"/>
              <w:autoSpaceDN w:val="0"/>
              <w:adjustRightInd w:val="0"/>
              <w:rPr>
                <w:rFonts w:cs="Arial"/>
                <w:color w:val="5A5A5A"/>
                <w:sz w:val="22"/>
              </w:rPr>
            </w:pPr>
            <w:r w:rsidRPr="00AC786C">
              <w:rPr>
                <w:rFonts w:cs="Arial"/>
                <w:color w:val="5A5A5A"/>
                <w:sz w:val="22"/>
                <w:lang w:val="en-GB"/>
              </w:rPr>
              <w:t>Portugal - PRT</w:t>
            </w:r>
          </w:p>
        </w:tc>
      </w:tr>
      <w:tr w:rsidR="00DE38A9" w:rsidRPr="00AC786C" w:rsidTr="00AD3DBD">
        <w:tc>
          <w:tcPr>
            <w:tcW w:w="738"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290DDAE" wp14:editId="6A95427C">
                  <wp:extent cx="384048" cy="384048"/>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rto_rico_PRI_40px.png"/>
                          <pic:cNvPicPr/>
                        </pic:nvPicPr>
                        <pic:blipFill>
                          <a:blip r:embed="rId54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B248CEC" wp14:editId="443F3FEE">
                  <wp:extent cx="491490" cy="491490"/>
                  <wp:effectExtent l="0" t="0" r="3810" b="381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rto_rico_PRI_60px.png"/>
                          <pic:cNvPicPr/>
                        </pic:nvPicPr>
                        <pic:blipFill>
                          <a:blip r:embed="rId54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DE38A9" w:rsidRPr="00AC786C" w:rsidRDefault="00AB27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9847397" wp14:editId="7953316F">
                  <wp:extent cx="948690" cy="948690"/>
                  <wp:effectExtent l="0" t="0" r="3810" b="381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rto_rico_PRI_100px.png"/>
                          <pic:cNvPicPr/>
                        </pic:nvPicPr>
                        <pic:blipFill>
                          <a:blip r:embed="rId54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DE38A9" w:rsidRPr="00AC786C" w:rsidRDefault="00DE38A9" w:rsidP="00B304A5">
            <w:pPr>
              <w:autoSpaceDE w:val="0"/>
              <w:autoSpaceDN w:val="0"/>
              <w:adjustRightInd w:val="0"/>
              <w:rPr>
                <w:rFonts w:cs="Arial"/>
                <w:color w:val="5A5A5A"/>
                <w:sz w:val="22"/>
                <w:lang w:val="en-GB"/>
              </w:rPr>
            </w:pPr>
            <w:r w:rsidRPr="00AC786C">
              <w:rPr>
                <w:rFonts w:cs="Arial"/>
                <w:color w:val="5A5A5A"/>
                <w:sz w:val="22"/>
                <w:lang w:val="en-GB"/>
              </w:rPr>
              <w:t>Puerto Rico - PRI</w:t>
            </w:r>
          </w:p>
        </w:tc>
      </w:tr>
    </w:tbl>
    <w:p w:rsidR="00DE38A9" w:rsidRPr="00AC786C" w:rsidRDefault="00DE38A9"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6E36C9" w:rsidRPr="00AC786C" w:rsidTr="00AD3DBD">
        <w:tc>
          <w:tcPr>
            <w:tcW w:w="738" w:type="dxa"/>
          </w:tcPr>
          <w:p w:rsidR="006E36C9" w:rsidRPr="00AC786C" w:rsidRDefault="002E6AFD" w:rsidP="00B304A5">
            <w:pPr>
              <w:spacing w:after="200" w:line="276" w:lineRule="auto"/>
              <w:rPr>
                <w:rFonts w:cs="Arial"/>
                <w:noProof/>
                <w:sz w:val="22"/>
                <w:lang w:val="en-GB" w:eastAsia="en-GB"/>
              </w:rPr>
            </w:pPr>
            <w:r>
              <w:rPr>
                <w:rFonts w:cs="Arial"/>
                <w:b/>
                <w:noProof/>
                <w:color w:val="026CB6"/>
                <w:sz w:val="36"/>
                <w:szCs w:val="36"/>
                <w:lang w:val="en-GB" w:eastAsia="en-GB"/>
              </w:rPr>
              <w:t>Q</w:t>
            </w:r>
          </w:p>
        </w:tc>
        <w:tc>
          <w:tcPr>
            <w:tcW w:w="990" w:type="dxa"/>
          </w:tcPr>
          <w:p w:rsidR="006E36C9" w:rsidRPr="00AC786C" w:rsidRDefault="006E36C9" w:rsidP="00B304A5">
            <w:pPr>
              <w:spacing w:after="200" w:line="276" w:lineRule="auto"/>
              <w:rPr>
                <w:rFonts w:cs="Arial"/>
                <w:noProof/>
                <w:sz w:val="22"/>
                <w:lang w:val="en-GB" w:eastAsia="en-GB"/>
              </w:rPr>
            </w:pPr>
          </w:p>
        </w:tc>
        <w:tc>
          <w:tcPr>
            <w:tcW w:w="1620" w:type="dxa"/>
          </w:tcPr>
          <w:p w:rsidR="006E36C9" w:rsidRPr="00AC786C" w:rsidRDefault="006E36C9" w:rsidP="00B304A5">
            <w:pPr>
              <w:spacing w:after="200" w:line="276" w:lineRule="auto"/>
              <w:rPr>
                <w:rFonts w:cs="Arial"/>
                <w:noProof/>
                <w:sz w:val="22"/>
                <w:lang w:val="en-GB" w:eastAsia="en-GB"/>
              </w:rPr>
            </w:pPr>
          </w:p>
        </w:tc>
        <w:tc>
          <w:tcPr>
            <w:tcW w:w="1616" w:type="dxa"/>
          </w:tcPr>
          <w:p w:rsidR="006E36C9" w:rsidRPr="00AC786C" w:rsidRDefault="006E36C9" w:rsidP="00B304A5">
            <w:pPr>
              <w:rPr>
                <w:rFonts w:cs="Arial"/>
                <w:sz w:val="22"/>
              </w:rPr>
            </w:pPr>
          </w:p>
        </w:tc>
      </w:tr>
      <w:tr w:rsidR="006E36C9" w:rsidRPr="00AC786C" w:rsidTr="00AD3DBD">
        <w:tc>
          <w:tcPr>
            <w:tcW w:w="738" w:type="dxa"/>
          </w:tcPr>
          <w:p w:rsidR="006E36C9" w:rsidRPr="00AC786C" w:rsidRDefault="006E36C9"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BD18C0E" wp14:editId="20F6CF14">
                  <wp:extent cx="384048" cy="384048"/>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tar_QAT_40px.png"/>
                          <pic:cNvPicPr/>
                        </pic:nvPicPr>
                        <pic:blipFill>
                          <a:blip r:embed="rId54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E36C9" w:rsidRPr="00AC786C" w:rsidRDefault="006E36C9"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772EB83" wp14:editId="4EC1D1BD">
                  <wp:extent cx="491490" cy="491490"/>
                  <wp:effectExtent l="0" t="0" r="3810" b="381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tar_QAT_60px.png"/>
                          <pic:cNvPicPr/>
                        </pic:nvPicPr>
                        <pic:blipFill>
                          <a:blip r:embed="rId54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E36C9" w:rsidRPr="00AC786C" w:rsidRDefault="006E36C9"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C980EA2" wp14:editId="707647EC">
                  <wp:extent cx="948690" cy="948690"/>
                  <wp:effectExtent l="0" t="0" r="3810" b="381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tar_QAT_100px.png"/>
                          <pic:cNvPicPr/>
                        </pic:nvPicPr>
                        <pic:blipFill>
                          <a:blip r:embed="rId54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E36C9" w:rsidRPr="00AC786C" w:rsidRDefault="006E36C9" w:rsidP="00B304A5">
            <w:pPr>
              <w:autoSpaceDE w:val="0"/>
              <w:autoSpaceDN w:val="0"/>
              <w:adjustRightInd w:val="0"/>
              <w:rPr>
                <w:rFonts w:cs="Arial"/>
                <w:color w:val="5A5A5A"/>
                <w:sz w:val="22"/>
              </w:rPr>
            </w:pPr>
            <w:r w:rsidRPr="00AC786C">
              <w:rPr>
                <w:rFonts w:cs="Arial"/>
                <w:color w:val="5A5A5A"/>
                <w:sz w:val="22"/>
                <w:lang w:val="en-GB"/>
              </w:rPr>
              <w:t>Qatar - QA</w:t>
            </w:r>
          </w:p>
        </w:tc>
      </w:tr>
    </w:tbl>
    <w:p w:rsidR="006E36C9" w:rsidRPr="00AC786C" w:rsidRDefault="006E36C9"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6F65BB" w:rsidRPr="00AC786C" w:rsidTr="00AD3DBD">
        <w:tc>
          <w:tcPr>
            <w:tcW w:w="738" w:type="dxa"/>
          </w:tcPr>
          <w:p w:rsidR="006F65BB" w:rsidRPr="00AC786C" w:rsidRDefault="002E6AFD" w:rsidP="00B304A5">
            <w:pPr>
              <w:spacing w:after="200" w:line="276" w:lineRule="auto"/>
              <w:rPr>
                <w:rFonts w:cs="Arial"/>
                <w:noProof/>
                <w:sz w:val="22"/>
                <w:lang w:val="en-GB" w:eastAsia="en-GB"/>
              </w:rPr>
            </w:pPr>
            <w:r>
              <w:rPr>
                <w:rFonts w:cs="Arial"/>
                <w:b/>
                <w:noProof/>
                <w:color w:val="026CB6"/>
                <w:sz w:val="36"/>
                <w:szCs w:val="36"/>
                <w:lang w:val="en-GB" w:eastAsia="en-GB"/>
              </w:rPr>
              <w:t>R</w:t>
            </w:r>
          </w:p>
        </w:tc>
        <w:tc>
          <w:tcPr>
            <w:tcW w:w="990" w:type="dxa"/>
          </w:tcPr>
          <w:p w:rsidR="006F65BB" w:rsidRPr="00AC786C" w:rsidRDefault="006F65BB" w:rsidP="00B304A5">
            <w:pPr>
              <w:spacing w:after="200" w:line="276" w:lineRule="auto"/>
              <w:rPr>
                <w:rFonts w:cs="Arial"/>
                <w:noProof/>
                <w:sz w:val="22"/>
                <w:lang w:val="en-GB" w:eastAsia="en-GB"/>
              </w:rPr>
            </w:pPr>
          </w:p>
        </w:tc>
        <w:tc>
          <w:tcPr>
            <w:tcW w:w="1620" w:type="dxa"/>
          </w:tcPr>
          <w:p w:rsidR="006F65BB" w:rsidRPr="00AC786C" w:rsidRDefault="006F65BB" w:rsidP="00B304A5">
            <w:pPr>
              <w:spacing w:after="200" w:line="276" w:lineRule="auto"/>
              <w:rPr>
                <w:rFonts w:cs="Arial"/>
                <w:noProof/>
                <w:sz w:val="22"/>
                <w:lang w:val="en-GB" w:eastAsia="en-GB"/>
              </w:rPr>
            </w:pPr>
          </w:p>
        </w:tc>
        <w:tc>
          <w:tcPr>
            <w:tcW w:w="1616" w:type="dxa"/>
          </w:tcPr>
          <w:p w:rsidR="006F65BB" w:rsidRPr="00AC786C" w:rsidRDefault="006F65BB" w:rsidP="00B304A5">
            <w:pPr>
              <w:rPr>
                <w:rFonts w:cs="Arial"/>
                <w:sz w:val="22"/>
              </w:rPr>
            </w:pPr>
          </w:p>
        </w:tc>
      </w:tr>
      <w:tr w:rsidR="006F65BB" w:rsidRPr="00AC786C" w:rsidTr="00AD3DBD">
        <w:tc>
          <w:tcPr>
            <w:tcW w:w="738" w:type="dxa"/>
          </w:tcPr>
          <w:p w:rsidR="006F65BB" w:rsidRPr="00AC786C" w:rsidRDefault="00C942EE"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F1C1E95" wp14:editId="74CE3B27">
                  <wp:extent cx="384048" cy="384048"/>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lic_korea_KOR_40px.png"/>
                          <pic:cNvPicPr/>
                        </pic:nvPicPr>
                        <pic:blipFill>
                          <a:blip r:embed="rId54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F65BB" w:rsidRPr="00AC786C" w:rsidRDefault="00C942EE"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6C03F48" wp14:editId="3848673A">
                  <wp:extent cx="491490" cy="491490"/>
                  <wp:effectExtent l="0" t="0" r="3810" b="381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lic_korea_KOR_60px.png"/>
                          <pic:cNvPicPr/>
                        </pic:nvPicPr>
                        <pic:blipFill>
                          <a:blip r:embed="rId54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F65BB" w:rsidRPr="00AC786C" w:rsidRDefault="00C942EE"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CACED24" wp14:editId="21126C73">
                  <wp:extent cx="948690" cy="948690"/>
                  <wp:effectExtent l="0" t="0" r="3810" b="381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lic_korea_KOR_100px.png"/>
                          <pic:cNvPicPr/>
                        </pic:nvPicPr>
                        <pic:blipFill>
                          <a:blip r:embed="rId54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F65BB" w:rsidRPr="00AC786C" w:rsidRDefault="006F65BB" w:rsidP="00B304A5">
            <w:pPr>
              <w:autoSpaceDE w:val="0"/>
              <w:autoSpaceDN w:val="0"/>
              <w:adjustRightInd w:val="0"/>
              <w:rPr>
                <w:rFonts w:cs="Arial"/>
                <w:color w:val="5A5A5A"/>
                <w:sz w:val="22"/>
              </w:rPr>
            </w:pPr>
            <w:r w:rsidRPr="00AC786C">
              <w:rPr>
                <w:rFonts w:cs="Arial"/>
                <w:color w:val="5A5A5A"/>
                <w:sz w:val="22"/>
                <w:lang w:val="en-GB"/>
              </w:rPr>
              <w:t>Republic of Korea - KOR</w:t>
            </w:r>
          </w:p>
        </w:tc>
      </w:tr>
      <w:tr w:rsidR="006F65BB" w:rsidRPr="00AC786C" w:rsidTr="00AD3DBD">
        <w:tc>
          <w:tcPr>
            <w:tcW w:w="738" w:type="dxa"/>
          </w:tcPr>
          <w:p w:rsidR="006F65BB" w:rsidRPr="00AC786C" w:rsidRDefault="00C942EE"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B593883" wp14:editId="28D9FD9E">
                  <wp:extent cx="384048" cy="384048"/>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on_REU_40px.png"/>
                          <pic:cNvPicPr/>
                        </pic:nvPicPr>
                        <pic:blipFill>
                          <a:blip r:embed="rId55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F65BB" w:rsidRPr="00AC786C" w:rsidRDefault="00C942EE"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DE34BF9" wp14:editId="23E6646E">
                  <wp:extent cx="491490" cy="491490"/>
                  <wp:effectExtent l="0" t="0" r="3810" b="381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on_REU_60px.png"/>
                          <pic:cNvPicPr/>
                        </pic:nvPicPr>
                        <pic:blipFill>
                          <a:blip r:embed="rId55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F65BB" w:rsidRPr="00AC786C" w:rsidRDefault="00C942EE"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8A782B0" wp14:editId="2D4D72A7">
                  <wp:extent cx="948690" cy="948690"/>
                  <wp:effectExtent l="0" t="0" r="3810" b="381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on_REU_100px.png"/>
                          <pic:cNvPicPr/>
                        </pic:nvPicPr>
                        <pic:blipFill>
                          <a:blip r:embed="rId55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F65BB" w:rsidRPr="00AC786C" w:rsidRDefault="006F65BB" w:rsidP="00B304A5">
            <w:pPr>
              <w:autoSpaceDE w:val="0"/>
              <w:autoSpaceDN w:val="0"/>
              <w:adjustRightInd w:val="0"/>
              <w:rPr>
                <w:rFonts w:cs="Arial"/>
                <w:color w:val="5A5A5A"/>
                <w:sz w:val="22"/>
              </w:rPr>
            </w:pPr>
            <w:proofErr w:type="spellStart"/>
            <w:r w:rsidRPr="00AC786C">
              <w:rPr>
                <w:rFonts w:cs="Arial"/>
                <w:color w:val="5A5A5A"/>
                <w:sz w:val="22"/>
                <w:lang w:val="en-GB"/>
              </w:rPr>
              <w:t>Réunion</w:t>
            </w:r>
            <w:proofErr w:type="spellEnd"/>
            <w:r w:rsidRPr="00AC786C">
              <w:rPr>
                <w:rFonts w:cs="Arial"/>
                <w:color w:val="5A5A5A"/>
                <w:sz w:val="22"/>
                <w:lang w:val="en-GB"/>
              </w:rPr>
              <w:t xml:space="preserve"> - REU</w:t>
            </w:r>
          </w:p>
        </w:tc>
      </w:tr>
      <w:tr w:rsidR="006F65BB" w:rsidRPr="00AC786C" w:rsidTr="00AD3DBD">
        <w:tc>
          <w:tcPr>
            <w:tcW w:w="738" w:type="dxa"/>
          </w:tcPr>
          <w:p w:rsidR="006F65BB" w:rsidRPr="00AC786C" w:rsidRDefault="00C942EE"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AA0C45E" wp14:editId="5499F3E2">
                  <wp:extent cx="384048" cy="384048"/>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ia_ROU_40px.png"/>
                          <pic:cNvPicPr/>
                        </pic:nvPicPr>
                        <pic:blipFill>
                          <a:blip r:embed="rId55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F65BB" w:rsidRPr="00AC786C" w:rsidRDefault="00C942EE"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12E059C" wp14:editId="4D9A09B6">
                  <wp:extent cx="491490" cy="491490"/>
                  <wp:effectExtent l="0" t="0" r="3810" b="381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ia_ROU_60px.png"/>
                          <pic:cNvPicPr/>
                        </pic:nvPicPr>
                        <pic:blipFill>
                          <a:blip r:embed="rId55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F65BB" w:rsidRPr="00AC786C" w:rsidRDefault="00C942EE"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973755E" wp14:editId="4D6A605A">
                  <wp:extent cx="948690" cy="948690"/>
                  <wp:effectExtent l="0" t="0" r="3810" b="381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ia_ROU_100px.png"/>
                          <pic:cNvPicPr/>
                        </pic:nvPicPr>
                        <pic:blipFill>
                          <a:blip r:embed="rId55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F65BB" w:rsidRPr="00AC786C" w:rsidRDefault="006F65BB" w:rsidP="00B304A5">
            <w:pPr>
              <w:autoSpaceDE w:val="0"/>
              <w:autoSpaceDN w:val="0"/>
              <w:adjustRightInd w:val="0"/>
              <w:rPr>
                <w:rFonts w:cs="Arial"/>
                <w:color w:val="5A5A5A"/>
                <w:sz w:val="22"/>
              </w:rPr>
            </w:pPr>
            <w:r w:rsidRPr="00AC786C">
              <w:rPr>
                <w:rFonts w:cs="Arial"/>
                <w:color w:val="5A5A5A"/>
                <w:sz w:val="22"/>
                <w:lang w:val="en-GB"/>
              </w:rPr>
              <w:t>Romania - ROU</w:t>
            </w:r>
          </w:p>
        </w:tc>
      </w:tr>
      <w:tr w:rsidR="006F65BB" w:rsidRPr="00AC786C" w:rsidTr="00AD3DBD">
        <w:tc>
          <w:tcPr>
            <w:tcW w:w="738" w:type="dxa"/>
          </w:tcPr>
          <w:p w:rsidR="006F65BB" w:rsidRPr="00AC786C" w:rsidRDefault="00C942EE"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A77FEAA" wp14:editId="7871904D">
                  <wp:extent cx="384048" cy="384048"/>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n_federation_RUS_40px.png"/>
                          <pic:cNvPicPr/>
                        </pic:nvPicPr>
                        <pic:blipFill>
                          <a:blip r:embed="rId55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F65BB" w:rsidRPr="00AC786C" w:rsidRDefault="00C942EE"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7B9E44B" wp14:editId="7177D0B5">
                  <wp:extent cx="491490" cy="491490"/>
                  <wp:effectExtent l="0" t="0" r="3810" b="381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n_federation_RUS_60px.png"/>
                          <pic:cNvPicPr/>
                        </pic:nvPicPr>
                        <pic:blipFill>
                          <a:blip r:embed="rId55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F65BB" w:rsidRPr="00AC786C" w:rsidRDefault="00C942EE"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C8EAA30" wp14:editId="2823C5C9">
                  <wp:extent cx="948690" cy="948690"/>
                  <wp:effectExtent l="0" t="0" r="3810" b="381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n_federation_RUS_100px.png"/>
                          <pic:cNvPicPr/>
                        </pic:nvPicPr>
                        <pic:blipFill>
                          <a:blip r:embed="rId55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F65BB" w:rsidRPr="00AC786C" w:rsidRDefault="006F65BB" w:rsidP="00B304A5">
            <w:pPr>
              <w:autoSpaceDE w:val="0"/>
              <w:autoSpaceDN w:val="0"/>
              <w:adjustRightInd w:val="0"/>
              <w:rPr>
                <w:rFonts w:cs="Arial"/>
                <w:color w:val="5A5A5A"/>
                <w:sz w:val="22"/>
              </w:rPr>
            </w:pPr>
            <w:r w:rsidRPr="00AC786C">
              <w:rPr>
                <w:rFonts w:cs="Arial"/>
                <w:color w:val="5A5A5A"/>
                <w:sz w:val="22"/>
                <w:lang w:val="en-GB"/>
              </w:rPr>
              <w:t>Russian Federation - RUS</w:t>
            </w:r>
          </w:p>
        </w:tc>
      </w:tr>
      <w:tr w:rsidR="006F65BB" w:rsidRPr="00AC786C" w:rsidTr="00AD3DBD">
        <w:tc>
          <w:tcPr>
            <w:tcW w:w="738" w:type="dxa"/>
          </w:tcPr>
          <w:p w:rsidR="006F65BB" w:rsidRPr="00AC786C" w:rsidRDefault="00C942EE" w:rsidP="00B304A5">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573004EF" wp14:editId="683A3849">
                  <wp:extent cx="384048" cy="384048"/>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anda_RWA_40px.png"/>
                          <pic:cNvPicPr/>
                        </pic:nvPicPr>
                        <pic:blipFill>
                          <a:blip r:embed="rId55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F65BB" w:rsidRPr="00AC786C" w:rsidRDefault="00C942EE"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C8E4534" wp14:editId="190198F6">
                  <wp:extent cx="491490" cy="491490"/>
                  <wp:effectExtent l="0" t="0" r="3810" b="381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anda_RWA_60px.png"/>
                          <pic:cNvPicPr/>
                        </pic:nvPicPr>
                        <pic:blipFill>
                          <a:blip r:embed="rId56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F65BB" w:rsidRPr="00AC786C" w:rsidRDefault="00C942EE"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D55CA44" wp14:editId="0F3D75B0">
                  <wp:extent cx="948690" cy="948690"/>
                  <wp:effectExtent l="0" t="0" r="3810" b="381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anda_RWA_100px.png"/>
                          <pic:cNvPicPr/>
                        </pic:nvPicPr>
                        <pic:blipFill>
                          <a:blip r:embed="rId56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F65BB" w:rsidRPr="00AC786C" w:rsidRDefault="006F65BB" w:rsidP="00B304A5">
            <w:pPr>
              <w:rPr>
                <w:rFonts w:cs="Arial"/>
                <w:sz w:val="22"/>
              </w:rPr>
            </w:pPr>
            <w:r w:rsidRPr="00AC786C">
              <w:rPr>
                <w:rFonts w:cs="Arial"/>
                <w:color w:val="5A5A5A"/>
                <w:sz w:val="22"/>
                <w:lang w:val="en-GB"/>
              </w:rPr>
              <w:t>Rwanda - RW</w:t>
            </w:r>
          </w:p>
        </w:tc>
      </w:tr>
    </w:tbl>
    <w:p w:rsidR="006F65BB" w:rsidRPr="00AC786C" w:rsidRDefault="006F65BB"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755F2D" w:rsidRPr="00AC786C" w:rsidTr="00AD3DBD">
        <w:tc>
          <w:tcPr>
            <w:tcW w:w="738" w:type="dxa"/>
          </w:tcPr>
          <w:p w:rsidR="00755F2D" w:rsidRPr="00AC786C" w:rsidRDefault="00A9099E" w:rsidP="00B304A5">
            <w:pPr>
              <w:spacing w:after="200" w:line="276" w:lineRule="auto"/>
              <w:rPr>
                <w:rFonts w:cs="Arial"/>
                <w:noProof/>
                <w:sz w:val="22"/>
                <w:lang w:val="en-GB" w:eastAsia="en-GB"/>
              </w:rPr>
            </w:pPr>
            <w:r>
              <w:rPr>
                <w:rFonts w:cs="Arial"/>
                <w:b/>
                <w:noProof/>
                <w:color w:val="026CB6"/>
                <w:sz w:val="36"/>
                <w:szCs w:val="36"/>
                <w:lang w:val="en-GB" w:eastAsia="en-GB"/>
              </w:rPr>
              <w:t>S</w:t>
            </w:r>
          </w:p>
        </w:tc>
        <w:tc>
          <w:tcPr>
            <w:tcW w:w="990" w:type="dxa"/>
          </w:tcPr>
          <w:p w:rsidR="00755F2D" w:rsidRPr="00AC786C" w:rsidRDefault="00755F2D" w:rsidP="00B304A5">
            <w:pPr>
              <w:spacing w:after="200" w:line="276" w:lineRule="auto"/>
              <w:rPr>
                <w:rFonts w:cs="Arial"/>
                <w:noProof/>
                <w:sz w:val="22"/>
                <w:lang w:val="en-GB" w:eastAsia="en-GB"/>
              </w:rPr>
            </w:pPr>
          </w:p>
        </w:tc>
        <w:tc>
          <w:tcPr>
            <w:tcW w:w="1620" w:type="dxa"/>
          </w:tcPr>
          <w:p w:rsidR="00755F2D" w:rsidRPr="00AC786C" w:rsidRDefault="00755F2D" w:rsidP="00B304A5">
            <w:pPr>
              <w:spacing w:after="200" w:line="276" w:lineRule="auto"/>
              <w:rPr>
                <w:rFonts w:cs="Arial"/>
                <w:noProof/>
                <w:sz w:val="22"/>
                <w:lang w:val="en-GB" w:eastAsia="en-GB"/>
              </w:rPr>
            </w:pPr>
          </w:p>
        </w:tc>
        <w:tc>
          <w:tcPr>
            <w:tcW w:w="1616" w:type="dxa"/>
          </w:tcPr>
          <w:p w:rsidR="00755F2D" w:rsidRPr="00AC786C" w:rsidRDefault="00755F2D" w:rsidP="00B304A5">
            <w:pPr>
              <w:rPr>
                <w:rFonts w:cs="Arial"/>
                <w:sz w:val="22"/>
              </w:rPr>
            </w:pPr>
          </w:p>
        </w:tc>
      </w:tr>
      <w:tr w:rsidR="00E03B0A" w:rsidRPr="00AC786C" w:rsidTr="00AD3DBD">
        <w:tc>
          <w:tcPr>
            <w:tcW w:w="738" w:type="dxa"/>
          </w:tcPr>
          <w:p w:rsidR="00E03B0A" w:rsidRPr="00AC786C" w:rsidRDefault="00E03B0A"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907846D" wp14:editId="006FFF40">
                  <wp:extent cx="384048" cy="384048"/>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helena_SHN_40px.png"/>
                          <pic:cNvPicPr/>
                        </pic:nvPicPr>
                        <pic:blipFill>
                          <a:blip r:embed="rId56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03B0A" w:rsidRPr="00AC786C" w:rsidRDefault="00E03B0A"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39FEFD2" wp14:editId="09C046A0">
                  <wp:extent cx="491490" cy="491490"/>
                  <wp:effectExtent l="0" t="0" r="3810" b="381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helena_SHN_60px.png"/>
                          <pic:cNvPicPr/>
                        </pic:nvPicPr>
                        <pic:blipFill>
                          <a:blip r:embed="rId56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03B0A" w:rsidRPr="00AC786C" w:rsidRDefault="00E03B0A"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0622651" wp14:editId="4064C220">
                  <wp:extent cx="948690" cy="948690"/>
                  <wp:effectExtent l="0" t="0" r="3810" b="381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helena_SHN_100px.png"/>
                          <pic:cNvPicPr/>
                        </pic:nvPicPr>
                        <pic:blipFill>
                          <a:blip r:embed="rId56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03B0A" w:rsidRPr="00AC786C" w:rsidRDefault="00E03B0A" w:rsidP="00B304A5">
            <w:pPr>
              <w:autoSpaceDE w:val="0"/>
              <w:autoSpaceDN w:val="0"/>
              <w:adjustRightInd w:val="0"/>
              <w:rPr>
                <w:rFonts w:cs="Arial"/>
                <w:color w:val="5A5A5A"/>
                <w:sz w:val="22"/>
              </w:rPr>
            </w:pPr>
            <w:r w:rsidRPr="00AC786C">
              <w:rPr>
                <w:rFonts w:cs="Arial"/>
                <w:color w:val="5A5A5A"/>
                <w:sz w:val="22"/>
                <w:lang w:val="en-GB"/>
              </w:rPr>
              <w:t>Saint Helena - SHN</w:t>
            </w:r>
          </w:p>
        </w:tc>
      </w:tr>
      <w:tr w:rsidR="00E03B0A" w:rsidRPr="00AC786C" w:rsidTr="00AD3DBD">
        <w:tc>
          <w:tcPr>
            <w:tcW w:w="738" w:type="dxa"/>
          </w:tcPr>
          <w:p w:rsidR="00E03B0A" w:rsidRPr="00AC786C" w:rsidRDefault="00E03B0A"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0949EFE" wp14:editId="60A42F84">
                  <wp:extent cx="384048" cy="384048"/>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kitts_nevis_40px.png"/>
                          <pic:cNvPicPr/>
                        </pic:nvPicPr>
                        <pic:blipFill>
                          <a:blip r:embed="rId56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03B0A" w:rsidRPr="00AC786C" w:rsidRDefault="00E03B0A"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5BFD278" wp14:editId="7AF9F9AA">
                  <wp:extent cx="491490" cy="491490"/>
                  <wp:effectExtent l="0" t="0" r="3810" b="381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kitts_nevis_60px.png"/>
                          <pic:cNvPicPr/>
                        </pic:nvPicPr>
                        <pic:blipFill>
                          <a:blip r:embed="rId56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03B0A" w:rsidRPr="00AC786C" w:rsidRDefault="00E03B0A"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2EBF82D" wp14:editId="119CB549">
                  <wp:extent cx="948690" cy="948690"/>
                  <wp:effectExtent l="0" t="0" r="3810" b="381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kitts_nevis_100px.png"/>
                          <pic:cNvPicPr/>
                        </pic:nvPicPr>
                        <pic:blipFill>
                          <a:blip r:embed="rId56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03B0A" w:rsidRPr="00AC786C" w:rsidRDefault="00E03B0A" w:rsidP="00B304A5">
            <w:pPr>
              <w:rPr>
                <w:rFonts w:cs="Arial"/>
                <w:sz w:val="22"/>
              </w:rPr>
            </w:pPr>
            <w:r w:rsidRPr="00AC786C">
              <w:rPr>
                <w:rFonts w:cs="Arial"/>
                <w:color w:val="5A5A5A"/>
                <w:sz w:val="22"/>
                <w:lang w:val="en-GB"/>
              </w:rPr>
              <w:t>Saint Kitts and Nevis - KNA</w:t>
            </w:r>
          </w:p>
        </w:tc>
      </w:tr>
      <w:tr w:rsidR="008D2D31" w:rsidRPr="00AC786C" w:rsidTr="00AD3DBD">
        <w:tc>
          <w:tcPr>
            <w:tcW w:w="738"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DBD2762" wp14:editId="4C9CA9E0">
                  <wp:extent cx="384048" cy="384048"/>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lucia_LCA_40px.png"/>
                          <pic:cNvPicPr/>
                        </pic:nvPicPr>
                        <pic:blipFill>
                          <a:blip r:embed="rId56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12DD6F5" wp14:editId="469C5403">
                  <wp:extent cx="491490" cy="491490"/>
                  <wp:effectExtent l="0" t="0" r="3810" b="381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lucia_LCA_60px.png"/>
                          <pic:cNvPicPr/>
                        </pic:nvPicPr>
                        <pic:blipFill>
                          <a:blip r:embed="rId56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64FDD37" wp14:editId="70E676EC">
                  <wp:extent cx="948690" cy="948690"/>
                  <wp:effectExtent l="0" t="0" r="3810" b="381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lucia_LCA_100px.png"/>
                          <pic:cNvPicPr/>
                        </pic:nvPicPr>
                        <pic:blipFill>
                          <a:blip r:embed="rId57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8D2D31" w:rsidRPr="00AC786C" w:rsidRDefault="008D2D31" w:rsidP="00B304A5">
            <w:pPr>
              <w:autoSpaceDE w:val="0"/>
              <w:autoSpaceDN w:val="0"/>
              <w:adjustRightInd w:val="0"/>
              <w:rPr>
                <w:rFonts w:cs="Arial"/>
                <w:color w:val="5A5A5A"/>
                <w:sz w:val="22"/>
              </w:rPr>
            </w:pPr>
            <w:r w:rsidRPr="00AC786C">
              <w:rPr>
                <w:rFonts w:cs="Arial"/>
                <w:color w:val="5A5A5A"/>
                <w:sz w:val="22"/>
                <w:lang w:val="en-GB"/>
              </w:rPr>
              <w:t>Saint Lucia - LCA</w:t>
            </w:r>
          </w:p>
        </w:tc>
      </w:tr>
      <w:tr w:rsidR="008D2D31" w:rsidRPr="002D7F8B" w:rsidTr="00AD3DBD">
        <w:tc>
          <w:tcPr>
            <w:tcW w:w="738"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EFABB48" wp14:editId="03EF9493">
                  <wp:extent cx="384048" cy="384048"/>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pierre_miquelon_SPM_40px.png"/>
                          <pic:cNvPicPr/>
                        </pic:nvPicPr>
                        <pic:blipFill>
                          <a:blip r:embed="rId57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9236F98" wp14:editId="7F7CE9CA">
                  <wp:extent cx="491490" cy="491490"/>
                  <wp:effectExtent l="0" t="0" r="3810" b="381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pierre_miquelon_SPM_60px.png"/>
                          <pic:cNvPicPr/>
                        </pic:nvPicPr>
                        <pic:blipFill>
                          <a:blip r:embed="rId57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621E6D6" wp14:editId="0DA194B5">
                  <wp:extent cx="948690" cy="948690"/>
                  <wp:effectExtent l="0" t="0" r="3810" b="381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pierre_miquelon_SPM_100px.png"/>
                          <pic:cNvPicPr/>
                        </pic:nvPicPr>
                        <pic:blipFill>
                          <a:blip r:embed="rId57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8D2D31" w:rsidRPr="002D7F8B" w:rsidRDefault="008D2D31" w:rsidP="00B304A5">
            <w:pPr>
              <w:autoSpaceDE w:val="0"/>
              <w:autoSpaceDN w:val="0"/>
              <w:adjustRightInd w:val="0"/>
              <w:rPr>
                <w:rFonts w:cs="Arial"/>
                <w:color w:val="5A5A5A"/>
                <w:sz w:val="22"/>
                <w:lang w:val="fr-CH"/>
              </w:rPr>
            </w:pPr>
            <w:r w:rsidRPr="002D7F8B">
              <w:rPr>
                <w:rFonts w:cs="Arial"/>
                <w:color w:val="5A5A5A"/>
                <w:sz w:val="22"/>
                <w:lang w:val="fr-CH"/>
              </w:rPr>
              <w:t>Saint Pierre and Miquelon - SPM</w:t>
            </w:r>
          </w:p>
        </w:tc>
      </w:tr>
      <w:tr w:rsidR="008D2D31" w:rsidRPr="00AC786C" w:rsidTr="00AD3DBD">
        <w:tc>
          <w:tcPr>
            <w:tcW w:w="738"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37367F3" wp14:editId="4D6792F1">
                  <wp:extent cx="384048" cy="384048"/>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vincent_grenadines_VCT_40px.png"/>
                          <pic:cNvPicPr/>
                        </pic:nvPicPr>
                        <pic:blipFill>
                          <a:blip r:embed="rId57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97D1433" wp14:editId="6E7CAA89">
                  <wp:extent cx="491490" cy="491490"/>
                  <wp:effectExtent l="0" t="0" r="3810" b="381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vincent_grenadines_VCT_60px.png"/>
                          <pic:cNvPicPr/>
                        </pic:nvPicPr>
                        <pic:blipFill>
                          <a:blip r:embed="rId57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FA74AF2" wp14:editId="0FF30573">
                  <wp:extent cx="948690" cy="948690"/>
                  <wp:effectExtent l="0" t="0" r="3810" b="381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vincent_grenadines_VCT_100px.png"/>
                          <pic:cNvPicPr/>
                        </pic:nvPicPr>
                        <pic:blipFill>
                          <a:blip r:embed="rId57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8D2D31" w:rsidRPr="00AC786C" w:rsidRDefault="008D2D31" w:rsidP="00B304A5">
            <w:pPr>
              <w:autoSpaceDE w:val="0"/>
              <w:autoSpaceDN w:val="0"/>
              <w:adjustRightInd w:val="0"/>
              <w:rPr>
                <w:rFonts w:cs="Arial"/>
                <w:color w:val="5A5A5A"/>
                <w:sz w:val="22"/>
                <w:lang w:val="en-GB"/>
              </w:rPr>
            </w:pPr>
            <w:r w:rsidRPr="00AC786C">
              <w:rPr>
                <w:rFonts w:cs="Arial"/>
                <w:color w:val="5A5A5A"/>
                <w:sz w:val="22"/>
                <w:lang w:val="en-GB"/>
              </w:rPr>
              <w:t>Saint Vincent and the Grenadines –</w:t>
            </w:r>
          </w:p>
          <w:p w:rsidR="008D2D31" w:rsidRPr="00AC786C" w:rsidRDefault="008D2D31" w:rsidP="00B304A5">
            <w:pPr>
              <w:autoSpaceDE w:val="0"/>
              <w:autoSpaceDN w:val="0"/>
              <w:adjustRightInd w:val="0"/>
              <w:rPr>
                <w:rFonts w:cs="Arial"/>
                <w:color w:val="5A5A5A"/>
                <w:sz w:val="22"/>
              </w:rPr>
            </w:pPr>
            <w:r w:rsidRPr="00AC786C">
              <w:rPr>
                <w:rFonts w:cs="Arial"/>
                <w:color w:val="5A5A5A"/>
                <w:sz w:val="22"/>
                <w:lang w:val="en-GB"/>
              </w:rPr>
              <w:t>VCT</w:t>
            </w:r>
          </w:p>
        </w:tc>
      </w:tr>
      <w:tr w:rsidR="008D2D31" w:rsidRPr="00AC786C" w:rsidTr="00AD3DBD">
        <w:tc>
          <w:tcPr>
            <w:tcW w:w="738"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3152E08" wp14:editId="3E93E4C3">
                  <wp:extent cx="384048" cy="384048"/>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a_WSM_40px.png"/>
                          <pic:cNvPicPr/>
                        </pic:nvPicPr>
                        <pic:blipFill>
                          <a:blip r:embed="rId57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ABBF058" wp14:editId="27004234">
                  <wp:extent cx="491490" cy="491490"/>
                  <wp:effectExtent l="0" t="0" r="3810" b="381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a_WSM_60px.png"/>
                          <pic:cNvPicPr/>
                        </pic:nvPicPr>
                        <pic:blipFill>
                          <a:blip r:embed="rId57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FF87D63" wp14:editId="0AEF1729">
                  <wp:extent cx="948690" cy="948690"/>
                  <wp:effectExtent l="0" t="0" r="3810" b="381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a_WSM_100px.png"/>
                          <pic:cNvPicPr/>
                        </pic:nvPicPr>
                        <pic:blipFill>
                          <a:blip r:embed="rId57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8D2D31" w:rsidRPr="00AC786C" w:rsidRDefault="008D2D31" w:rsidP="00B304A5">
            <w:pPr>
              <w:autoSpaceDE w:val="0"/>
              <w:autoSpaceDN w:val="0"/>
              <w:adjustRightInd w:val="0"/>
              <w:rPr>
                <w:rFonts w:cs="Arial"/>
                <w:color w:val="5A5A5A"/>
                <w:sz w:val="22"/>
              </w:rPr>
            </w:pPr>
            <w:r w:rsidRPr="00AC786C">
              <w:rPr>
                <w:rFonts w:cs="Arial"/>
                <w:color w:val="5A5A5A"/>
                <w:sz w:val="22"/>
                <w:lang w:val="en-GB"/>
              </w:rPr>
              <w:t>Samoa - WSM</w:t>
            </w:r>
          </w:p>
        </w:tc>
      </w:tr>
      <w:tr w:rsidR="008D2D31" w:rsidRPr="00AC786C" w:rsidTr="00AD3DBD">
        <w:tc>
          <w:tcPr>
            <w:tcW w:w="738"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551E24E5" wp14:editId="007A4C26">
                  <wp:extent cx="384048" cy="384048"/>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_marino_SMR_40px.png"/>
                          <pic:cNvPicPr/>
                        </pic:nvPicPr>
                        <pic:blipFill>
                          <a:blip r:embed="rId58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EC7F0F2" wp14:editId="07735507">
                  <wp:extent cx="491490" cy="491490"/>
                  <wp:effectExtent l="0" t="0" r="3810" b="381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_marino_SMR_60px.png"/>
                          <pic:cNvPicPr/>
                        </pic:nvPicPr>
                        <pic:blipFill>
                          <a:blip r:embed="rId58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E9195C7" wp14:editId="622BE1E3">
                  <wp:extent cx="948690" cy="948690"/>
                  <wp:effectExtent l="0" t="0" r="3810" b="381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_marino_SMR_100px.png"/>
                          <pic:cNvPicPr/>
                        </pic:nvPicPr>
                        <pic:blipFill>
                          <a:blip r:embed="rId58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8D2D31" w:rsidRPr="00AC786C" w:rsidRDefault="008D2D31" w:rsidP="00B304A5">
            <w:pPr>
              <w:autoSpaceDE w:val="0"/>
              <w:autoSpaceDN w:val="0"/>
              <w:adjustRightInd w:val="0"/>
              <w:rPr>
                <w:rFonts w:cs="Arial"/>
                <w:color w:val="5A5A5A"/>
                <w:sz w:val="22"/>
              </w:rPr>
            </w:pPr>
            <w:r w:rsidRPr="00AC786C">
              <w:rPr>
                <w:rFonts w:cs="Arial"/>
                <w:color w:val="5A5A5A"/>
                <w:sz w:val="22"/>
                <w:lang w:val="en-GB"/>
              </w:rPr>
              <w:t>San Marino - SMR</w:t>
            </w:r>
          </w:p>
        </w:tc>
      </w:tr>
      <w:tr w:rsidR="008D2D31" w:rsidRPr="00AC786C" w:rsidTr="00AD3DBD">
        <w:tc>
          <w:tcPr>
            <w:tcW w:w="738"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0E39B6D" wp14:editId="26CE7AC4">
                  <wp:extent cx="384048" cy="384048"/>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o_tome_principe_STP_40px.png"/>
                          <pic:cNvPicPr/>
                        </pic:nvPicPr>
                        <pic:blipFill>
                          <a:blip r:embed="rId58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A4886B2" wp14:editId="2B643E2C">
                  <wp:extent cx="491490" cy="491490"/>
                  <wp:effectExtent l="0" t="0" r="3810" b="381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o_tome_principe_STP_60px.png"/>
                          <pic:cNvPicPr/>
                        </pic:nvPicPr>
                        <pic:blipFill>
                          <a:blip r:embed="rId58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FB1D9DA" wp14:editId="24FF5F0E">
                  <wp:extent cx="948690" cy="948690"/>
                  <wp:effectExtent l="0" t="0" r="3810" b="381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o_tome_principe_STP_100px.png"/>
                          <pic:cNvPicPr/>
                        </pic:nvPicPr>
                        <pic:blipFill>
                          <a:blip r:embed="rId58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8D2D31" w:rsidRPr="00AC786C" w:rsidRDefault="008D2D31" w:rsidP="00B304A5">
            <w:pPr>
              <w:autoSpaceDE w:val="0"/>
              <w:autoSpaceDN w:val="0"/>
              <w:adjustRightInd w:val="0"/>
              <w:rPr>
                <w:rFonts w:cs="Arial"/>
                <w:color w:val="5A5A5A"/>
                <w:sz w:val="22"/>
              </w:rPr>
            </w:pPr>
            <w:r w:rsidRPr="00AC786C">
              <w:rPr>
                <w:rFonts w:cs="Arial"/>
                <w:color w:val="5A5A5A"/>
                <w:sz w:val="22"/>
                <w:lang w:val="en-GB"/>
              </w:rPr>
              <w:t>Sao Tome and Principe - STP</w:t>
            </w:r>
          </w:p>
        </w:tc>
      </w:tr>
      <w:tr w:rsidR="008D2D31" w:rsidRPr="00AC786C" w:rsidTr="00AD3DBD">
        <w:tc>
          <w:tcPr>
            <w:tcW w:w="738"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B056D8C" wp14:editId="4A4878DD">
                  <wp:extent cx="384048" cy="384048"/>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di_arabia_SAU_40px.png"/>
                          <pic:cNvPicPr/>
                        </pic:nvPicPr>
                        <pic:blipFill>
                          <a:blip r:embed="rId58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9518A6E" wp14:editId="28387721">
                  <wp:extent cx="491490" cy="491490"/>
                  <wp:effectExtent l="0" t="0" r="3810" b="381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di_arabia_SAU_60px.png"/>
                          <pic:cNvPicPr/>
                        </pic:nvPicPr>
                        <pic:blipFill>
                          <a:blip r:embed="rId58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93EE650" wp14:editId="1D163CD1">
                  <wp:extent cx="948690" cy="948690"/>
                  <wp:effectExtent l="0" t="0" r="3810" b="381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di_arabia_SAU_100px.png"/>
                          <pic:cNvPicPr/>
                        </pic:nvPicPr>
                        <pic:blipFill>
                          <a:blip r:embed="rId58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8D2D31" w:rsidRPr="00AC786C" w:rsidRDefault="008D2D31" w:rsidP="00B304A5">
            <w:pPr>
              <w:autoSpaceDE w:val="0"/>
              <w:autoSpaceDN w:val="0"/>
              <w:adjustRightInd w:val="0"/>
              <w:rPr>
                <w:rFonts w:cs="Arial"/>
                <w:color w:val="5A5A5A"/>
                <w:sz w:val="22"/>
              </w:rPr>
            </w:pPr>
            <w:r w:rsidRPr="00AC786C">
              <w:rPr>
                <w:rFonts w:cs="Arial"/>
                <w:color w:val="5A5A5A"/>
                <w:sz w:val="22"/>
                <w:lang w:val="en-GB"/>
              </w:rPr>
              <w:t>Saudi Arabia - SAU</w:t>
            </w:r>
          </w:p>
        </w:tc>
      </w:tr>
      <w:tr w:rsidR="008D2D31" w:rsidRPr="00AC786C" w:rsidTr="00AD3DBD">
        <w:tc>
          <w:tcPr>
            <w:tcW w:w="738"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33CAEF7" wp14:editId="4A10F167">
                  <wp:extent cx="384048" cy="384048"/>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egal_SEN_40px.png"/>
                          <pic:cNvPicPr/>
                        </pic:nvPicPr>
                        <pic:blipFill>
                          <a:blip r:embed="rId58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709D4B1" wp14:editId="1F312D5F">
                  <wp:extent cx="491490" cy="491490"/>
                  <wp:effectExtent l="0" t="0" r="3810" b="381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egal_SEN_60px.png"/>
                          <pic:cNvPicPr/>
                        </pic:nvPicPr>
                        <pic:blipFill>
                          <a:blip r:embed="rId59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CA6494A" wp14:editId="52566310">
                  <wp:extent cx="948690" cy="948690"/>
                  <wp:effectExtent l="0" t="0" r="3810" b="381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egal_SEN_100px.png"/>
                          <pic:cNvPicPr/>
                        </pic:nvPicPr>
                        <pic:blipFill>
                          <a:blip r:embed="rId59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8D2D31" w:rsidRPr="00AC786C" w:rsidRDefault="008D2D31" w:rsidP="00B304A5">
            <w:pPr>
              <w:autoSpaceDE w:val="0"/>
              <w:autoSpaceDN w:val="0"/>
              <w:adjustRightInd w:val="0"/>
              <w:rPr>
                <w:rFonts w:cs="Arial"/>
                <w:color w:val="5A5A5A"/>
                <w:sz w:val="22"/>
              </w:rPr>
            </w:pPr>
            <w:r w:rsidRPr="00AC786C">
              <w:rPr>
                <w:rFonts w:cs="Arial"/>
                <w:color w:val="5A5A5A"/>
                <w:sz w:val="22"/>
                <w:lang w:val="en-GB"/>
              </w:rPr>
              <w:t>Senegal - SEN</w:t>
            </w:r>
          </w:p>
        </w:tc>
      </w:tr>
      <w:tr w:rsidR="008D2D31" w:rsidRPr="00AC786C" w:rsidTr="00AD3DBD">
        <w:tc>
          <w:tcPr>
            <w:tcW w:w="738"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600D805" wp14:editId="796C25BC">
                  <wp:extent cx="384048" cy="384048"/>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bia_SRB_40px.png"/>
                          <pic:cNvPicPr/>
                        </pic:nvPicPr>
                        <pic:blipFill>
                          <a:blip r:embed="rId59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4F0890B" wp14:editId="5AC64CA0">
                  <wp:extent cx="491490" cy="491490"/>
                  <wp:effectExtent l="0" t="0" r="3810" b="381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bia_SRB_60px.png"/>
                          <pic:cNvPicPr/>
                        </pic:nvPicPr>
                        <pic:blipFill>
                          <a:blip r:embed="rId59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47689F8" wp14:editId="52979B87">
                  <wp:extent cx="948690" cy="948690"/>
                  <wp:effectExtent l="0" t="0" r="3810" b="381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bia_SRB_100px.png"/>
                          <pic:cNvPicPr/>
                        </pic:nvPicPr>
                        <pic:blipFill>
                          <a:blip r:embed="rId59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8D2D31" w:rsidRPr="00AC786C" w:rsidRDefault="008D2D31" w:rsidP="00B304A5">
            <w:pPr>
              <w:autoSpaceDE w:val="0"/>
              <w:autoSpaceDN w:val="0"/>
              <w:adjustRightInd w:val="0"/>
              <w:rPr>
                <w:rFonts w:cs="Arial"/>
                <w:color w:val="5A5A5A"/>
                <w:sz w:val="22"/>
              </w:rPr>
            </w:pPr>
            <w:r w:rsidRPr="00AC786C">
              <w:rPr>
                <w:rFonts w:cs="Arial"/>
                <w:color w:val="5A5A5A"/>
                <w:sz w:val="22"/>
                <w:lang w:val="en-GB"/>
              </w:rPr>
              <w:t>Serbia - SRB</w:t>
            </w:r>
          </w:p>
        </w:tc>
      </w:tr>
      <w:tr w:rsidR="008D2D31" w:rsidRPr="00AC786C" w:rsidTr="00AD3DBD">
        <w:tc>
          <w:tcPr>
            <w:tcW w:w="738"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CF3F9FD" wp14:editId="06CA129D">
                  <wp:extent cx="384048" cy="384048"/>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ychelles_SYC_40px.png"/>
                          <pic:cNvPicPr/>
                        </pic:nvPicPr>
                        <pic:blipFill>
                          <a:blip r:embed="rId59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138D140" wp14:editId="4BC05147">
                  <wp:extent cx="491490" cy="491490"/>
                  <wp:effectExtent l="0" t="0" r="3810" b="381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ychelles_SYC_60px.png"/>
                          <pic:cNvPicPr/>
                        </pic:nvPicPr>
                        <pic:blipFill>
                          <a:blip r:embed="rId59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8D2D31"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BFAE025" wp14:editId="5275ACA1">
                  <wp:extent cx="948690" cy="948690"/>
                  <wp:effectExtent l="0" t="0" r="3810" b="381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ychelles_SYC_100px.png"/>
                          <pic:cNvPicPr/>
                        </pic:nvPicPr>
                        <pic:blipFill>
                          <a:blip r:embed="rId59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8D2D31" w:rsidRPr="00AC786C" w:rsidRDefault="008D2D31" w:rsidP="00B304A5">
            <w:pPr>
              <w:rPr>
                <w:rFonts w:cs="Arial"/>
                <w:sz w:val="22"/>
              </w:rPr>
            </w:pPr>
            <w:r w:rsidRPr="00AC786C">
              <w:rPr>
                <w:rFonts w:cs="Arial"/>
                <w:color w:val="5A5A5A"/>
                <w:sz w:val="22"/>
                <w:lang w:val="en-GB"/>
              </w:rPr>
              <w:t>Seychelles - SYC</w:t>
            </w:r>
          </w:p>
        </w:tc>
      </w:tr>
      <w:tr w:rsidR="00AB3EB2" w:rsidRPr="00AC786C" w:rsidTr="00AD3DBD">
        <w:tc>
          <w:tcPr>
            <w:tcW w:w="738"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A5AD977" wp14:editId="2A55589D">
                  <wp:extent cx="384048" cy="384048"/>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ra_leone_SLE_40px.png"/>
                          <pic:cNvPicPr/>
                        </pic:nvPicPr>
                        <pic:blipFill>
                          <a:blip r:embed="rId59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7354339" wp14:editId="4160A06C">
                  <wp:extent cx="491490" cy="491490"/>
                  <wp:effectExtent l="0" t="0" r="3810" b="381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ra_leone_SLE_60px.png"/>
                          <pic:cNvPicPr/>
                        </pic:nvPicPr>
                        <pic:blipFill>
                          <a:blip r:embed="rId59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2F72A59" wp14:editId="4F206D60">
                  <wp:extent cx="948690" cy="948690"/>
                  <wp:effectExtent l="0" t="0" r="3810" b="381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ra_leone_SLE_100px.png"/>
                          <pic:cNvPicPr/>
                        </pic:nvPicPr>
                        <pic:blipFill>
                          <a:blip r:embed="rId60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B3EB2" w:rsidRPr="00AC786C" w:rsidRDefault="00AB3EB2" w:rsidP="00B304A5">
            <w:pPr>
              <w:autoSpaceDE w:val="0"/>
              <w:autoSpaceDN w:val="0"/>
              <w:adjustRightInd w:val="0"/>
              <w:rPr>
                <w:rFonts w:cs="Arial"/>
                <w:color w:val="5A5A5A"/>
                <w:sz w:val="22"/>
              </w:rPr>
            </w:pPr>
            <w:r w:rsidRPr="00AC786C">
              <w:rPr>
                <w:rFonts w:cs="Arial"/>
                <w:color w:val="5A5A5A"/>
                <w:sz w:val="22"/>
                <w:lang w:val="en-GB"/>
              </w:rPr>
              <w:t>Sierra Leone - SLE</w:t>
            </w:r>
          </w:p>
        </w:tc>
      </w:tr>
      <w:tr w:rsidR="00AB3EB2" w:rsidRPr="00AC786C" w:rsidTr="00AD3DBD">
        <w:tc>
          <w:tcPr>
            <w:tcW w:w="738"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E6DE4A8" wp14:editId="38E9E3F0">
                  <wp:extent cx="384048" cy="384048"/>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apore_SGP_40px.png"/>
                          <pic:cNvPicPr/>
                        </pic:nvPicPr>
                        <pic:blipFill>
                          <a:blip r:embed="rId60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FDA3F08" wp14:editId="72B115BB">
                  <wp:extent cx="491490" cy="491490"/>
                  <wp:effectExtent l="0" t="0" r="3810" b="381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apore_SGP_60px.png"/>
                          <pic:cNvPicPr/>
                        </pic:nvPicPr>
                        <pic:blipFill>
                          <a:blip r:embed="rId60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E9BA2A5" wp14:editId="03BB433A">
                  <wp:extent cx="948690" cy="948690"/>
                  <wp:effectExtent l="0" t="0" r="3810" b="381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apore_SGP_100px.png"/>
                          <pic:cNvPicPr/>
                        </pic:nvPicPr>
                        <pic:blipFill>
                          <a:blip r:embed="rId60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B3EB2" w:rsidRPr="00AC786C" w:rsidRDefault="00AB3EB2" w:rsidP="00B304A5">
            <w:pPr>
              <w:autoSpaceDE w:val="0"/>
              <w:autoSpaceDN w:val="0"/>
              <w:adjustRightInd w:val="0"/>
              <w:rPr>
                <w:rFonts w:cs="Arial"/>
                <w:color w:val="5A5A5A"/>
                <w:sz w:val="22"/>
              </w:rPr>
            </w:pPr>
            <w:r w:rsidRPr="00AC786C">
              <w:rPr>
                <w:rFonts w:cs="Arial"/>
                <w:color w:val="5A5A5A"/>
                <w:sz w:val="22"/>
                <w:lang w:val="en-GB"/>
              </w:rPr>
              <w:t>Singapore - SGP</w:t>
            </w:r>
          </w:p>
        </w:tc>
      </w:tr>
      <w:tr w:rsidR="00AB3EB2" w:rsidRPr="00AC786C" w:rsidTr="00AD3DBD">
        <w:tc>
          <w:tcPr>
            <w:tcW w:w="738"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2530E90C" wp14:editId="60693A7D">
                  <wp:extent cx="384048" cy="384048"/>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akia_SVK_40px.png"/>
                          <pic:cNvPicPr/>
                        </pic:nvPicPr>
                        <pic:blipFill>
                          <a:blip r:embed="rId60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FF5B20A" wp14:editId="4FBC014C">
                  <wp:extent cx="491490" cy="491490"/>
                  <wp:effectExtent l="0" t="0" r="3810" b="381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akia_SVK_60px.png"/>
                          <pic:cNvPicPr/>
                        </pic:nvPicPr>
                        <pic:blipFill>
                          <a:blip r:embed="rId60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A8AAE60" wp14:editId="35509D0D">
                  <wp:extent cx="948690" cy="948690"/>
                  <wp:effectExtent l="0" t="0" r="3810" b="381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akia_SVK_100px.png"/>
                          <pic:cNvPicPr/>
                        </pic:nvPicPr>
                        <pic:blipFill>
                          <a:blip r:embed="rId60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B3EB2" w:rsidRPr="00AC786C" w:rsidRDefault="00AB3EB2" w:rsidP="00B304A5">
            <w:pPr>
              <w:autoSpaceDE w:val="0"/>
              <w:autoSpaceDN w:val="0"/>
              <w:adjustRightInd w:val="0"/>
              <w:rPr>
                <w:rFonts w:cs="Arial"/>
                <w:color w:val="5A5A5A"/>
                <w:sz w:val="22"/>
              </w:rPr>
            </w:pPr>
            <w:r w:rsidRPr="00AC786C">
              <w:rPr>
                <w:rFonts w:cs="Arial"/>
                <w:color w:val="5A5A5A"/>
                <w:sz w:val="22"/>
                <w:lang w:val="en-GB"/>
              </w:rPr>
              <w:t>Slovakia - SVK</w:t>
            </w:r>
          </w:p>
        </w:tc>
      </w:tr>
      <w:tr w:rsidR="00AB3EB2" w:rsidRPr="00AC786C" w:rsidTr="00AD3DBD">
        <w:tc>
          <w:tcPr>
            <w:tcW w:w="738"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65AA3CA" wp14:editId="6E4A6F2C">
                  <wp:extent cx="384048" cy="384048"/>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ia_SVN_40px.png"/>
                          <pic:cNvPicPr/>
                        </pic:nvPicPr>
                        <pic:blipFill>
                          <a:blip r:embed="rId60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897CF50" wp14:editId="32F9124B">
                  <wp:extent cx="491490" cy="491490"/>
                  <wp:effectExtent l="0" t="0" r="3810" b="381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ia_SVN_60px.png"/>
                          <pic:cNvPicPr/>
                        </pic:nvPicPr>
                        <pic:blipFill>
                          <a:blip r:embed="rId60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83FA61C" wp14:editId="5CD431FF">
                  <wp:extent cx="948690" cy="948690"/>
                  <wp:effectExtent l="0" t="0" r="3810" b="381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ia_SVN_100px.png"/>
                          <pic:cNvPicPr/>
                        </pic:nvPicPr>
                        <pic:blipFill>
                          <a:blip r:embed="rId60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B3EB2" w:rsidRPr="00AC786C" w:rsidRDefault="00AB3EB2" w:rsidP="00B304A5">
            <w:pPr>
              <w:autoSpaceDE w:val="0"/>
              <w:autoSpaceDN w:val="0"/>
              <w:adjustRightInd w:val="0"/>
              <w:rPr>
                <w:rFonts w:cs="Arial"/>
                <w:color w:val="5A5A5A"/>
                <w:sz w:val="22"/>
              </w:rPr>
            </w:pPr>
            <w:r w:rsidRPr="00AC786C">
              <w:rPr>
                <w:rFonts w:cs="Arial"/>
                <w:color w:val="5A5A5A"/>
                <w:sz w:val="22"/>
                <w:lang w:val="en-GB"/>
              </w:rPr>
              <w:t>Slovenia - SVN</w:t>
            </w:r>
          </w:p>
        </w:tc>
      </w:tr>
      <w:tr w:rsidR="00AB3EB2" w:rsidRPr="00AC786C" w:rsidTr="00AD3DBD">
        <w:tc>
          <w:tcPr>
            <w:tcW w:w="738"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FFB4FEE" wp14:editId="5736319B">
                  <wp:extent cx="384048" cy="384048"/>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mon_SLB_40px.png"/>
                          <pic:cNvPicPr/>
                        </pic:nvPicPr>
                        <pic:blipFill>
                          <a:blip r:embed="rId61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519E079" wp14:editId="5CC561A4">
                  <wp:extent cx="491490" cy="491490"/>
                  <wp:effectExtent l="0" t="0" r="3810" b="381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mon_SLB_60px.png"/>
                          <pic:cNvPicPr/>
                        </pic:nvPicPr>
                        <pic:blipFill>
                          <a:blip r:embed="rId61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B3FA8B2" wp14:editId="74377F84">
                  <wp:extent cx="948690" cy="948690"/>
                  <wp:effectExtent l="0" t="0" r="3810" b="381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mon_SLB_100px.png"/>
                          <pic:cNvPicPr/>
                        </pic:nvPicPr>
                        <pic:blipFill>
                          <a:blip r:embed="rId61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B3EB2" w:rsidRPr="00AC786C" w:rsidRDefault="00AB3EB2" w:rsidP="00B304A5">
            <w:pPr>
              <w:autoSpaceDE w:val="0"/>
              <w:autoSpaceDN w:val="0"/>
              <w:adjustRightInd w:val="0"/>
              <w:rPr>
                <w:rFonts w:cs="Arial"/>
                <w:color w:val="5A5A5A"/>
                <w:sz w:val="22"/>
              </w:rPr>
            </w:pPr>
            <w:r w:rsidRPr="00AC786C">
              <w:rPr>
                <w:rFonts w:cs="Arial"/>
                <w:color w:val="5A5A5A"/>
                <w:sz w:val="22"/>
                <w:lang w:val="en-GB"/>
              </w:rPr>
              <w:t>Solomon Islands - SLB</w:t>
            </w:r>
          </w:p>
        </w:tc>
      </w:tr>
      <w:tr w:rsidR="00AB3EB2" w:rsidRPr="00AC786C" w:rsidTr="00AD3DBD">
        <w:tc>
          <w:tcPr>
            <w:tcW w:w="738"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31C328F" wp14:editId="4BCC8412">
                  <wp:extent cx="384048" cy="384048"/>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alia_SOM_40px.png"/>
                          <pic:cNvPicPr/>
                        </pic:nvPicPr>
                        <pic:blipFill>
                          <a:blip r:embed="rId61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FF3847F" wp14:editId="3C2EF3CC">
                  <wp:extent cx="491490" cy="491490"/>
                  <wp:effectExtent l="0" t="0" r="3810" b="381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alia_SOM_60px.png"/>
                          <pic:cNvPicPr/>
                        </pic:nvPicPr>
                        <pic:blipFill>
                          <a:blip r:embed="rId61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04BB618" wp14:editId="2395A085">
                  <wp:extent cx="948690" cy="948690"/>
                  <wp:effectExtent l="0" t="0" r="3810" b="381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alia_SOM_100px.png"/>
                          <pic:cNvPicPr/>
                        </pic:nvPicPr>
                        <pic:blipFill>
                          <a:blip r:embed="rId61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B3EB2" w:rsidRPr="00AC786C" w:rsidRDefault="00AB3EB2" w:rsidP="00B304A5">
            <w:pPr>
              <w:autoSpaceDE w:val="0"/>
              <w:autoSpaceDN w:val="0"/>
              <w:adjustRightInd w:val="0"/>
              <w:rPr>
                <w:rFonts w:cs="Arial"/>
                <w:color w:val="5A5A5A"/>
                <w:sz w:val="22"/>
              </w:rPr>
            </w:pPr>
            <w:r w:rsidRPr="00AC786C">
              <w:rPr>
                <w:rFonts w:cs="Arial"/>
                <w:color w:val="5A5A5A"/>
                <w:sz w:val="22"/>
                <w:lang w:val="en-GB"/>
              </w:rPr>
              <w:t>Somalia - SOM</w:t>
            </w:r>
          </w:p>
        </w:tc>
      </w:tr>
      <w:tr w:rsidR="00AB3EB2" w:rsidRPr="00AC786C" w:rsidTr="00AD3DBD">
        <w:tc>
          <w:tcPr>
            <w:tcW w:w="738"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171371D" wp14:editId="0F5C0AE9">
                  <wp:extent cx="384048" cy="384048"/>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frica_SSD_40px.png"/>
                          <pic:cNvPicPr/>
                        </pic:nvPicPr>
                        <pic:blipFill>
                          <a:blip r:embed="rId61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91B4909" wp14:editId="06CDC78C">
                  <wp:extent cx="491490" cy="491490"/>
                  <wp:effectExtent l="0" t="0" r="3810" b="381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frica_SSD_60px.png"/>
                          <pic:cNvPicPr/>
                        </pic:nvPicPr>
                        <pic:blipFill>
                          <a:blip r:embed="rId61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F6D0134" wp14:editId="33D3FC56">
                  <wp:extent cx="948690" cy="948690"/>
                  <wp:effectExtent l="0" t="0" r="3810" b="381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frica_SSD_100px.png"/>
                          <pic:cNvPicPr/>
                        </pic:nvPicPr>
                        <pic:blipFill>
                          <a:blip r:embed="rId61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B3EB2" w:rsidRPr="00AC786C" w:rsidRDefault="00AB3EB2" w:rsidP="00B304A5">
            <w:pPr>
              <w:autoSpaceDE w:val="0"/>
              <w:autoSpaceDN w:val="0"/>
              <w:adjustRightInd w:val="0"/>
              <w:rPr>
                <w:rFonts w:cs="Arial"/>
                <w:color w:val="5A5A5A"/>
                <w:sz w:val="22"/>
              </w:rPr>
            </w:pPr>
            <w:r w:rsidRPr="00AC786C">
              <w:rPr>
                <w:rFonts w:cs="Arial"/>
                <w:color w:val="5A5A5A"/>
                <w:sz w:val="22"/>
                <w:lang w:val="en-GB"/>
              </w:rPr>
              <w:t>South Africa - ZAF</w:t>
            </w:r>
          </w:p>
        </w:tc>
      </w:tr>
      <w:tr w:rsidR="00AB3EB2" w:rsidRPr="00AC786C" w:rsidTr="00AD3DBD">
        <w:tc>
          <w:tcPr>
            <w:tcW w:w="738"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9401889" wp14:editId="3AFA2406">
                  <wp:extent cx="384048" cy="384048"/>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sudan_SSD_40px.png"/>
                          <pic:cNvPicPr/>
                        </pic:nvPicPr>
                        <pic:blipFill>
                          <a:blip r:embed="rId61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944D55E" wp14:editId="50BA5329">
                  <wp:extent cx="491490" cy="491490"/>
                  <wp:effectExtent l="0" t="0" r="3810" b="381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sudan_SSD_60px.png"/>
                          <pic:cNvPicPr/>
                        </pic:nvPicPr>
                        <pic:blipFill>
                          <a:blip r:embed="rId62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71527D6" wp14:editId="21A5EB5A">
                  <wp:extent cx="948690" cy="948690"/>
                  <wp:effectExtent l="0" t="0" r="3810" b="381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sudan_SSD_100px.png"/>
                          <pic:cNvPicPr/>
                        </pic:nvPicPr>
                        <pic:blipFill>
                          <a:blip r:embed="rId62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B3EB2" w:rsidRPr="00AC786C" w:rsidRDefault="00AB3EB2" w:rsidP="00B304A5">
            <w:pPr>
              <w:autoSpaceDE w:val="0"/>
              <w:autoSpaceDN w:val="0"/>
              <w:adjustRightInd w:val="0"/>
              <w:rPr>
                <w:rFonts w:cs="Arial"/>
                <w:color w:val="5A5A5A"/>
                <w:sz w:val="22"/>
              </w:rPr>
            </w:pPr>
            <w:r w:rsidRPr="00AC786C">
              <w:rPr>
                <w:rFonts w:cs="Arial"/>
                <w:color w:val="5A5A5A"/>
                <w:sz w:val="22"/>
                <w:lang w:val="en-GB"/>
              </w:rPr>
              <w:t>South Sudan - SSD</w:t>
            </w:r>
          </w:p>
        </w:tc>
      </w:tr>
      <w:tr w:rsidR="00AB3EB2" w:rsidRPr="00AC786C" w:rsidTr="00AD3DBD">
        <w:tc>
          <w:tcPr>
            <w:tcW w:w="738"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50833AC" wp14:editId="56B341FF">
                  <wp:extent cx="384048" cy="384048"/>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in_ESP_40px.png"/>
                          <pic:cNvPicPr/>
                        </pic:nvPicPr>
                        <pic:blipFill>
                          <a:blip r:embed="rId62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5F7BEDC" wp14:editId="7C61D4FC">
                  <wp:extent cx="491490" cy="491490"/>
                  <wp:effectExtent l="0" t="0" r="3810" b="381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in_ESP_60px.png"/>
                          <pic:cNvPicPr/>
                        </pic:nvPicPr>
                        <pic:blipFill>
                          <a:blip r:embed="rId62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034CA4C" wp14:editId="14419E1A">
                  <wp:extent cx="948690" cy="948690"/>
                  <wp:effectExtent l="0" t="0" r="3810" b="381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in_ESP_100px.png"/>
                          <pic:cNvPicPr/>
                        </pic:nvPicPr>
                        <pic:blipFill>
                          <a:blip r:embed="rId62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B3EB2" w:rsidRPr="00AC786C" w:rsidRDefault="00AB3EB2" w:rsidP="00B304A5">
            <w:pPr>
              <w:autoSpaceDE w:val="0"/>
              <w:autoSpaceDN w:val="0"/>
              <w:adjustRightInd w:val="0"/>
              <w:rPr>
                <w:rFonts w:cs="Arial"/>
                <w:color w:val="5A5A5A"/>
                <w:sz w:val="22"/>
              </w:rPr>
            </w:pPr>
            <w:r w:rsidRPr="00AC786C">
              <w:rPr>
                <w:rFonts w:cs="Arial"/>
                <w:color w:val="5A5A5A"/>
                <w:sz w:val="22"/>
                <w:lang w:val="en-GB"/>
              </w:rPr>
              <w:t>Spain - ESP</w:t>
            </w:r>
          </w:p>
        </w:tc>
      </w:tr>
      <w:tr w:rsidR="00AB3EB2" w:rsidRPr="00AC786C" w:rsidTr="00AD3DBD">
        <w:tc>
          <w:tcPr>
            <w:tcW w:w="738"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B1287B2" wp14:editId="20EC963A">
                  <wp:extent cx="384048" cy="384048"/>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_lanka_LKA_40px.png"/>
                          <pic:cNvPicPr/>
                        </pic:nvPicPr>
                        <pic:blipFill>
                          <a:blip r:embed="rId62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B3EB2" w:rsidRPr="00AC786C" w:rsidRDefault="00AB3EB2"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F4BEB64" wp14:editId="0E921746">
                  <wp:extent cx="491490" cy="491490"/>
                  <wp:effectExtent l="0" t="0" r="3810" b="381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_lanka_LKA_60px.png"/>
                          <pic:cNvPicPr/>
                        </pic:nvPicPr>
                        <pic:blipFill>
                          <a:blip r:embed="rId62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B3EB2" w:rsidRPr="00AC786C" w:rsidRDefault="005B2274"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59397E6" wp14:editId="5A370042">
                  <wp:extent cx="948690" cy="948690"/>
                  <wp:effectExtent l="0" t="0" r="3810" b="381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_lanka_LKA_100px.png"/>
                          <pic:cNvPicPr/>
                        </pic:nvPicPr>
                        <pic:blipFill>
                          <a:blip r:embed="rId62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B3EB2" w:rsidRPr="00AC786C" w:rsidRDefault="00AB3EB2" w:rsidP="00B304A5">
            <w:pPr>
              <w:rPr>
                <w:rFonts w:cs="Arial"/>
                <w:sz w:val="22"/>
              </w:rPr>
            </w:pPr>
            <w:r w:rsidRPr="00AC786C">
              <w:rPr>
                <w:rFonts w:cs="Arial"/>
                <w:color w:val="5A5A5A"/>
                <w:sz w:val="22"/>
                <w:lang w:val="en-GB"/>
              </w:rPr>
              <w:t>Sri Lanka - LKA</w:t>
            </w:r>
          </w:p>
        </w:tc>
      </w:tr>
      <w:tr w:rsidR="00B32FB7" w:rsidRPr="00AC786C" w:rsidTr="00AD3DBD">
        <w:tc>
          <w:tcPr>
            <w:tcW w:w="738" w:type="dxa"/>
          </w:tcPr>
          <w:p w:rsidR="00B32FB7"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2D0912F4" wp14:editId="5028D4A2">
                  <wp:extent cx="384048" cy="384048"/>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an_SDN_40px.png"/>
                          <pic:cNvPicPr/>
                        </pic:nvPicPr>
                        <pic:blipFill>
                          <a:blip r:embed="rId62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32FB7"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9723B52" wp14:editId="3E5A84EB">
                  <wp:extent cx="491490" cy="491490"/>
                  <wp:effectExtent l="0" t="0" r="3810" b="381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an_SDN_60px.png"/>
                          <pic:cNvPicPr/>
                        </pic:nvPicPr>
                        <pic:blipFill>
                          <a:blip r:embed="rId62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32FB7"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1A9F3D4" wp14:editId="5FFBD84A">
                  <wp:extent cx="948690" cy="948690"/>
                  <wp:effectExtent l="0" t="0" r="3810" b="381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an_SDN_100px.png"/>
                          <pic:cNvPicPr/>
                        </pic:nvPicPr>
                        <pic:blipFill>
                          <a:blip r:embed="rId63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32FB7" w:rsidRPr="00AC786C" w:rsidRDefault="00B32FB7" w:rsidP="00B304A5">
            <w:pPr>
              <w:autoSpaceDE w:val="0"/>
              <w:autoSpaceDN w:val="0"/>
              <w:adjustRightInd w:val="0"/>
              <w:rPr>
                <w:rFonts w:cs="Arial"/>
                <w:color w:val="5A5A5A"/>
                <w:sz w:val="22"/>
              </w:rPr>
            </w:pPr>
            <w:r w:rsidRPr="00AC786C">
              <w:rPr>
                <w:rFonts w:cs="Arial"/>
                <w:color w:val="5A5A5A"/>
                <w:sz w:val="22"/>
                <w:lang w:val="en-GB"/>
              </w:rPr>
              <w:t>Sudan - SDN</w:t>
            </w:r>
          </w:p>
        </w:tc>
      </w:tr>
      <w:tr w:rsidR="00B32FB7" w:rsidRPr="00AC786C" w:rsidTr="00AD3DBD">
        <w:tc>
          <w:tcPr>
            <w:tcW w:w="738" w:type="dxa"/>
          </w:tcPr>
          <w:p w:rsidR="00B32FB7"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D8FF892" wp14:editId="673FAA7D">
                  <wp:extent cx="384048" cy="384048"/>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iname_SUR_40px.png"/>
                          <pic:cNvPicPr/>
                        </pic:nvPicPr>
                        <pic:blipFill>
                          <a:blip r:embed="rId63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32FB7"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07C791F" wp14:editId="123F4978">
                  <wp:extent cx="491490" cy="491490"/>
                  <wp:effectExtent l="0" t="0" r="3810" b="381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iname_SUR_60px.png"/>
                          <pic:cNvPicPr/>
                        </pic:nvPicPr>
                        <pic:blipFill>
                          <a:blip r:embed="rId63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32FB7"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0F244B5" wp14:editId="09428B81">
                  <wp:extent cx="948690" cy="948690"/>
                  <wp:effectExtent l="0" t="0" r="3810" b="381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iname_SUR_100px.png"/>
                          <pic:cNvPicPr/>
                        </pic:nvPicPr>
                        <pic:blipFill>
                          <a:blip r:embed="rId63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32FB7" w:rsidRPr="00AC786C" w:rsidRDefault="00B32FB7" w:rsidP="00B304A5">
            <w:pPr>
              <w:autoSpaceDE w:val="0"/>
              <w:autoSpaceDN w:val="0"/>
              <w:adjustRightInd w:val="0"/>
              <w:rPr>
                <w:rFonts w:cs="Arial"/>
                <w:color w:val="5A5A5A"/>
                <w:sz w:val="22"/>
              </w:rPr>
            </w:pPr>
            <w:r w:rsidRPr="00AC786C">
              <w:rPr>
                <w:rFonts w:cs="Arial"/>
                <w:color w:val="5A5A5A"/>
                <w:sz w:val="22"/>
                <w:lang w:val="en-GB"/>
              </w:rPr>
              <w:t>Suriname - SUR</w:t>
            </w:r>
          </w:p>
        </w:tc>
      </w:tr>
      <w:tr w:rsidR="00B32FB7" w:rsidRPr="00AC786C" w:rsidTr="00AD3DBD">
        <w:tc>
          <w:tcPr>
            <w:tcW w:w="738" w:type="dxa"/>
          </w:tcPr>
          <w:p w:rsidR="00B32FB7"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E77F5E3" wp14:editId="6B20DABB">
                  <wp:extent cx="384048" cy="384048"/>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lbard_jan_mayen_SJM_40px.png"/>
                          <pic:cNvPicPr/>
                        </pic:nvPicPr>
                        <pic:blipFill>
                          <a:blip r:embed="rId63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32FB7"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6742CE5" wp14:editId="11EB3BDD">
                  <wp:extent cx="491490" cy="491490"/>
                  <wp:effectExtent l="0" t="0" r="3810" b="381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lbard_jan_mayen_SJM_60px.png"/>
                          <pic:cNvPicPr/>
                        </pic:nvPicPr>
                        <pic:blipFill>
                          <a:blip r:embed="rId63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32FB7"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8644BA1" wp14:editId="0AB617C3">
                  <wp:extent cx="948690" cy="948690"/>
                  <wp:effectExtent l="0" t="0" r="3810" b="381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lbard_jan_mayen_SJM_100px.png"/>
                          <pic:cNvPicPr/>
                        </pic:nvPicPr>
                        <pic:blipFill>
                          <a:blip r:embed="rId63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32FB7" w:rsidRPr="00AC786C" w:rsidRDefault="00B32FB7" w:rsidP="00B304A5">
            <w:pPr>
              <w:autoSpaceDE w:val="0"/>
              <w:autoSpaceDN w:val="0"/>
              <w:adjustRightInd w:val="0"/>
              <w:rPr>
                <w:rFonts w:cs="Arial"/>
                <w:color w:val="5A5A5A"/>
                <w:sz w:val="22"/>
              </w:rPr>
            </w:pPr>
            <w:r w:rsidRPr="00AC786C">
              <w:rPr>
                <w:rFonts w:cs="Arial"/>
                <w:color w:val="5A5A5A"/>
                <w:sz w:val="22"/>
                <w:lang w:val="en-GB"/>
              </w:rPr>
              <w:t xml:space="preserve">Svalbard and Jan </w:t>
            </w:r>
            <w:proofErr w:type="spellStart"/>
            <w:r w:rsidRPr="00AC786C">
              <w:rPr>
                <w:rFonts w:cs="Arial"/>
                <w:color w:val="5A5A5A"/>
                <w:sz w:val="22"/>
                <w:lang w:val="en-GB"/>
              </w:rPr>
              <w:t>Mayen</w:t>
            </w:r>
            <w:proofErr w:type="spellEnd"/>
            <w:r w:rsidRPr="00AC786C">
              <w:rPr>
                <w:rFonts w:cs="Arial"/>
                <w:color w:val="5A5A5A"/>
                <w:sz w:val="22"/>
                <w:lang w:val="en-GB"/>
              </w:rPr>
              <w:t xml:space="preserve"> Islands -</w:t>
            </w:r>
            <w:r w:rsidR="00EC28E0" w:rsidRPr="00AC786C">
              <w:rPr>
                <w:rFonts w:cs="Arial"/>
                <w:color w:val="5A5A5A"/>
                <w:sz w:val="22"/>
                <w:lang w:val="en-GB"/>
              </w:rPr>
              <w:t xml:space="preserve"> SJM</w:t>
            </w:r>
          </w:p>
        </w:tc>
      </w:tr>
      <w:tr w:rsidR="00EC28E0" w:rsidRPr="00AC786C" w:rsidTr="00AD3DBD">
        <w:tc>
          <w:tcPr>
            <w:tcW w:w="738" w:type="dxa"/>
          </w:tcPr>
          <w:p w:rsidR="00EC28E0"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A869C41" wp14:editId="39252FBF">
                  <wp:extent cx="384048" cy="384048"/>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ziland_SWG_40px.png"/>
                          <pic:cNvPicPr/>
                        </pic:nvPicPr>
                        <pic:blipFill>
                          <a:blip r:embed="rId63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C28E0"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2A58CD3" wp14:editId="04185DB6">
                  <wp:extent cx="491490" cy="491490"/>
                  <wp:effectExtent l="0" t="0" r="3810" b="381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ziland_SWG_60px.png"/>
                          <pic:cNvPicPr/>
                        </pic:nvPicPr>
                        <pic:blipFill>
                          <a:blip r:embed="rId63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C28E0"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5CFC78A" wp14:editId="7F26CA5A">
                  <wp:extent cx="948690" cy="948690"/>
                  <wp:effectExtent l="0" t="0" r="3810" b="381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ziland_SWG_100px.png"/>
                          <pic:cNvPicPr/>
                        </pic:nvPicPr>
                        <pic:blipFill>
                          <a:blip r:embed="rId63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C28E0" w:rsidRPr="00AC786C" w:rsidRDefault="00EC28E0" w:rsidP="00B304A5">
            <w:pPr>
              <w:autoSpaceDE w:val="0"/>
              <w:autoSpaceDN w:val="0"/>
              <w:adjustRightInd w:val="0"/>
              <w:rPr>
                <w:rFonts w:cs="Arial"/>
                <w:color w:val="5A5A5A"/>
                <w:sz w:val="22"/>
              </w:rPr>
            </w:pPr>
            <w:r w:rsidRPr="00AC786C">
              <w:rPr>
                <w:rFonts w:cs="Arial"/>
                <w:color w:val="5A5A5A"/>
                <w:sz w:val="22"/>
                <w:lang w:val="en-GB"/>
              </w:rPr>
              <w:t>Swaziland - SWZ</w:t>
            </w:r>
          </w:p>
        </w:tc>
      </w:tr>
      <w:tr w:rsidR="00EC28E0" w:rsidRPr="00AC786C" w:rsidTr="00AD3DBD">
        <w:tc>
          <w:tcPr>
            <w:tcW w:w="738" w:type="dxa"/>
          </w:tcPr>
          <w:p w:rsidR="00EC28E0"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5B3782B" wp14:editId="3115E795">
                  <wp:extent cx="384048" cy="384048"/>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en_SWE_40px.png"/>
                          <pic:cNvPicPr/>
                        </pic:nvPicPr>
                        <pic:blipFill>
                          <a:blip r:embed="rId64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C28E0"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062106D" wp14:editId="3D1D0282">
                  <wp:extent cx="491490" cy="491490"/>
                  <wp:effectExtent l="0" t="0" r="3810" b="381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en_SWE_60px.png"/>
                          <pic:cNvPicPr/>
                        </pic:nvPicPr>
                        <pic:blipFill>
                          <a:blip r:embed="rId64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C28E0"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CF6180F" wp14:editId="2805C155">
                  <wp:extent cx="948690" cy="948690"/>
                  <wp:effectExtent l="0" t="0" r="3810" b="381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en_SWE_100px.png"/>
                          <pic:cNvPicPr/>
                        </pic:nvPicPr>
                        <pic:blipFill>
                          <a:blip r:embed="rId64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C28E0" w:rsidRPr="00AC786C" w:rsidRDefault="00EC28E0" w:rsidP="00B304A5">
            <w:pPr>
              <w:autoSpaceDE w:val="0"/>
              <w:autoSpaceDN w:val="0"/>
              <w:adjustRightInd w:val="0"/>
              <w:rPr>
                <w:rFonts w:cs="Arial"/>
                <w:color w:val="5A5A5A"/>
                <w:sz w:val="22"/>
              </w:rPr>
            </w:pPr>
            <w:r w:rsidRPr="00AC786C">
              <w:rPr>
                <w:rFonts w:cs="Arial"/>
                <w:color w:val="5A5A5A"/>
                <w:sz w:val="22"/>
                <w:lang w:val="en-GB"/>
              </w:rPr>
              <w:t>Sweden - SWE</w:t>
            </w:r>
          </w:p>
        </w:tc>
      </w:tr>
      <w:tr w:rsidR="00EC28E0" w:rsidRPr="00AC786C" w:rsidTr="00AD3DBD">
        <w:tc>
          <w:tcPr>
            <w:tcW w:w="738" w:type="dxa"/>
          </w:tcPr>
          <w:p w:rsidR="00EC28E0"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99EB793" wp14:editId="78F54DDA">
                  <wp:extent cx="384048" cy="384048"/>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zerland_CHE_40px.png"/>
                          <pic:cNvPicPr/>
                        </pic:nvPicPr>
                        <pic:blipFill>
                          <a:blip r:embed="rId64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EC28E0"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5B8A106" wp14:editId="470654B2">
                  <wp:extent cx="491490" cy="491490"/>
                  <wp:effectExtent l="0" t="0" r="3810" b="381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zerland_CHE_60px.png"/>
                          <pic:cNvPicPr/>
                        </pic:nvPicPr>
                        <pic:blipFill>
                          <a:blip r:embed="rId64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EC28E0" w:rsidRPr="00AC786C" w:rsidRDefault="00EC28E0"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8EC11B2" wp14:editId="736FBC1E">
                  <wp:extent cx="948690" cy="948690"/>
                  <wp:effectExtent l="0" t="0" r="3810" b="381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zerland_CHE_100px.png"/>
                          <pic:cNvPicPr/>
                        </pic:nvPicPr>
                        <pic:blipFill>
                          <a:blip r:embed="rId64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EC28E0" w:rsidRPr="00AC786C" w:rsidRDefault="00EC28E0" w:rsidP="00B304A5">
            <w:pPr>
              <w:autoSpaceDE w:val="0"/>
              <w:autoSpaceDN w:val="0"/>
              <w:adjustRightInd w:val="0"/>
              <w:rPr>
                <w:rFonts w:cs="Arial"/>
                <w:color w:val="5A5A5A"/>
                <w:sz w:val="22"/>
              </w:rPr>
            </w:pPr>
            <w:r w:rsidRPr="00AC786C">
              <w:rPr>
                <w:rFonts w:cs="Arial"/>
                <w:color w:val="5A5A5A"/>
                <w:sz w:val="22"/>
                <w:lang w:val="en-GB"/>
              </w:rPr>
              <w:t>Switzerland - CHE</w:t>
            </w:r>
          </w:p>
        </w:tc>
      </w:tr>
      <w:tr w:rsidR="00060CAC" w:rsidRPr="00AC786C" w:rsidTr="00AD3DBD">
        <w:tc>
          <w:tcPr>
            <w:tcW w:w="738" w:type="dxa"/>
          </w:tcPr>
          <w:p w:rsidR="00060CAC" w:rsidRPr="00AC786C" w:rsidRDefault="00060CAC"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28C88FB" wp14:editId="346FB28E">
                  <wp:extent cx="384048" cy="384048"/>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_arab_republic_SYR_40px.png"/>
                          <pic:cNvPicPr/>
                        </pic:nvPicPr>
                        <pic:blipFill>
                          <a:blip r:embed="rId64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060CAC" w:rsidRPr="00AC786C" w:rsidRDefault="00060CAC"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C21B79B" wp14:editId="748D9879">
                  <wp:extent cx="491490" cy="491490"/>
                  <wp:effectExtent l="0" t="0" r="3810" b="381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_arab_republic_SYR_60px.png"/>
                          <pic:cNvPicPr/>
                        </pic:nvPicPr>
                        <pic:blipFill>
                          <a:blip r:embed="rId64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060CAC" w:rsidRPr="00AC786C" w:rsidRDefault="00060CAC"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71F5656" wp14:editId="08400F2A">
                  <wp:extent cx="948690" cy="948690"/>
                  <wp:effectExtent l="0" t="0" r="3810" b="381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_arab_republic_SYR_100px.png"/>
                          <pic:cNvPicPr/>
                        </pic:nvPicPr>
                        <pic:blipFill>
                          <a:blip r:embed="rId64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060CAC" w:rsidRPr="00AC786C" w:rsidRDefault="00060CAC" w:rsidP="00B304A5">
            <w:pPr>
              <w:autoSpaceDE w:val="0"/>
              <w:autoSpaceDN w:val="0"/>
              <w:adjustRightInd w:val="0"/>
              <w:rPr>
                <w:rFonts w:cs="Arial"/>
                <w:color w:val="5A5A5A"/>
                <w:sz w:val="22"/>
                <w:lang w:val="en-GB"/>
              </w:rPr>
            </w:pPr>
            <w:r w:rsidRPr="00AC786C">
              <w:rPr>
                <w:rFonts w:cs="Arial"/>
                <w:color w:val="5A5A5A"/>
                <w:sz w:val="22"/>
                <w:lang w:val="en-GB"/>
              </w:rPr>
              <w:t>Syrian Arab Republic - SYR</w:t>
            </w:r>
          </w:p>
        </w:tc>
      </w:tr>
    </w:tbl>
    <w:p w:rsidR="004547CE" w:rsidRPr="00AC786C" w:rsidRDefault="004547CE" w:rsidP="00816065">
      <w:pPr>
        <w:pStyle w:val="ochacontenttext"/>
        <w:rPr>
          <w:rFonts w:cs="Arial"/>
          <w:sz w:val="22"/>
          <w:szCs w:val="22"/>
        </w:rPr>
      </w:pPr>
      <w:r w:rsidRPr="00AC786C">
        <w:rPr>
          <w:rFonts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4547CE" w:rsidRPr="00AC786C" w:rsidTr="00AD3DBD">
        <w:tc>
          <w:tcPr>
            <w:tcW w:w="738" w:type="dxa"/>
          </w:tcPr>
          <w:p w:rsidR="004547CE" w:rsidRPr="00AC786C" w:rsidRDefault="00A9099E" w:rsidP="00B304A5">
            <w:pPr>
              <w:spacing w:after="200" w:line="276" w:lineRule="auto"/>
              <w:rPr>
                <w:rFonts w:cs="Arial"/>
                <w:noProof/>
                <w:sz w:val="22"/>
                <w:lang w:val="en-GB" w:eastAsia="en-GB"/>
              </w:rPr>
            </w:pPr>
            <w:r>
              <w:rPr>
                <w:rFonts w:cs="Arial"/>
                <w:b/>
                <w:noProof/>
                <w:color w:val="026CB6"/>
                <w:sz w:val="36"/>
                <w:szCs w:val="36"/>
                <w:lang w:val="en-GB" w:eastAsia="en-GB"/>
              </w:rPr>
              <w:t>T</w:t>
            </w:r>
          </w:p>
        </w:tc>
        <w:tc>
          <w:tcPr>
            <w:tcW w:w="990" w:type="dxa"/>
          </w:tcPr>
          <w:p w:rsidR="004547CE" w:rsidRPr="00AC786C" w:rsidRDefault="004547CE" w:rsidP="00B304A5">
            <w:pPr>
              <w:spacing w:after="200" w:line="276" w:lineRule="auto"/>
              <w:rPr>
                <w:rFonts w:cs="Arial"/>
                <w:noProof/>
                <w:sz w:val="22"/>
                <w:lang w:val="en-GB" w:eastAsia="en-GB"/>
              </w:rPr>
            </w:pPr>
          </w:p>
        </w:tc>
        <w:tc>
          <w:tcPr>
            <w:tcW w:w="1620" w:type="dxa"/>
          </w:tcPr>
          <w:p w:rsidR="004547CE" w:rsidRPr="00AC786C" w:rsidRDefault="004547CE" w:rsidP="00B304A5">
            <w:pPr>
              <w:spacing w:after="200" w:line="276" w:lineRule="auto"/>
              <w:rPr>
                <w:rFonts w:cs="Arial"/>
                <w:noProof/>
                <w:sz w:val="22"/>
                <w:lang w:val="en-GB" w:eastAsia="en-GB"/>
              </w:rPr>
            </w:pPr>
          </w:p>
        </w:tc>
        <w:tc>
          <w:tcPr>
            <w:tcW w:w="1616" w:type="dxa"/>
          </w:tcPr>
          <w:p w:rsidR="004547CE" w:rsidRPr="00AC786C" w:rsidRDefault="004547CE" w:rsidP="00B304A5">
            <w:pPr>
              <w:rPr>
                <w:rFonts w:cs="Arial"/>
                <w:sz w:val="22"/>
              </w:rPr>
            </w:pPr>
          </w:p>
        </w:tc>
      </w:tr>
      <w:tr w:rsidR="004547CE" w:rsidRPr="00AC786C" w:rsidTr="00AD3DBD">
        <w:tc>
          <w:tcPr>
            <w:tcW w:w="738" w:type="dxa"/>
          </w:tcPr>
          <w:p w:rsidR="004547CE" w:rsidRPr="00AC786C" w:rsidRDefault="00B304A5" w:rsidP="00B304A5">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378B23FE" wp14:editId="6FF0A5E8">
                  <wp:extent cx="384048" cy="384048"/>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jikistan_TJK_40px.png"/>
                          <pic:cNvPicPr/>
                        </pic:nvPicPr>
                        <pic:blipFill>
                          <a:blip r:embed="rId64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547CE" w:rsidRPr="00AC786C" w:rsidRDefault="00B304A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E199EED" wp14:editId="37F2EECC">
                  <wp:extent cx="491490" cy="491490"/>
                  <wp:effectExtent l="0" t="0" r="3810" b="381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jikistan_TJK_60px.png"/>
                          <pic:cNvPicPr/>
                        </pic:nvPicPr>
                        <pic:blipFill>
                          <a:blip r:embed="rId65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547CE" w:rsidRPr="00AC786C" w:rsidRDefault="00B304A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DBFD5F5" wp14:editId="43800DA4">
                  <wp:extent cx="948690" cy="948690"/>
                  <wp:effectExtent l="0" t="0" r="3810" b="381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jikistan_TJK_100px.png"/>
                          <pic:cNvPicPr/>
                        </pic:nvPicPr>
                        <pic:blipFill>
                          <a:blip r:embed="rId65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547CE" w:rsidRPr="00AC786C" w:rsidRDefault="004547CE" w:rsidP="00B304A5">
            <w:pPr>
              <w:autoSpaceDE w:val="0"/>
              <w:autoSpaceDN w:val="0"/>
              <w:adjustRightInd w:val="0"/>
              <w:rPr>
                <w:rFonts w:cs="Arial"/>
                <w:color w:val="5A5A5A"/>
                <w:sz w:val="22"/>
              </w:rPr>
            </w:pPr>
            <w:r w:rsidRPr="00AC786C">
              <w:rPr>
                <w:rFonts w:cs="Arial"/>
                <w:color w:val="5A5A5A"/>
                <w:sz w:val="22"/>
                <w:lang w:val="en-GB"/>
              </w:rPr>
              <w:t>Tajikistan - TJK</w:t>
            </w:r>
          </w:p>
        </w:tc>
      </w:tr>
      <w:tr w:rsidR="004547CE" w:rsidRPr="00AC786C" w:rsidTr="00AD3DBD">
        <w:tc>
          <w:tcPr>
            <w:tcW w:w="738" w:type="dxa"/>
          </w:tcPr>
          <w:p w:rsidR="004547CE" w:rsidRPr="00AC786C" w:rsidRDefault="00B304A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CE82574" wp14:editId="20F1C6E9">
                  <wp:extent cx="384048" cy="384048"/>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iland_THA_40px.png"/>
                          <pic:cNvPicPr/>
                        </pic:nvPicPr>
                        <pic:blipFill>
                          <a:blip r:embed="rId65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547CE" w:rsidRPr="00AC786C" w:rsidRDefault="00B304A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668951C" wp14:editId="252D436B">
                  <wp:extent cx="491490" cy="491490"/>
                  <wp:effectExtent l="0" t="0" r="3810" b="381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iland_THA_60px.png"/>
                          <pic:cNvPicPr/>
                        </pic:nvPicPr>
                        <pic:blipFill>
                          <a:blip r:embed="rId65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547CE" w:rsidRPr="00AC786C" w:rsidRDefault="00B304A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480173E" wp14:editId="51088847">
                  <wp:extent cx="948690" cy="948690"/>
                  <wp:effectExtent l="0" t="0" r="3810" b="381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iland_THA_100px.png"/>
                          <pic:cNvPicPr/>
                        </pic:nvPicPr>
                        <pic:blipFill>
                          <a:blip r:embed="rId65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547CE" w:rsidRPr="00AC786C" w:rsidRDefault="004547CE" w:rsidP="00B304A5">
            <w:pPr>
              <w:autoSpaceDE w:val="0"/>
              <w:autoSpaceDN w:val="0"/>
              <w:adjustRightInd w:val="0"/>
              <w:rPr>
                <w:rFonts w:cs="Arial"/>
                <w:color w:val="5A5A5A"/>
                <w:sz w:val="22"/>
              </w:rPr>
            </w:pPr>
            <w:r w:rsidRPr="00AC786C">
              <w:rPr>
                <w:rFonts w:cs="Arial"/>
                <w:color w:val="5A5A5A"/>
                <w:sz w:val="22"/>
                <w:lang w:val="en-GB"/>
              </w:rPr>
              <w:t>Thailand - THA</w:t>
            </w:r>
          </w:p>
        </w:tc>
      </w:tr>
      <w:tr w:rsidR="004547CE" w:rsidRPr="00AC786C" w:rsidTr="00AD3DBD">
        <w:tc>
          <w:tcPr>
            <w:tcW w:w="738" w:type="dxa"/>
          </w:tcPr>
          <w:p w:rsidR="004547CE" w:rsidRPr="00AC786C" w:rsidRDefault="00B304A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3FB8813" wp14:editId="13A02C21">
                  <wp:extent cx="384048" cy="384048"/>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former_yugoslav_republic_macedonia_MKD_40px.png"/>
                          <pic:cNvPicPr/>
                        </pic:nvPicPr>
                        <pic:blipFill>
                          <a:blip r:embed="rId65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547CE" w:rsidRPr="00AC786C" w:rsidRDefault="00B304A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2C99EC5" wp14:editId="0BDCA890">
                  <wp:extent cx="491490" cy="491490"/>
                  <wp:effectExtent l="0" t="0" r="3810" b="381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former_yugoslav_republic_macedonia_MKD_60px.png"/>
                          <pic:cNvPicPr/>
                        </pic:nvPicPr>
                        <pic:blipFill>
                          <a:blip r:embed="rId65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547CE" w:rsidRPr="00AC786C" w:rsidRDefault="00B304A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B3B4A3F" wp14:editId="1C9C2A9F">
                  <wp:extent cx="948690" cy="948690"/>
                  <wp:effectExtent l="0" t="0" r="3810" b="381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former_yugoslav_republic_macedonia_MKD_100px.png"/>
                          <pic:cNvPicPr/>
                        </pic:nvPicPr>
                        <pic:blipFill>
                          <a:blip r:embed="rId65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547CE" w:rsidRPr="00AC786C" w:rsidRDefault="004547CE" w:rsidP="00B304A5">
            <w:pPr>
              <w:autoSpaceDE w:val="0"/>
              <w:autoSpaceDN w:val="0"/>
              <w:adjustRightInd w:val="0"/>
              <w:rPr>
                <w:rFonts w:cs="Arial"/>
                <w:color w:val="5A5A5A"/>
                <w:sz w:val="22"/>
                <w:lang w:val="en-GB"/>
              </w:rPr>
            </w:pPr>
            <w:r w:rsidRPr="00AC786C">
              <w:rPr>
                <w:rFonts w:cs="Arial"/>
                <w:color w:val="5A5A5A"/>
                <w:sz w:val="22"/>
                <w:lang w:val="en-GB"/>
              </w:rPr>
              <w:t>the former Yugoslav Republic of</w:t>
            </w:r>
          </w:p>
          <w:p w:rsidR="004547CE" w:rsidRPr="00AC786C" w:rsidRDefault="004547CE" w:rsidP="00B304A5">
            <w:pPr>
              <w:autoSpaceDE w:val="0"/>
              <w:autoSpaceDN w:val="0"/>
              <w:adjustRightInd w:val="0"/>
              <w:rPr>
                <w:rFonts w:cs="Arial"/>
                <w:color w:val="5A5A5A"/>
                <w:sz w:val="22"/>
                <w:lang w:val="en-GB"/>
              </w:rPr>
            </w:pPr>
            <w:r w:rsidRPr="00AC786C">
              <w:rPr>
                <w:rFonts w:cs="Arial"/>
                <w:color w:val="5A5A5A"/>
                <w:sz w:val="22"/>
                <w:lang w:val="en-GB"/>
              </w:rPr>
              <w:t>Macedonia - MKD</w:t>
            </w:r>
          </w:p>
          <w:p w:rsidR="004547CE" w:rsidRPr="00AC786C" w:rsidRDefault="004547CE" w:rsidP="00B304A5">
            <w:pPr>
              <w:autoSpaceDE w:val="0"/>
              <w:autoSpaceDN w:val="0"/>
              <w:adjustRightInd w:val="0"/>
              <w:rPr>
                <w:rFonts w:cs="Arial"/>
                <w:color w:val="5A5A5A"/>
                <w:sz w:val="22"/>
              </w:rPr>
            </w:pPr>
          </w:p>
        </w:tc>
      </w:tr>
      <w:tr w:rsidR="004547CE" w:rsidRPr="00AC786C" w:rsidTr="00AD3DBD">
        <w:tc>
          <w:tcPr>
            <w:tcW w:w="738" w:type="dxa"/>
          </w:tcPr>
          <w:p w:rsidR="004547CE" w:rsidRPr="00AC786C" w:rsidRDefault="00B304A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8DB516A" wp14:editId="70CF2F57">
                  <wp:extent cx="384048" cy="384048"/>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r-leste_TLS_40px.png"/>
                          <pic:cNvPicPr/>
                        </pic:nvPicPr>
                        <pic:blipFill>
                          <a:blip r:embed="rId65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547CE" w:rsidRPr="00AC786C" w:rsidRDefault="00B304A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75802A8" wp14:editId="666AD027">
                  <wp:extent cx="491490" cy="491490"/>
                  <wp:effectExtent l="0" t="0" r="3810" b="381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r-leste_TLS_60px.png"/>
                          <pic:cNvPicPr/>
                        </pic:nvPicPr>
                        <pic:blipFill>
                          <a:blip r:embed="rId65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547CE" w:rsidRPr="00AC786C" w:rsidRDefault="00590A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AC0624D" wp14:editId="318800A9">
                  <wp:extent cx="948690" cy="948690"/>
                  <wp:effectExtent l="0" t="0" r="3810" b="381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r-leste_TLS_100px.png"/>
                          <pic:cNvPicPr/>
                        </pic:nvPicPr>
                        <pic:blipFill>
                          <a:blip r:embed="rId66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547CE" w:rsidRPr="00AC786C" w:rsidRDefault="004547CE" w:rsidP="00B304A5">
            <w:pPr>
              <w:autoSpaceDE w:val="0"/>
              <w:autoSpaceDN w:val="0"/>
              <w:adjustRightInd w:val="0"/>
              <w:rPr>
                <w:rFonts w:cs="Arial"/>
                <w:color w:val="5A5A5A"/>
                <w:sz w:val="22"/>
              </w:rPr>
            </w:pPr>
            <w:r w:rsidRPr="00AC786C">
              <w:rPr>
                <w:rFonts w:cs="Arial"/>
                <w:color w:val="5A5A5A"/>
                <w:sz w:val="22"/>
                <w:lang w:val="en-GB"/>
              </w:rPr>
              <w:t>Timor-Leste - TLS</w:t>
            </w:r>
          </w:p>
        </w:tc>
      </w:tr>
      <w:tr w:rsidR="004547CE" w:rsidRPr="00AC786C" w:rsidTr="00AD3DBD">
        <w:tc>
          <w:tcPr>
            <w:tcW w:w="738" w:type="dxa"/>
          </w:tcPr>
          <w:p w:rsidR="004547CE" w:rsidRPr="00AC786C" w:rsidRDefault="00590A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F080B14" wp14:editId="329DE4D8">
                  <wp:extent cx="384048" cy="384048"/>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o_TGO_40px.png"/>
                          <pic:cNvPicPr/>
                        </pic:nvPicPr>
                        <pic:blipFill>
                          <a:blip r:embed="rId66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547CE" w:rsidRPr="00AC786C" w:rsidRDefault="00590A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E60FF7E" wp14:editId="1A367A7D">
                  <wp:extent cx="491490" cy="491490"/>
                  <wp:effectExtent l="0" t="0" r="3810" b="381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o_TGO_60px.png"/>
                          <pic:cNvPicPr/>
                        </pic:nvPicPr>
                        <pic:blipFill>
                          <a:blip r:embed="rId66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547CE" w:rsidRPr="00AC786C" w:rsidRDefault="00590A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705CEAC" wp14:editId="74D67E56">
                  <wp:extent cx="948690" cy="948690"/>
                  <wp:effectExtent l="0" t="0" r="3810" b="381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o_TGO_100px.png"/>
                          <pic:cNvPicPr/>
                        </pic:nvPicPr>
                        <pic:blipFill>
                          <a:blip r:embed="rId66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547CE" w:rsidRPr="00AC786C" w:rsidRDefault="004547CE" w:rsidP="00B304A5">
            <w:pPr>
              <w:autoSpaceDE w:val="0"/>
              <w:autoSpaceDN w:val="0"/>
              <w:adjustRightInd w:val="0"/>
              <w:rPr>
                <w:rFonts w:cs="Arial"/>
                <w:color w:val="5A5A5A"/>
                <w:sz w:val="22"/>
              </w:rPr>
            </w:pPr>
            <w:r w:rsidRPr="00AC786C">
              <w:rPr>
                <w:rFonts w:cs="Arial"/>
                <w:color w:val="5A5A5A"/>
                <w:sz w:val="22"/>
                <w:lang w:val="en-GB"/>
              </w:rPr>
              <w:t>Togo - TGO</w:t>
            </w:r>
          </w:p>
        </w:tc>
      </w:tr>
      <w:tr w:rsidR="004547CE" w:rsidRPr="00AC786C" w:rsidTr="00AD3DBD">
        <w:tc>
          <w:tcPr>
            <w:tcW w:w="738" w:type="dxa"/>
          </w:tcPr>
          <w:p w:rsidR="004547CE" w:rsidRPr="00AC786C" w:rsidRDefault="00590A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A570E1E" wp14:editId="28C572C9">
                  <wp:extent cx="384048" cy="384048"/>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elau_TKL_40px.png"/>
                          <pic:cNvPicPr/>
                        </pic:nvPicPr>
                        <pic:blipFill>
                          <a:blip r:embed="rId66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547CE" w:rsidRPr="00AC786C" w:rsidRDefault="00590A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9D15359" wp14:editId="2E775E5E">
                  <wp:extent cx="491490" cy="491490"/>
                  <wp:effectExtent l="0" t="0" r="3810" b="381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elau_TKL_60px.png"/>
                          <pic:cNvPicPr/>
                        </pic:nvPicPr>
                        <pic:blipFill>
                          <a:blip r:embed="rId66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547CE" w:rsidRPr="00AC786C" w:rsidRDefault="00590AFB"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46BF83E" wp14:editId="2D1F2FED">
                  <wp:extent cx="948690" cy="948690"/>
                  <wp:effectExtent l="0" t="0" r="3810" b="381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elau_TKL_100px.png"/>
                          <pic:cNvPicPr/>
                        </pic:nvPicPr>
                        <pic:blipFill>
                          <a:blip r:embed="rId66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547CE" w:rsidRPr="00AC786C" w:rsidRDefault="004547CE" w:rsidP="00B304A5">
            <w:pPr>
              <w:autoSpaceDE w:val="0"/>
              <w:autoSpaceDN w:val="0"/>
              <w:adjustRightInd w:val="0"/>
              <w:rPr>
                <w:rFonts w:cs="Arial"/>
                <w:color w:val="5A5A5A"/>
                <w:sz w:val="22"/>
              </w:rPr>
            </w:pPr>
            <w:r w:rsidRPr="00AC786C">
              <w:rPr>
                <w:rFonts w:cs="Arial"/>
                <w:color w:val="5A5A5A"/>
                <w:sz w:val="22"/>
                <w:lang w:val="en-GB"/>
              </w:rPr>
              <w:t>Tokelau - TKL</w:t>
            </w:r>
          </w:p>
        </w:tc>
      </w:tr>
      <w:tr w:rsidR="004547CE" w:rsidRPr="00AC786C" w:rsidTr="00AD3DBD">
        <w:tc>
          <w:tcPr>
            <w:tcW w:w="738" w:type="dxa"/>
          </w:tcPr>
          <w:p w:rsidR="004547CE" w:rsidRPr="00AC786C" w:rsidRDefault="006A5854"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DC7E3B1" wp14:editId="1876B2CD">
                  <wp:extent cx="384048" cy="384048"/>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a_TON_40px.png"/>
                          <pic:cNvPicPr/>
                        </pic:nvPicPr>
                        <pic:blipFill>
                          <a:blip r:embed="rId66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547CE" w:rsidRPr="00AC786C" w:rsidRDefault="006A5854"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CB6307A" wp14:editId="146E6F2C">
                  <wp:extent cx="491490" cy="491490"/>
                  <wp:effectExtent l="0" t="0" r="3810" b="381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a_TON_60px.png"/>
                          <pic:cNvPicPr/>
                        </pic:nvPicPr>
                        <pic:blipFill>
                          <a:blip r:embed="rId66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547CE" w:rsidRPr="00AC786C" w:rsidRDefault="006A5854"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BAB9CF6" wp14:editId="31B16920">
                  <wp:extent cx="948690" cy="948690"/>
                  <wp:effectExtent l="0" t="0" r="3810" b="381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a_TON_100px.png"/>
                          <pic:cNvPicPr/>
                        </pic:nvPicPr>
                        <pic:blipFill>
                          <a:blip r:embed="rId66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547CE" w:rsidRPr="00AC786C" w:rsidRDefault="004547CE" w:rsidP="00B304A5">
            <w:pPr>
              <w:autoSpaceDE w:val="0"/>
              <w:autoSpaceDN w:val="0"/>
              <w:adjustRightInd w:val="0"/>
              <w:rPr>
                <w:rFonts w:cs="Arial"/>
                <w:color w:val="5A5A5A"/>
                <w:sz w:val="22"/>
              </w:rPr>
            </w:pPr>
            <w:r w:rsidRPr="00AC786C">
              <w:rPr>
                <w:rFonts w:cs="Arial"/>
                <w:color w:val="5A5A5A"/>
                <w:sz w:val="22"/>
                <w:lang w:val="en-GB"/>
              </w:rPr>
              <w:t>Tonga - TON</w:t>
            </w:r>
          </w:p>
        </w:tc>
      </w:tr>
      <w:tr w:rsidR="004547CE" w:rsidRPr="00AC786C" w:rsidTr="00AD3DBD">
        <w:tc>
          <w:tcPr>
            <w:tcW w:w="738" w:type="dxa"/>
          </w:tcPr>
          <w:p w:rsidR="004547CE" w:rsidRPr="00AC786C" w:rsidRDefault="006A5854"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0163AD9" wp14:editId="6FDC37B9">
                  <wp:extent cx="384048" cy="384048"/>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dad_tobago_TTO_40px.png"/>
                          <pic:cNvPicPr/>
                        </pic:nvPicPr>
                        <pic:blipFill>
                          <a:blip r:embed="rId67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547CE" w:rsidRPr="00AC786C" w:rsidRDefault="006A5854"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E52AA71" wp14:editId="7461B0CD">
                  <wp:extent cx="491490" cy="491490"/>
                  <wp:effectExtent l="0" t="0" r="3810" b="381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dad_tobago_TTO_60px.png"/>
                          <pic:cNvPicPr/>
                        </pic:nvPicPr>
                        <pic:blipFill>
                          <a:blip r:embed="rId67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547CE" w:rsidRPr="00AC786C" w:rsidRDefault="006A5854"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2C89D22" wp14:editId="45411A83">
                  <wp:extent cx="948690" cy="948690"/>
                  <wp:effectExtent l="0" t="0" r="3810" b="381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dad_tobago_TTO_100px.png"/>
                          <pic:cNvPicPr/>
                        </pic:nvPicPr>
                        <pic:blipFill>
                          <a:blip r:embed="rId67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547CE" w:rsidRPr="00AC786C" w:rsidRDefault="004547CE" w:rsidP="00B304A5">
            <w:pPr>
              <w:autoSpaceDE w:val="0"/>
              <w:autoSpaceDN w:val="0"/>
              <w:adjustRightInd w:val="0"/>
              <w:rPr>
                <w:rFonts w:cs="Arial"/>
                <w:color w:val="5A5A5A"/>
                <w:sz w:val="22"/>
              </w:rPr>
            </w:pPr>
            <w:r w:rsidRPr="00AC786C">
              <w:rPr>
                <w:rFonts w:cs="Arial"/>
                <w:color w:val="5A5A5A"/>
                <w:sz w:val="22"/>
                <w:lang w:val="en-GB"/>
              </w:rPr>
              <w:t>Trinidad and Tobago - TTO</w:t>
            </w:r>
          </w:p>
        </w:tc>
      </w:tr>
      <w:tr w:rsidR="004547CE" w:rsidRPr="00AC786C" w:rsidTr="00AD3DBD">
        <w:tc>
          <w:tcPr>
            <w:tcW w:w="738" w:type="dxa"/>
          </w:tcPr>
          <w:p w:rsidR="004547CE" w:rsidRPr="00AC786C" w:rsidRDefault="00D14C84" w:rsidP="00B304A5">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42E670CC" wp14:editId="1D8218A7">
                  <wp:extent cx="384048" cy="384048"/>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isia_TUN_40px.png"/>
                          <pic:cNvPicPr/>
                        </pic:nvPicPr>
                        <pic:blipFill>
                          <a:blip r:embed="rId67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547CE" w:rsidRPr="00AC786C" w:rsidRDefault="00D14C84"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2F890A4" wp14:editId="34D1B27B">
                  <wp:extent cx="491490" cy="491490"/>
                  <wp:effectExtent l="0" t="0" r="3810" b="381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isia_TUN_60px.png"/>
                          <pic:cNvPicPr/>
                        </pic:nvPicPr>
                        <pic:blipFill>
                          <a:blip r:embed="rId67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547CE" w:rsidRPr="00AC786C" w:rsidRDefault="00D14C84"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BB8D66C" wp14:editId="2D06E0DA">
                  <wp:extent cx="948690" cy="948690"/>
                  <wp:effectExtent l="0" t="0" r="3810" b="381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isia_TUN_100px.png"/>
                          <pic:cNvPicPr/>
                        </pic:nvPicPr>
                        <pic:blipFill>
                          <a:blip r:embed="rId67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547CE" w:rsidRPr="00AC786C" w:rsidRDefault="004547CE" w:rsidP="00B304A5">
            <w:pPr>
              <w:autoSpaceDE w:val="0"/>
              <w:autoSpaceDN w:val="0"/>
              <w:adjustRightInd w:val="0"/>
              <w:rPr>
                <w:rFonts w:cs="Arial"/>
                <w:color w:val="5A5A5A"/>
                <w:sz w:val="22"/>
              </w:rPr>
            </w:pPr>
            <w:r w:rsidRPr="00AC786C">
              <w:rPr>
                <w:rFonts w:cs="Arial"/>
                <w:color w:val="5A5A5A"/>
                <w:sz w:val="22"/>
                <w:lang w:val="en-GB"/>
              </w:rPr>
              <w:t>Tunisia - TUN</w:t>
            </w:r>
          </w:p>
        </w:tc>
      </w:tr>
      <w:tr w:rsidR="004547CE" w:rsidRPr="00AC786C" w:rsidTr="00AD3DBD">
        <w:tc>
          <w:tcPr>
            <w:tcW w:w="738" w:type="dxa"/>
          </w:tcPr>
          <w:p w:rsidR="004547CE" w:rsidRPr="00AC786C" w:rsidRDefault="00D14C84"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6FC018C" wp14:editId="1CD42B68">
                  <wp:extent cx="384048" cy="384048"/>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_TUR_40px.png"/>
                          <pic:cNvPicPr/>
                        </pic:nvPicPr>
                        <pic:blipFill>
                          <a:blip r:embed="rId67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547CE" w:rsidRPr="00AC786C" w:rsidRDefault="00D14C84"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291FC91" wp14:editId="0592FA9B">
                  <wp:extent cx="491490" cy="491490"/>
                  <wp:effectExtent l="0" t="0" r="3810" b="381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_TUR_60px.png"/>
                          <pic:cNvPicPr/>
                        </pic:nvPicPr>
                        <pic:blipFill>
                          <a:blip r:embed="rId67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547CE" w:rsidRPr="00AC786C" w:rsidRDefault="00D14C84"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2A4BB10" wp14:editId="34A93BD7">
                  <wp:extent cx="948690" cy="948690"/>
                  <wp:effectExtent l="0" t="0" r="3810" b="381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_TUR_100px.png"/>
                          <pic:cNvPicPr/>
                        </pic:nvPicPr>
                        <pic:blipFill>
                          <a:blip r:embed="rId67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547CE" w:rsidRPr="00AC786C" w:rsidRDefault="004547CE" w:rsidP="00B304A5">
            <w:pPr>
              <w:autoSpaceDE w:val="0"/>
              <w:autoSpaceDN w:val="0"/>
              <w:adjustRightInd w:val="0"/>
              <w:rPr>
                <w:rFonts w:cs="Arial"/>
                <w:color w:val="5A5A5A"/>
                <w:sz w:val="22"/>
              </w:rPr>
            </w:pPr>
            <w:r w:rsidRPr="00AC786C">
              <w:rPr>
                <w:rFonts w:cs="Arial"/>
                <w:color w:val="5A5A5A"/>
                <w:sz w:val="22"/>
                <w:lang w:val="en-GB"/>
              </w:rPr>
              <w:t>Turkey - TUR</w:t>
            </w:r>
          </w:p>
        </w:tc>
      </w:tr>
      <w:tr w:rsidR="004547CE" w:rsidRPr="00AC786C" w:rsidTr="00AD3DBD">
        <w:tc>
          <w:tcPr>
            <w:tcW w:w="738" w:type="dxa"/>
          </w:tcPr>
          <w:p w:rsidR="004547CE" w:rsidRPr="00AC786C" w:rsidRDefault="00EF48F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BF40E89" wp14:editId="0CDE7CEF">
                  <wp:extent cx="384048" cy="384048"/>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menistan_TKM_40px.png"/>
                          <pic:cNvPicPr/>
                        </pic:nvPicPr>
                        <pic:blipFill>
                          <a:blip r:embed="rId67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547CE" w:rsidRPr="00AC786C" w:rsidRDefault="00EF48F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E6B8450" wp14:editId="0DBFC057">
                  <wp:extent cx="491490" cy="491490"/>
                  <wp:effectExtent l="0" t="0" r="3810" b="381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menistan_TKM_60px.png"/>
                          <pic:cNvPicPr/>
                        </pic:nvPicPr>
                        <pic:blipFill>
                          <a:blip r:embed="rId68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547CE" w:rsidRPr="00AC786C" w:rsidRDefault="00EF48F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04283D4" wp14:editId="62C814A9">
                  <wp:extent cx="948690" cy="948690"/>
                  <wp:effectExtent l="0" t="0" r="3810" b="381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menistan_TKM_100px.png"/>
                          <pic:cNvPicPr/>
                        </pic:nvPicPr>
                        <pic:blipFill>
                          <a:blip r:embed="rId68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547CE" w:rsidRPr="00AC786C" w:rsidRDefault="004547CE" w:rsidP="00B304A5">
            <w:pPr>
              <w:autoSpaceDE w:val="0"/>
              <w:autoSpaceDN w:val="0"/>
              <w:adjustRightInd w:val="0"/>
              <w:rPr>
                <w:rFonts w:cs="Arial"/>
                <w:color w:val="5A5A5A"/>
                <w:sz w:val="22"/>
              </w:rPr>
            </w:pPr>
            <w:r w:rsidRPr="00AC786C">
              <w:rPr>
                <w:rFonts w:cs="Arial"/>
                <w:color w:val="5A5A5A"/>
                <w:sz w:val="22"/>
                <w:lang w:val="en-GB"/>
              </w:rPr>
              <w:t>Turkmenistan - TKM</w:t>
            </w:r>
          </w:p>
        </w:tc>
      </w:tr>
      <w:tr w:rsidR="004547CE" w:rsidRPr="00AC786C" w:rsidTr="00AD3DBD">
        <w:tc>
          <w:tcPr>
            <w:tcW w:w="738" w:type="dxa"/>
          </w:tcPr>
          <w:p w:rsidR="004547CE" w:rsidRPr="00AC786C" w:rsidRDefault="00EF48F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F00B634" wp14:editId="595AF06F">
                  <wp:extent cx="384048" cy="384048"/>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s_caicos_TCA_40px.png"/>
                          <pic:cNvPicPr/>
                        </pic:nvPicPr>
                        <pic:blipFill>
                          <a:blip r:embed="rId68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547CE" w:rsidRPr="00AC786C" w:rsidRDefault="00EF48F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0C6C2CB" wp14:editId="342BB1E0">
                  <wp:extent cx="491490" cy="491490"/>
                  <wp:effectExtent l="0" t="0" r="3810" b="381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s_caicos_TCA_60px.png"/>
                          <pic:cNvPicPr/>
                        </pic:nvPicPr>
                        <pic:blipFill>
                          <a:blip r:embed="rId68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547CE" w:rsidRPr="00AC786C" w:rsidRDefault="00EF48F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B53A6D6" wp14:editId="233405A8">
                  <wp:extent cx="948690" cy="948690"/>
                  <wp:effectExtent l="0" t="0" r="3810" b="381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s_caicos_TCA_100px.png"/>
                          <pic:cNvPicPr/>
                        </pic:nvPicPr>
                        <pic:blipFill>
                          <a:blip r:embed="rId68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547CE" w:rsidRPr="00AC786C" w:rsidRDefault="004547CE" w:rsidP="00B304A5">
            <w:pPr>
              <w:autoSpaceDE w:val="0"/>
              <w:autoSpaceDN w:val="0"/>
              <w:adjustRightInd w:val="0"/>
              <w:rPr>
                <w:rFonts w:cs="Arial"/>
                <w:color w:val="5A5A5A"/>
                <w:sz w:val="22"/>
              </w:rPr>
            </w:pPr>
            <w:r w:rsidRPr="00AC786C">
              <w:rPr>
                <w:rFonts w:cs="Arial"/>
                <w:color w:val="5A5A5A"/>
                <w:sz w:val="22"/>
                <w:lang w:val="en-GB"/>
              </w:rPr>
              <w:t>Turks and Caicos Islands - TCA</w:t>
            </w:r>
          </w:p>
        </w:tc>
      </w:tr>
      <w:tr w:rsidR="004547CE" w:rsidRPr="00AC786C" w:rsidTr="00AD3DBD">
        <w:tc>
          <w:tcPr>
            <w:tcW w:w="738" w:type="dxa"/>
          </w:tcPr>
          <w:p w:rsidR="004547CE" w:rsidRPr="00AC786C" w:rsidRDefault="00EF48F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1F28CC3" wp14:editId="510EC5EB">
                  <wp:extent cx="384048" cy="384048"/>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valu_TUV_40px.png"/>
                          <pic:cNvPicPr/>
                        </pic:nvPicPr>
                        <pic:blipFill>
                          <a:blip r:embed="rId68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4547CE" w:rsidRPr="00AC786C" w:rsidRDefault="00EF48F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ECBA13D" wp14:editId="24F57BFA">
                  <wp:extent cx="491490" cy="491490"/>
                  <wp:effectExtent l="0" t="0" r="3810" b="381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valu_TUV_60px.png"/>
                          <pic:cNvPicPr/>
                        </pic:nvPicPr>
                        <pic:blipFill>
                          <a:blip r:embed="rId68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4547CE" w:rsidRPr="00AC786C" w:rsidRDefault="00EF48F5" w:rsidP="00B304A5">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8A1DEFD" wp14:editId="74F48073">
                  <wp:extent cx="948690" cy="948690"/>
                  <wp:effectExtent l="0" t="0" r="3810" b="381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valu_TUV_100px.png"/>
                          <pic:cNvPicPr/>
                        </pic:nvPicPr>
                        <pic:blipFill>
                          <a:blip r:embed="rId68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4547CE" w:rsidRPr="00AC786C" w:rsidRDefault="004547CE" w:rsidP="00B304A5">
            <w:pPr>
              <w:rPr>
                <w:rFonts w:cs="Arial"/>
                <w:sz w:val="22"/>
              </w:rPr>
            </w:pPr>
            <w:r w:rsidRPr="00AC786C">
              <w:rPr>
                <w:rFonts w:cs="Arial"/>
                <w:color w:val="5A5A5A"/>
                <w:sz w:val="22"/>
                <w:lang w:val="en-GB"/>
              </w:rPr>
              <w:t>Tuvalu - TUV</w:t>
            </w:r>
          </w:p>
        </w:tc>
      </w:tr>
    </w:tbl>
    <w:p w:rsidR="004547CE" w:rsidRPr="00AC786C" w:rsidRDefault="004547CE"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BF7273" w:rsidRPr="00AC786C" w:rsidTr="00AD3DBD">
        <w:tc>
          <w:tcPr>
            <w:tcW w:w="738" w:type="dxa"/>
          </w:tcPr>
          <w:p w:rsidR="00BF7273" w:rsidRPr="00AC786C" w:rsidRDefault="00A9099E" w:rsidP="0046201E">
            <w:pPr>
              <w:spacing w:after="200" w:line="276" w:lineRule="auto"/>
              <w:rPr>
                <w:rFonts w:cs="Arial"/>
                <w:noProof/>
                <w:sz w:val="22"/>
                <w:lang w:val="en-GB" w:eastAsia="en-GB"/>
              </w:rPr>
            </w:pPr>
            <w:r>
              <w:rPr>
                <w:rFonts w:cs="Arial"/>
                <w:b/>
                <w:noProof/>
                <w:color w:val="026CB6"/>
                <w:sz w:val="36"/>
                <w:szCs w:val="36"/>
                <w:lang w:val="en-GB" w:eastAsia="en-GB"/>
              </w:rPr>
              <w:t>U</w:t>
            </w:r>
          </w:p>
        </w:tc>
        <w:tc>
          <w:tcPr>
            <w:tcW w:w="990" w:type="dxa"/>
          </w:tcPr>
          <w:p w:rsidR="00BF7273" w:rsidRPr="00AC786C" w:rsidRDefault="00BF7273" w:rsidP="0046201E">
            <w:pPr>
              <w:spacing w:after="200" w:line="276" w:lineRule="auto"/>
              <w:rPr>
                <w:rFonts w:cs="Arial"/>
                <w:noProof/>
                <w:sz w:val="22"/>
                <w:lang w:val="en-GB" w:eastAsia="en-GB"/>
              </w:rPr>
            </w:pPr>
          </w:p>
        </w:tc>
        <w:tc>
          <w:tcPr>
            <w:tcW w:w="1620" w:type="dxa"/>
          </w:tcPr>
          <w:p w:rsidR="00BF7273" w:rsidRPr="00AC786C" w:rsidRDefault="00BF7273" w:rsidP="0046201E">
            <w:pPr>
              <w:spacing w:after="200" w:line="276" w:lineRule="auto"/>
              <w:rPr>
                <w:rFonts w:cs="Arial"/>
                <w:noProof/>
                <w:sz w:val="22"/>
                <w:lang w:val="en-GB" w:eastAsia="en-GB"/>
              </w:rPr>
            </w:pPr>
          </w:p>
        </w:tc>
        <w:tc>
          <w:tcPr>
            <w:tcW w:w="1616" w:type="dxa"/>
          </w:tcPr>
          <w:p w:rsidR="00BF7273" w:rsidRPr="00AC786C" w:rsidRDefault="00BF7273" w:rsidP="0046201E">
            <w:pPr>
              <w:rPr>
                <w:rFonts w:cs="Arial"/>
                <w:sz w:val="22"/>
              </w:rPr>
            </w:pPr>
          </w:p>
        </w:tc>
      </w:tr>
      <w:tr w:rsidR="00BF7273" w:rsidRPr="00AC786C" w:rsidTr="00AD3DBD">
        <w:tc>
          <w:tcPr>
            <w:tcW w:w="738"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21C0596" wp14:editId="080EFF1F">
                  <wp:extent cx="384048" cy="384048"/>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anda_UGA_40px.png"/>
                          <pic:cNvPicPr/>
                        </pic:nvPicPr>
                        <pic:blipFill>
                          <a:blip r:embed="rId68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25E0182" wp14:editId="2B6CC05E">
                  <wp:extent cx="491490" cy="491490"/>
                  <wp:effectExtent l="0" t="0" r="3810" b="381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anda_UGA_60px.png"/>
                          <pic:cNvPicPr/>
                        </pic:nvPicPr>
                        <pic:blipFill>
                          <a:blip r:embed="rId68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61CB323" wp14:editId="16110927">
                  <wp:extent cx="948690" cy="948690"/>
                  <wp:effectExtent l="0" t="0" r="3810" b="381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anda_UGA_100px.png"/>
                          <pic:cNvPicPr/>
                        </pic:nvPicPr>
                        <pic:blipFill>
                          <a:blip r:embed="rId69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F7273" w:rsidRPr="00AC786C" w:rsidRDefault="00BF7273" w:rsidP="0046201E">
            <w:pPr>
              <w:autoSpaceDE w:val="0"/>
              <w:autoSpaceDN w:val="0"/>
              <w:adjustRightInd w:val="0"/>
              <w:rPr>
                <w:rFonts w:cs="Arial"/>
                <w:color w:val="5A5A5A"/>
                <w:sz w:val="22"/>
              </w:rPr>
            </w:pPr>
            <w:r w:rsidRPr="00AC786C">
              <w:rPr>
                <w:rFonts w:cs="Arial"/>
                <w:color w:val="5A5A5A"/>
                <w:sz w:val="22"/>
                <w:lang w:val="en-GB"/>
              </w:rPr>
              <w:t>Uganda - UGA</w:t>
            </w:r>
          </w:p>
        </w:tc>
      </w:tr>
      <w:tr w:rsidR="00BF7273" w:rsidRPr="00AC786C" w:rsidTr="00AD3DBD">
        <w:tc>
          <w:tcPr>
            <w:tcW w:w="738"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8AC0EEF" wp14:editId="4BC59E0C">
                  <wp:extent cx="384048" cy="384048"/>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raine_UKR_40px.png"/>
                          <pic:cNvPicPr/>
                        </pic:nvPicPr>
                        <pic:blipFill>
                          <a:blip r:embed="rId69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74D072D" wp14:editId="61193ADD">
                  <wp:extent cx="491490" cy="491490"/>
                  <wp:effectExtent l="0" t="0" r="3810" b="381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raine_UKR_60px.png"/>
                          <pic:cNvPicPr/>
                        </pic:nvPicPr>
                        <pic:blipFill>
                          <a:blip r:embed="rId69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FF41152" wp14:editId="714932E1">
                  <wp:extent cx="948690" cy="948690"/>
                  <wp:effectExtent l="0" t="0" r="3810" b="381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raine_UKR_100px.png"/>
                          <pic:cNvPicPr/>
                        </pic:nvPicPr>
                        <pic:blipFill>
                          <a:blip r:embed="rId69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F7273" w:rsidRPr="00AC786C" w:rsidRDefault="00BF7273" w:rsidP="0046201E">
            <w:pPr>
              <w:autoSpaceDE w:val="0"/>
              <w:autoSpaceDN w:val="0"/>
              <w:adjustRightInd w:val="0"/>
              <w:rPr>
                <w:rFonts w:cs="Arial"/>
                <w:color w:val="5A5A5A"/>
                <w:sz w:val="22"/>
              </w:rPr>
            </w:pPr>
            <w:r w:rsidRPr="00AC786C">
              <w:rPr>
                <w:rFonts w:cs="Arial"/>
                <w:color w:val="5A5A5A"/>
                <w:sz w:val="22"/>
                <w:lang w:val="en-GB"/>
              </w:rPr>
              <w:t>Ukraine - UKR</w:t>
            </w:r>
          </w:p>
        </w:tc>
      </w:tr>
      <w:tr w:rsidR="00BF7273" w:rsidRPr="00AC786C" w:rsidTr="00AD3DBD">
        <w:tc>
          <w:tcPr>
            <w:tcW w:w="738"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24969205" wp14:editId="3F6C920C">
                  <wp:extent cx="384048" cy="384048"/>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arab_emirates_ARE_40px.png"/>
                          <pic:cNvPicPr/>
                        </pic:nvPicPr>
                        <pic:blipFill>
                          <a:blip r:embed="rId69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32BBF99" wp14:editId="00621BAA">
                  <wp:extent cx="491490" cy="491490"/>
                  <wp:effectExtent l="0" t="0" r="3810" b="381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arab_emirates_ARE_60px.png"/>
                          <pic:cNvPicPr/>
                        </pic:nvPicPr>
                        <pic:blipFill>
                          <a:blip r:embed="rId69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ECBFC62" wp14:editId="029E1B37">
                  <wp:extent cx="948690" cy="948690"/>
                  <wp:effectExtent l="0" t="0" r="3810" b="381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arab_emirates_ARE_100px.png"/>
                          <pic:cNvPicPr/>
                        </pic:nvPicPr>
                        <pic:blipFill>
                          <a:blip r:embed="rId69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F7273" w:rsidRPr="00AC786C" w:rsidRDefault="00BF7273" w:rsidP="0046201E">
            <w:pPr>
              <w:autoSpaceDE w:val="0"/>
              <w:autoSpaceDN w:val="0"/>
              <w:adjustRightInd w:val="0"/>
              <w:rPr>
                <w:rFonts w:cs="Arial"/>
                <w:color w:val="5A5A5A"/>
                <w:sz w:val="22"/>
              </w:rPr>
            </w:pPr>
            <w:r w:rsidRPr="00AC786C">
              <w:rPr>
                <w:rFonts w:cs="Arial"/>
                <w:color w:val="5A5A5A"/>
                <w:sz w:val="22"/>
                <w:lang w:val="en-GB"/>
              </w:rPr>
              <w:t>United Arab Emirates - ARE</w:t>
            </w:r>
          </w:p>
        </w:tc>
      </w:tr>
      <w:tr w:rsidR="00BF7273" w:rsidRPr="00AC786C" w:rsidTr="00AD3DBD">
        <w:tc>
          <w:tcPr>
            <w:tcW w:w="738"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5B71D1A" wp14:editId="4CE43A0C">
                  <wp:extent cx="384048" cy="384048"/>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kingdom_great_britain_northern_ireland_GBR_40px.png"/>
                          <pic:cNvPicPr/>
                        </pic:nvPicPr>
                        <pic:blipFill>
                          <a:blip r:embed="rId69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A93C2C3" wp14:editId="41A39BF7">
                  <wp:extent cx="491490" cy="491490"/>
                  <wp:effectExtent l="0" t="0" r="3810" b="381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kingdom_great_britain_northern_ireland_GBR_60px.png"/>
                          <pic:cNvPicPr/>
                        </pic:nvPicPr>
                        <pic:blipFill>
                          <a:blip r:embed="rId69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CA32680" wp14:editId="5A08D92F">
                  <wp:extent cx="948690" cy="948690"/>
                  <wp:effectExtent l="0" t="0" r="3810" b="381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kingdom_great_britain_northern_ireland_GBR_100px.png"/>
                          <pic:cNvPicPr/>
                        </pic:nvPicPr>
                        <pic:blipFill>
                          <a:blip r:embed="rId69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F7273" w:rsidRPr="00AC786C" w:rsidRDefault="00BF7273" w:rsidP="0046201E">
            <w:pPr>
              <w:autoSpaceDE w:val="0"/>
              <w:autoSpaceDN w:val="0"/>
              <w:adjustRightInd w:val="0"/>
              <w:rPr>
                <w:rFonts w:cs="Arial"/>
                <w:color w:val="5A5A5A"/>
                <w:sz w:val="22"/>
                <w:lang w:val="en-GB"/>
              </w:rPr>
            </w:pPr>
            <w:r w:rsidRPr="00AC786C">
              <w:rPr>
                <w:rFonts w:cs="Arial"/>
                <w:color w:val="5A5A5A"/>
                <w:sz w:val="22"/>
                <w:lang w:val="en-GB"/>
              </w:rPr>
              <w:t>United Kingdom of Great Britain and</w:t>
            </w:r>
          </w:p>
          <w:p w:rsidR="00BF7273" w:rsidRPr="00AC786C" w:rsidRDefault="00BF7273" w:rsidP="0046201E">
            <w:pPr>
              <w:autoSpaceDE w:val="0"/>
              <w:autoSpaceDN w:val="0"/>
              <w:adjustRightInd w:val="0"/>
              <w:rPr>
                <w:rFonts w:cs="Arial"/>
                <w:color w:val="5A5A5A"/>
                <w:sz w:val="22"/>
              </w:rPr>
            </w:pPr>
            <w:r w:rsidRPr="00AC786C">
              <w:rPr>
                <w:rFonts w:cs="Arial"/>
                <w:color w:val="5A5A5A"/>
                <w:sz w:val="22"/>
                <w:lang w:val="en-GB"/>
              </w:rPr>
              <w:t>Northern Ireland - GBR</w:t>
            </w:r>
          </w:p>
        </w:tc>
      </w:tr>
      <w:tr w:rsidR="00BF7273" w:rsidRPr="00AC786C" w:rsidTr="00AD3DBD">
        <w:tc>
          <w:tcPr>
            <w:tcW w:w="738"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1012743" wp14:editId="144C0C09">
                  <wp:extent cx="384048" cy="384048"/>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republic_tanzania_TZA_40px.png"/>
                          <pic:cNvPicPr/>
                        </pic:nvPicPr>
                        <pic:blipFill>
                          <a:blip r:embed="rId70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4766ED1" wp14:editId="0E860E96">
                  <wp:extent cx="491490" cy="491490"/>
                  <wp:effectExtent l="0" t="0" r="3810" b="381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republic_tanzania_TZA_60px.png"/>
                          <pic:cNvPicPr/>
                        </pic:nvPicPr>
                        <pic:blipFill>
                          <a:blip r:embed="rId70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7EA4EFB" wp14:editId="02E4DFC2">
                  <wp:extent cx="948690" cy="948690"/>
                  <wp:effectExtent l="0" t="0" r="3810" b="381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republic_tanzania_TZA_100px.png"/>
                          <pic:cNvPicPr/>
                        </pic:nvPicPr>
                        <pic:blipFill>
                          <a:blip r:embed="rId70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F7273" w:rsidRPr="00AC786C" w:rsidRDefault="00BF7273" w:rsidP="0046201E">
            <w:pPr>
              <w:autoSpaceDE w:val="0"/>
              <w:autoSpaceDN w:val="0"/>
              <w:adjustRightInd w:val="0"/>
              <w:rPr>
                <w:rFonts w:cs="Arial"/>
                <w:color w:val="5A5A5A"/>
                <w:sz w:val="22"/>
              </w:rPr>
            </w:pPr>
            <w:r w:rsidRPr="00AC786C">
              <w:rPr>
                <w:rFonts w:cs="Arial"/>
                <w:color w:val="5A5A5A"/>
                <w:sz w:val="22"/>
                <w:lang w:val="en-GB"/>
              </w:rPr>
              <w:t>United Republic of Tanzania - TZA</w:t>
            </w:r>
          </w:p>
        </w:tc>
      </w:tr>
      <w:tr w:rsidR="00BF7273" w:rsidRPr="00AC786C" w:rsidTr="00AD3DBD">
        <w:tc>
          <w:tcPr>
            <w:tcW w:w="738"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168D086" wp14:editId="4D145D41">
                  <wp:extent cx="384048" cy="384048"/>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states_america_USA_40px.png"/>
                          <pic:cNvPicPr/>
                        </pic:nvPicPr>
                        <pic:blipFill>
                          <a:blip r:embed="rId70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14A566A" wp14:editId="3BE1E525">
                  <wp:extent cx="491490" cy="491490"/>
                  <wp:effectExtent l="0" t="0" r="3810" b="381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states_america_USA_60px.png"/>
                          <pic:cNvPicPr/>
                        </pic:nvPicPr>
                        <pic:blipFill>
                          <a:blip r:embed="rId70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4207E9A" wp14:editId="4DA5C2B2">
                  <wp:extent cx="948690" cy="948690"/>
                  <wp:effectExtent l="0" t="0" r="3810" b="381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states_america_USA_100px.png"/>
                          <pic:cNvPicPr/>
                        </pic:nvPicPr>
                        <pic:blipFill>
                          <a:blip r:embed="rId70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F7273" w:rsidRPr="00AC786C" w:rsidRDefault="00BF7273" w:rsidP="0046201E">
            <w:pPr>
              <w:autoSpaceDE w:val="0"/>
              <w:autoSpaceDN w:val="0"/>
              <w:adjustRightInd w:val="0"/>
              <w:rPr>
                <w:rFonts w:cs="Arial"/>
                <w:color w:val="5A5A5A"/>
                <w:sz w:val="22"/>
              </w:rPr>
            </w:pPr>
            <w:r w:rsidRPr="00AC786C">
              <w:rPr>
                <w:rFonts w:cs="Arial"/>
                <w:color w:val="5A5A5A"/>
                <w:sz w:val="22"/>
                <w:lang w:val="en-GB"/>
              </w:rPr>
              <w:t>United States of America - USA</w:t>
            </w:r>
          </w:p>
        </w:tc>
      </w:tr>
      <w:tr w:rsidR="00BF7273" w:rsidRPr="00AC786C" w:rsidTr="00AD3DBD">
        <w:tc>
          <w:tcPr>
            <w:tcW w:w="738"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B2AFDF4" wp14:editId="6B5D6AEE">
                  <wp:extent cx="384048" cy="384048"/>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states_virgin_VIR_40px.png"/>
                          <pic:cNvPicPr/>
                        </pic:nvPicPr>
                        <pic:blipFill>
                          <a:blip r:embed="rId70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9DC1EE0" wp14:editId="0C995F4E">
                  <wp:extent cx="491490" cy="491490"/>
                  <wp:effectExtent l="0" t="0" r="3810" b="381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states_virgin_VIR_60px.png"/>
                          <pic:cNvPicPr/>
                        </pic:nvPicPr>
                        <pic:blipFill>
                          <a:blip r:embed="rId70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F7273" w:rsidRPr="00AC786C" w:rsidRDefault="005B48BD"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2E9E469" wp14:editId="11EC8F60">
                  <wp:extent cx="948690" cy="948690"/>
                  <wp:effectExtent l="0" t="0" r="3810" b="381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states_america_USA_100px.png"/>
                          <pic:cNvPicPr/>
                        </pic:nvPicPr>
                        <pic:blipFill>
                          <a:blip r:embed="rId70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F7273" w:rsidRPr="00AC786C" w:rsidRDefault="00BF7273" w:rsidP="0046201E">
            <w:pPr>
              <w:autoSpaceDE w:val="0"/>
              <w:autoSpaceDN w:val="0"/>
              <w:adjustRightInd w:val="0"/>
              <w:rPr>
                <w:rFonts w:cs="Arial"/>
                <w:color w:val="5A5A5A"/>
                <w:sz w:val="22"/>
              </w:rPr>
            </w:pPr>
            <w:r w:rsidRPr="00AC786C">
              <w:rPr>
                <w:rFonts w:cs="Arial"/>
                <w:color w:val="5A5A5A"/>
                <w:sz w:val="22"/>
                <w:lang w:val="en-GB"/>
              </w:rPr>
              <w:t>United States Virgin Islands - VIR</w:t>
            </w:r>
          </w:p>
        </w:tc>
      </w:tr>
      <w:tr w:rsidR="00BF7273" w:rsidRPr="00AC786C" w:rsidTr="00AD3DBD">
        <w:tc>
          <w:tcPr>
            <w:tcW w:w="738" w:type="dxa"/>
          </w:tcPr>
          <w:p w:rsidR="00BF7273" w:rsidRPr="00AC786C" w:rsidRDefault="00FD4A04"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B4519D6" wp14:editId="64FCF6EA">
                  <wp:extent cx="384048" cy="384048"/>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uguay_URY_40px.png"/>
                          <pic:cNvPicPr/>
                        </pic:nvPicPr>
                        <pic:blipFill>
                          <a:blip r:embed="rId70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F7273" w:rsidRPr="00AC786C" w:rsidRDefault="00FD4A04"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799567C" wp14:editId="3097A6F8">
                  <wp:extent cx="491490" cy="491490"/>
                  <wp:effectExtent l="0" t="0" r="3810" b="381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uguay_URY_60px.png"/>
                          <pic:cNvPicPr/>
                        </pic:nvPicPr>
                        <pic:blipFill>
                          <a:blip r:embed="rId70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F7273" w:rsidRPr="00AC786C" w:rsidRDefault="00FD4A04"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4ED3C5A" wp14:editId="5C3134BE">
                  <wp:extent cx="948690" cy="948690"/>
                  <wp:effectExtent l="0" t="0" r="3810" b="381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uguay_URY_100px.png"/>
                          <pic:cNvPicPr/>
                        </pic:nvPicPr>
                        <pic:blipFill>
                          <a:blip r:embed="rId71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F7273" w:rsidRPr="00AC786C" w:rsidRDefault="00BF7273" w:rsidP="0046201E">
            <w:pPr>
              <w:autoSpaceDE w:val="0"/>
              <w:autoSpaceDN w:val="0"/>
              <w:adjustRightInd w:val="0"/>
              <w:rPr>
                <w:rFonts w:cs="Arial"/>
                <w:color w:val="5A5A5A"/>
                <w:sz w:val="22"/>
              </w:rPr>
            </w:pPr>
            <w:r w:rsidRPr="00AC786C">
              <w:rPr>
                <w:rFonts w:cs="Arial"/>
                <w:color w:val="5A5A5A"/>
                <w:sz w:val="22"/>
                <w:lang w:val="en-GB"/>
              </w:rPr>
              <w:t>Uruguay - URY</w:t>
            </w:r>
          </w:p>
        </w:tc>
      </w:tr>
      <w:tr w:rsidR="00BF7273" w:rsidRPr="00AC786C" w:rsidTr="00AD3DBD">
        <w:tc>
          <w:tcPr>
            <w:tcW w:w="738" w:type="dxa"/>
          </w:tcPr>
          <w:p w:rsidR="00BF7273" w:rsidRPr="00AC786C" w:rsidRDefault="00FD4A04"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6C13403" wp14:editId="1CF552E0">
                  <wp:extent cx="384048" cy="384048"/>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bekistan_UZB_40px.png"/>
                          <pic:cNvPicPr/>
                        </pic:nvPicPr>
                        <pic:blipFill>
                          <a:blip r:embed="rId711">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BF7273" w:rsidRPr="00AC786C" w:rsidRDefault="00FD4A04"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A79118D" wp14:editId="61A30E36">
                  <wp:extent cx="491490" cy="491490"/>
                  <wp:effectExtent l="0" t="0" r="3810" b="381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bekistan_UZB_60px.png"/>
                          <pic:cNvPicPr/>
                        </pic:nvPicPr>
                        <pic:blipFill>
                          <a:blip r:embed="rId712">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BF7273" w:rsidRPr="00AC786C" w:rsidRDefault="00FD4A04"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7650C1A" wp14:editId="0A8E1D29">
                  <wp:extent cx="948690" cy="948690"/>
                  <wp:effectExtent l="0" t="0" r="3810" b="381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bekistan_UZB_100px.png"/>
                          <pic:cNvPicPr/>
                        </pic:nvPicPr>
                        <pic:blipFill>
                          <a:blip r:embed="rId713">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BF7273" w:rsidRPr="00AC786C" w:rsidRDefault="00BF7273" w:rsidP="0046201E">
            <w:pPr>
              <w:rPr>
                <w:rFonts w:cs="Arial"/>
                <w:sz w:val="22"/>
              </w:rPr>
            </w:pPr>
            <w:r w:rsidRPr="00AC786C">
              <w:rPr>
                <w:rFonts w:cs="Arial"/>
                <w:color w:val="5A5A5A"/>
                <w:sz w:val="22"/>
                <w:lang w:val="en-GB"/>
              </w:rPr>
              <w:t>Uzbekistan - UZB</w:t>
            </w:r>
          </w:p>
        </w:tc>
      </w:tr>
    </w:tbl>
    <w:p w:rsidR="00BF7273" w:rsidRPr="00AC786C" w:rsidRDefault="00BF7273"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FD4A04" w:rsidRPr="00AC786C" w:rsidTr="00AD3DBD">
        <w:tc>
          <w:tcPr>
            <w:tcW w:w="738" w:type="dxa"/>
          </w:tcPr>
          <w:p w:rsidR="00FD4A04" w:rsidRPr="00AC786C" w:rsidRDefault="00FD4A04" w:rsidP="0046201E">
            <w:pPr>
              <w:spacing w:after="200" w:line="276" w:lineRule="auto"/>
              <w:rPr>
                <w:rFonts w:cs="Arial"/>
                <w:noProof/>
                <w:sz w:val="22"/>
                <w:lang w:val="en-GB" w:eastAsia="en-GB"/>
              </w:rPr>
            </w:pPr>
            <w:r w:rsidRPr="00AC786C">
              <w:rPr>
                <w:rFonts w:cs="Arial"/>
                <w:noProof/>
                <w:sz w:val="22"/>
                <w:lang w:val="en-GB" w:eastAsia="en-GB"/>
              </w:rPr>
              <w:t>V</w:t>
            </w:r>
          </w:p>
        </w:tc>
        <w:tc>
          <w:tcPr>
            <w:tcW w:w="990" w:type="dxa"/>
          </w:tcPr>
          <w:p w:rsidR="00FD4A04" w:rsidRPr="00AC786C" w:rsidRDefault="00FD4A04" w:rsidP="0046201E">
            <w:pPr>
              <w:spacing w:after="200" w:line="276" w:lineRule="auto"/>
              <w:rPr>
                <w:rFonts w:cs="Arial"/>
                <w:noProof/>
                <w:sz w:val="22"/>
                <w:lang w:val="en-GB" w:eastAsia="en-GB"/>
              </w:rPr>
            </w:pPr>
          </w:p>
        </w:tc>
        <w:tc>
          <w:tcPr>
            <w:tcW w:w="1620" w:type="dxa"/>
          </w:tcPr>
          <w:p w:rsidR="00FD4A04" w:rsidRPr="00AC786C" w:rsidRDefault="00FD4A04" w:rsidP="0046201E">
            <w:pPr>
              <w:spacing w:after="200" w:line="276" w:lineRule="auto"/>
              <w:rPr>
                <w:rFonts w:cs="Arial"/>
                <w:noProof/>
                <w:sz w:val="22"/>
                <w:lang w:val="en-GB" w:eastAsia="en-GB"/>
              </w:rPr>
            </w:pPr>
          </w:p>
        </w:tc>
        <w:tc>
          <w:tcPr>
            <w:tcW w:w="1616" w:type="dxa"/>
          </w:tcPr>
          <w:p w:rsidR="00FD4A04" w:rsidRPr="00AC786C" w:rsidRDefault="00FD4A04" w:rsidP="0046201E">
            <w:pPr>
              <w:rPr>
                <w:rFonts w:cs="Arial"/>
                <w:sz w:val="22"/>
              </w:rPr>
            </w:pPr>
          </w:p>
        </w:tc>
      </w:tr>
      <w:tr w:rsidR="00FD4A04" w:rsidRPr="00AC786C" w:rsidTr="00AD3DBD">
        <w:tc>
          <w:tcPr>
            <w:tcW w:w="738" w:type="dxa"/>
          </w:tcPr>
          <w:p w:rsidR="00FD4A04" w:rsidRPr="00AC786C" w:rsidRDefault="00FD4A04" w:rsidP="0046201E">
            <w:pPr>
              <w:spacing w:after="200" w:line="276" w:lineRule="auto"/>
              <w:rPr>
                <w:rFonts w:cs="Arial"/>
                <w:noProof/>
                <w:sz w:val="22"/>
                <w:lang w:val="en-GB" w:eastAsia="en-GB"/>
              </w:rPr>
            </w:pPr>
            <w:r w:rsidRPr="00AC786C">
              <w:rPr>
                <w:rFonts w:cs="Arial"/>
                <w:noProof/>
                <w:sz w:val="22"/>
                <w:lang w:val="es-AR" w:eastAsia="es-AR"/>
              </w:rPr>
              <w:lastRenderedPageBreak/>
              <w:drawing>
                <wp:inline distT="0" distB="0" distL="0" distR="0" wp14:anchorId="09016DF6" wp14:editId="16E43576">
                  <wp:extent cx="384048" cy="384048"/>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uatu_VUT_40px.png"/>
                          <pic:cNvPicPr/>
                        </pic:nvPicPr>
                        <pic:blipFill>
                          <a:blip r:embed="rId714">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D4A04" w:rsidRPr="00AC786C" w:rsidRDefault="00FD4A04"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BE3A118" wp14:editId="76A7FC84">
                  <wp:extent cx="491490" cy="491490"/>
                  <wp:effectExtent l="0" t="0" r="3810" b="381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uatu_VUT_60px.png"/>
                          <pic:cNvPicPr/>
                        </pic:nvPicPr>
                        <pic:blipFill>
                          <a:blip r:embed="rId715">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D4A04" w:rsidRPr="00AC786C" w:rsidRDefault="00FD4A04"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58F5C40" wp14:editId="07D2C651">
                  <wp:extent cx="948690" cy="948690"/>
                  <wp:effectExtent l="0" t="0" r="3810" b="381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uatu_VUT_100px.png"/>
                          <pic:cNvPicPr/>
                        </pic:nvPicPr>
                        <pic:blipFill>
                          <a:blip r:embed="rId716">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D4A04" w:rsidRPr="00AC786C" w:rsidRDefault="00FD4A04" w:rsidP="0046201E">
            <w:pPr>
              <w:autoSpaceDE w:val="0"/>
              <w:autoSpaceDN w:val="0"/>
              <w:adjustRightInd w:val="0"/>
              <w:rPr>
                <w:rFonts w:cs="Arial"/>
                <w:color w:val="5A5A5A"/>
                <w:sz w:val="22"/>
              </w:rPr>
            </w:pPr>
            <w:r w:rsidRPr="00AC786C">
              <w:rPr>
                <w:rFonts w:cs="Arial"/>
                <w:color w:val="5A5A5A"/>
                <w:sz w:val="22"/>
                <w:lang w:val="en-GB"/>
              </w:rPr>
              <w:t>Vanuatu - VUT</w:t>
            </w:r>
          </w:p>
        </w:tc>
      </w:tr>
      <w:tr w:rsidR="00FD4A04" w:rsidRPr="00AC786C" w:rsidTr="00AD3DBD">
        <w:tc>
          <w:tcPr>
            <w:tcW w:w="738" w:type="dxa"/>
          </w:tcPr>
          <w:p w:rsidR="00FD4A04" w:rsidRPr="00AC786C" w:rsidRDefault="00FD4A04"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C0EB458" wp14:editId="1B29602C">
                  <wp:extent cx="384048" cy="384048"/>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ezuela_VEN_40px.png"/>
                          <pic:cNvPicPr/>
                        </pic:nvPicPr>
                        <pic:blipFill>
                          <a:blip r:embed="rId717">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D4A04" w:rsidRPr="00AC786C" w:rsidRDefault="00FD4A04"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D5B4769" wp14:editId="51CF4F4D">
                  <wp:extent cx="491490" cy="491490"/>
                  <wp:effectExtent l="0" t="0" r="3810" b="381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ezuela_VEN_60px.png"/>
                          <pic:cNvPicPr/>
                        </pic:nvPicPr>
                        <pic:blipFill>
                          <a:blip r:embed="rId718">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D4A04" w:rsidRPr="00AC786C" w:rsidRDefault="00FD4A04"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92213BE" wp14:editId="4B5C2089">
                  <wp:extent cx="948690" cy="948690"/>
                  <wp:effectExtent l="0" t="0" r="3810" b="381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ezuela_VEN_100px.png"/>
                          <pic:cNvPicPr/>
                        </pic:nvPicPr>
                        <pic:blipFill>
                          <a:blip r:embed="rId71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D4A04" w:rsidRPr="00AC786C" w:rsidRDefault="00FD4A04" w:rsidP="0046201E">
            <w:pPr>
              <w:autoSpaceDE w:val="0"/>
              <w:autoSpaceDN w:val="0"/>
              <w:adjustRightInd w:val="0"/>
              <w:rPr>
                <w:rFonts w:cs="Arial"/>
                <w:color w:val="5A5A5A"/>
                <w:sz w:val="22"/>
              </w:rPr>
            </w:pPr>
            <w:r w:rsidRPr="00AC786C">
              <w:rPr>
                <w:rFonts w:cs="Arial"/>
                <w:color w:val="5A5A5A"/>
                <w:sz w:val="22"/>
                <w:lang w:val="en-GB"/>
              </w:rPr>
              <w:t>Venezuela (Bolivarian Republic of) - VEN</w:t>
            </w:r>
          </w:p>
        </w:tc>
      </w:tr>
      <w:tr w:rsidR="00FD4A04" w:rsidRPr="00AC786C" w:rsidTr="00AD3DBD">
        <w:tc>
          <w:tcPr>
            <w:tcW w:w="738" w:type="dxa"/>
          </w:tcPr>
          <w:p w:rsidR="00FD4A04" w:rsidRPr="00AC786C" w:rsidRDefault="00FD4A04"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85910AC" wp14:editId="7BE15559">
                  <wp:extent cx="384048" cy="384048"/>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t_nam_VNM_40px.png"/>
                          <pic:cNvPicPr/>
                        </pic:nvPicPr>
                        <pic:blipFill>
                          <a:blip r:embed="rId720">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FD4A04" w:rsidRPr="00AC786C" w:rsidRDefault="00FD4A04"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E942063" wp14:editId="63AB1C8D">
                  <wp:extent cx="491490" cy="491490"/>
                  <wp:effectExtent l="0" t="0" r="3810" b="381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t_nam_VNM_60px.png"/>
                          <pic:cNvPicPr/>
                        </pic:nvPicPr>
                        <pic:blipFill>
                          <a:blip r:embed="rId721">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FD4A04" w:rsidRPr="00AC786C" w:rsidRDefault="00FD4A04"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6733BF8" wp14:editId="7DD05E66">
                  <wp:extent cx="948690" cy="948690"/>
                  <wp:effectExtent l="0" t="0" r="3810" b="381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t_nam_VNM_100px.png"/>
                          <pic:cNvPicPr/>
                        </pic:nvPicPr>
                        <pic:blipFill>
                          <a:blip r:embed="rId722">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FD4A04" w:rsidRPr="00AC786C" w:rsidRDefault="00FD4A04" w:rsidP="0046201E">
            <w:pPr>
              <w:autoSpaceDE w:val="0"/>
              <w:autoSpaceDN w:val="0"/>
              <w:adjustRightInd w:val="0"/>
              <w:rPr>
                <w:rFonts w:cs="Arial"/>
                <w:color w:val="5A5A5A"/>
                <w:sz w:val="22"/>
              </w:rPr>
            </w:pPr>
            <w:r w:rsidRPr="00AC786C">
              <w:rPr>
                <w:rFonts w:cs="Arial"/>
                <w:color w:val="5A5A5A"/>
                <w:sz w:val="22"/>
                <w:lang w:val="en-GB"/>
              </w:rPr>
              <w:t>Viet Nam - VNM</w:t>
            </w:r>
          </w:p>
        </w:tc>
      </w:tr>
    </w:tbl>
    <w:p w:rsidR="006B4462" w:rsidRPr="00AC786C" w:rsidRDefault="006B4462" w:rsidP="006B4462">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6B4462" w:rsidRPr="00AC786C" w:rsidTr="00AD3DBD">
        <w:tc>
          <w:tcPr>
            <w:tcW w:w="738" w:type="dxa"/>
          </w:tcPr>
          <w:p w:rsidR="006B4462" w:rsidRPr="00AC786C" w:rsidRDefault="00A9099E" w:rsidP="0046201E">
            <w:pPr>
              <w:spacing w:after="200" w:line="276" w:lineRule="auto"/>
              <w:rPr>
                <w:rFonts w:cs="Arial"/>
                <w:noProof/>
                <w:sz w:val="22"/>
                <w:lang w:val="en-GB" w:eastAsia="en-GB"/>
              </w:rPr>
            </w:pPr>
            <w:r>
              <w:rPr>
                <w:rFonts w:cs="Arial"/>
                <w:b/>
                <w:noProof/>
                <w:color w:val="026CB6"/>
                <w:sz w:val="36"/>
                <w:szCs w:val="36"/>
                <w:lang w:val="en-GB" w:eastAsia="en-GB"/>
              </w:rPr>
              <w:t>W</w:t>
            </w:r>
          </w:p>
        </w:tc>
        <w:tc>
          <w:tcPr>
            <w:tcW w:w="990" w:type="dxa"/>
          </w:tcPr>
          <w:p w:rsidR="006B4462" w:rsidRPr="00AC786C" w:rsidRDefault="006B4462" w:rsidP="0046201E">
            <w:pPr>
              <w:spacing w:after="200" w:line="276" w:lineRule="auto"/>
              <w:rPr>
                <w:rFonts w:cs="Arial"/>
                <w:noProof/>
                <w:sz w:val="22"/>
                <w:lang w:val="en-GB" w:eastAsia="en-GB"/>
              </w:rPr>
            </w:pPr>
          </w:p>
        </w:tc>
        <w:tc>
          <w:tcPr>
            <w:tcW w:w="1620" w:type="dxa"/>
          </w:tcPr>
          <w:p w:rsidR="006B4462" w:rsidRPr="00AC786C" w:rsidRDefault="006B4462" w:rsidP="0046201E">
            <w:pPr>
              <w:spacing w:after="200" w:line="276" w:lineRule="auto"/>
              <w:rPr>
                <w:rFonts w:cs="Arial"/>
                <w:noProof/>
                <w:sz w:val="22"/>
                <w:lang w:val="en-GB" w:eastAsia="en-GB"/>
              </w:rPr>
            </w:pPr>
          </w:p>
        </w:tc>
        <w:tc>
          <w:tcPr>
            <w:tcW w:w="1616" w:type="dxa"/>
          </w:tcPr>
          <w:p w:rsidR="006B4462" w:rsidRPr="00AC786C" w:rsidRDefault="006B4462" w:rsidP="0046201E">
            <w:pPr>
              <w:rPr>
                <w:rFonts w:cs="Arial"/>
                <w:sz w:val="22"/>
              </w:rPr>
            </w:pPr>
          </w:p>
        </w:tc>
      </w:tr>
      <w:tr w:rsidR="006B4462" w:rsidRPr="00AC786C" w:rsidTr="00AD3DBD">
        <w:tc>
          <w:tcPr>
            <w:tcW w:w="738" w:type="dxa"/>
          </w:tcPr>
          <w:p w:rsidR="006B4462" w:rsidRPr="00AC786C" w:rsidRDefault="006B4462"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09E34C1" wp14:editId="205A8C6F">
                  <wp:extent cx="384048" cy="384048"/>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_futura_WLF_40px.png"/>
                          <pic:cNvPicPr/>
                        </pic:nvPicPr>
                        <pic:blipFill>
                          <a:blip r:embed="rId723">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B4462" w:rsidRPr="00AC786C" w:rsidRDefault="006B4462"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CCA3A44" wp14:editId="052A2889">
                  <wp:extent cx="491490" cy="491490"/>
                  <wp:effectExtent l="0" t="0" r="3810" b="381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_futura_WLF_60px.png"/>
                          <pic:cNvPicPr/>
                        </pic:nvPicPr>
                        <pic:blipFill>
                          <a:blip r:embed="rId724">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B4462" w:rsidRPr="00AC786C" w:rsidRDefault="006B4462"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D61BD7A" wp14:editId="69AEC384">
                  <wp:extent cx="948690" cy="948690"/>
                  <wp:effectExtent l="0" t="0" r="3810" b="381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_futura_WLF_100px.png"/>
                          <pic:cNvPicPr/>
                        </pic:nvPicPr>
                        <pic:blipFill>
                          <a:blip r:embed="rId725">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B4462" w:rsidRPr="00AC786C" w:rsidRDefault="006B4462" w:rsidP="0046201E">
            <w:pPr>
              <w:autoSpaceDE w:val="0"/>
              <w:autoSpaceDN w:val="0"/>
              <w:adjustRightInd w:val="0"/>
              <w:rPr>
                <w:rFonts w:cs="Arial"/>
                <w:color w:val="5A5A5A"/>
                <w:sz w:val="22"/>
              </w:rPr>
            </w:pPr>
            <w:r w:rsidRPr="00AC786C">
              <w:rPr>
                <w:rFonts w:cs="Arial"/>
                <w:color w:val="5A5A5A"/>
                <w:sz w:val="22"/>
                <w:lang w:val="en-GB"/>
              </w:rPr>
              <w:t>Wallis and Futuna - WLF</w:t>
            </w:r>
          </w:p>
        </w:tc>
      </w:tr>
      <w:tr w:rsidR="006B4462" w:rsidRPr="00AC786C" w:rsidTr="00AD3DBD">
        <w:tc>
          <w:tcPr>
            <w:tcW w:w="738" w:type="dxa"/>
          </w:tcPr>
          <w:p w:rsidR="006B4462" w:rsidRPr="00AC786C" w:rsidRDefault="006B4462"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44AEFB3" wp14:editId="39DA6FFB">
                  <wp:extent cx="384048" cy="384048"/>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_sahara_ESH_40px.png"/>
                          <pic:cNvPicPr/>
                        </pic:nvPicPr>
                        <pic:blipFill>
                          <a:blip r:embed="rId726">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B4462" w:rsidRPr="00AC786C" w:rsidRDefault="006B4462"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0C06D4BE" wp14:editId="7D1C275B">
                  <wp:extent cx="491490" cy="491490"/>
                  <wp:effectExtent l="0" t="0" r="3810" b="381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_sahara_ESH_60px.png"/>
                          <pic:cNvPicPr/>
                        </pic:nvPicPr>
                        <pic:blipFill>
                          <a:blip r:embed="rId727">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B4462" w:rsidRPr="00AC786C" w:rsidRDefault="006B4462"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C1EBFF3" wp14:editId="02B6AAB8">
                  <wp:extent cx="948690" cy="948690"/>
                  <wp:effectExtent l="0" t="0" r="3810" b="381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_sahara_ESH_100px.png"/>
                          <pic:cNvPicPr/>
                        </pic:nvPicPr>
                        <pic:blipFill>
                          <a:blip r:embed="rId728">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B4462" w:rsidRPr="00AC786C" w:rsidRDefault="006B4462" w:rsidP="0046201E">
            <w:pPr>
              <w:autoSpaceDE w:val="0"/>
              <w:autoSpaceDN w:val="0"/>
              <w:adjustRightInd w:val="0"/>
              <w:rPr>
                <w:rFonts w:cs="Arial"/>
                <w:color w:val="5A5A5A"/>
                <w:sz w:val="22"/>
              </w:rPr>
            </w:pPr>
            <w:r w:rsidRPr="00AC786C">
              <w:rPr>
                <w:rFonts w:cs="Arial"/>
                <w:color w:val="5A5A5A"/>
                <w:sz w:val="22"/>
                <w:lang w:val="en-GB"/>
              </w:rPr>
              <w:t>Western Sahara - ESH</w:t>
            </w:r>
          </w:p>
        </w:tc>
      </w:tr>
      <w:tr w:rsidR="006B4462" w:rsidRPr="00AC786C" w:rsidTr="00AD3DBD">
        <w:tc>
          <w:tcPr>
            <w:tcW w:w="738" w:type="dxa"/>
          </w:tcPr>
          <w:p w:rsidR="006B4462" w:rsidRPr="00AC786C" w:rsidRDefault="006B4462"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A6FEFD7" wp14:editId="5350D775">
                  <wp:extent cx="384048" cy="384048"/>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WRL_40px.png"/>
                          <pic:cNvPicPr/>
                        </pic:nvPicPr>
                        <pic:blipFill>
                          <a:blip r:embed="rId729">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6B4462" w:rsidRPr="00AC786C" w:rsidRDefault="006B4462"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5F6680DD" wp14:editId="7A6A848F">
                  <wp:extent cx="491490" cy="491490"/>
                  <wp:effectExtent l="0" t="0" r="3810" b="381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WRL_60px.png"/>
                          <pic:cNvPicPr/>
                        </pic:nvPicPr>
                        <pic:blipFill>
                          <a:blip r:embed="rId730">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6B4462" w:rsidRPr="00AC786C" w:rsidRDefault="006B4462"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36C5FD4" wp14:editId="4FA527D9">
                  <wp:extent cx="948690" cy="948690"/>
                  <wp:effectExtent l="0" t="0" r="3810" b="381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WRL_100px.png"/>
                          <pic:cNvPicPr/>
                        </pic:nvPicPr>
                        <pic:blipFill>
                          <a:blip r:embed="rId731">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6B4462" w:rsidRPr="00AC786C" w:rsidRDefault="006B4462" w:rsidP="0046201E">
            <w:pPr>
              <w:rPr>
                <w:rFonts w:cs="Arial"/>
                <w:sz w:val="22"/>
              </w:rPr>
            </w:pPr>
            <w:r w:rsidRPr="00AC786C">
              <w:rPr>
                <w:rFonts w:cs="Arial"/>
                <w:color w:val="5A5A5A"/>
                <w:sz w:val="22"/>
                <w:lang w:val="en-GB"/>
              </w:rPr>
              <w:t>World - WLD</w:t>
            </w:r>
          </w:p>
        </w:tc>
      </w:tr>
    </w:tbl>
    <w:p w:rsidR="00FD4A04" w:rsidRPr="00AC786C" w:rsidRDefault="00FD4A04"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AE2538" w:rsidRPr="00AC786C" w:rsidTr="00AD3DBD">
        <w:tc>
          <w:tcPr>
            <w:tcW w:w="738" w:type="dxa"/>
          </w:tcPr>
          <w:p w:rsidR="00AE2538" w:rsidRPr="00AC786C" w:rsidRDefault="00A9099E" w:rsidP="0046201E">
            <w:pPr>
              <w:spacing w:after="200" w:line="276" w:lineRule="auto"/>
              <w:rPr>
                <w:rFonts w:cs="Arial"/>
                <w:noProof/>
                <w:sz w:val="22"/>
                <w:lang w:val="en-GB" w:eastAsia="en-GB"/>
              </w:rPr>
            </w:pPr>
            <w:r>
              <w:rPr>
                <w:rFonts w:cs="Arial"/>
                <w:b/>
                <w:noProof/>
                <w:color w:val="026CB6"/>
                <w:sz w:val="36"/>
                <w:szCs w:val="36"/>
                <w:lang w:val="en-GB" w:eastAsia="en-GB"/>
              </w:rPr>
              <w:t>Y</w:t>
            </w:r>
          </w:p>
        </w:tc>
        <w:tc>
          <w:tcPr>
            <w:tcW w:w="990" w:type="dxa"/>
          </w:tcPr>
          <w:p w:rsidR="00AE2538" w:rsidRPr="00AC786C" w:rsidRDefault="00AE2538" w:rsidP="0046201E">
            <w:pPr>
              <w:spacing w:after="200" w:line="276" w:lineRule="auto"/>
              <w:rPr>
                <w:rFonts w:cs="Arial"/>
                <w:noProof/>
                <w:sz w:val="22"/>
                <w:lang w:val="en-GB" w:eastAsia="en-GB"/>
              </w:rPr>
            </w:pPr>
          </w:p>
        </w:tc>
        <w:tc>
          <w:tcPr>
            <w:tcW w:w="1620" w:type="dxa"/>
          </w:tcPr>
          <w:p w:rsidR="00AE2538" w:rsidRPr="00AC786C" w:rsidRDefault="00AE2538" w:rsidP="0046201E">
            <w:pPr>
              <w:spacing w:after="200" w:line="276" w:lineRule="auto"/>
              <w:rPr>
                <w:rFonts w:cs="Arial"/>
                <w:noProof/>
                <w:sz w:val="22"/>
                <w:lang w:val="en-GB" w:eastAsia="en-GB"/>
              </w:rPr>
            </w:pPr>
          </w:p>
        </w:tc>
        <w:tc>
          <w:tcPr>
            <w:tcW w:w="1616" w:type="dxa"/>
          </w:tcPr>
          <w:p w:rsidR="00AE2538" w:rsidRPr="00AC786C" w:rsidRDefault="00AE2538" w:rsidP="0046201E">
            <w:pPr>
              <w:rPr>
                <w:rFonts w:cs="Arial"/>
                <w:sz w:val="22"/>
              </w:rPr>
            </w:pPr>
          </w:p>
        </w:tc>
      </w:tr>
      <w:tr w:rsidR="00AE2538" w:rsidRPr="00AC786C" w:rsidTr="00AD3DBD">
        <w:tc>
          <w:tcPr>
            <w:tcW w:w="738" w:type="dxa"/>
          </w:tcPr>
          <w:p w:rsidR="00AE2538" w:rsidRPr="00AC786C" w:rsidRDefault="00AE2538"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341B276" wp14:editId="4A6823CC">
                  <wp:extent cx="384048" cy="384048"/>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men_YEM_40px.png"/>
                          <pic:cNvPicPr/>
                        </pic:nvPicPr>
                        <pic:blipFill>
                          <a:blip r:embed="rId732">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AE2538" w:rsidRPr="00AC786C" w:rsidRDefault="00AE2538"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1832152A" wp14:editId="5462ADBF">
                  <wp:extent cx="491490" cy="491490"/>
                  <wp:effectExtent l="0" t="0" r="3810" b="381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men_YEM_60px.png"/>
                          <pic:cNvPicPr/>
                        </pic:nvPicPr>
                        <pic:blipFill>
                          <a:blip r:embed="rId733">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AE2538" w:rsidRPr="00AC786C" w:rsidRDefault="00AE2538"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8B048C8" wp14:editId="4DE51D09">
                  <wp:extent cx="948690" cy="948690"/>
                  <wp:effectExtent l="0" t="0" r="3810" b="381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men_YEM_100px.png"/>
                          <pic:cNvPicPr/>
                        </pic:nvPicPr>
                        <pic:blipFill>
                          <a:blip r:embed="rId734">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AE2538" w:rsidRPr="00AC786C" w:rsidRDefault="00AE2538" w:rsidP="0046201E">
            <w:pPr>
              <w:autoSpaceDE w:val="0"/>
              <w:autoSpaceDN w:val="0"/>
              <w:adjustRightInd w:val="0"/>
              <w:rPr>
                <w:rFonts w:cs="Arial"/>
                <w:color w:val="5A5A5A"/>
                <w:sz w:val="22"/>
              </w:rPr>
            </w:pPr>
            <w:r w:rsidRPr="00AC786C">
              <w:rPr>
                <w:rFonts w:cs="Arial"/>
                <w:color w:val="5A5A5A"/>
                <w:sz w:val="22"/>
                <w:lang w:val="en-GB"/>
              </w:rPr>
              <w:t>Yemen - YEM</w:t>
            </w:r>
          </w:p>
        </w:tc>
      </w:tr>
    </w:tbl>
    <w:p w:rsidR="00AE2538" w:rsidRDefault="00AE2538" w:rsidP="00816065">
      <w:pPr>
        <w:pStyle w:val="ochacontenttext"/>
        <w:rPr>
          <w:rFonts w:cs="Arial"/>
          <w:sz w:val="22"/>
          <w:szCs w:val="22"/>
        </w:rPr>
      </w:pPr>
    </w:p>
    <w:p w:rsidR="00A9099E" w:rsidRDefault="00A9099E" w:rsidP="00816065">
      <w:pPr>
        <w:pStyle w:val="ochacontenttext"/>
        <w:rPr>
          <w:rFonts w:cs="Arial"/>
          <w:sz w:val="22"/>
          <w:szCs w:val="22"/>
        </w:rPr>
      </w:pPr>
    </w:p>
    <w:p w:rsidR="00A9099E" w:rsidRDefault="00A9099E" w:rsidP="00816065">
      <w:pPr>
        <w:pStyle w:val="ochacontenttext"/>
        <w:rPr>
          <w:rFonts w:cs="Arial"/>
          <w:sz w:val="22"/>
          <w:szCs w:val="22"/>
        </w:rPr>
      </w:pPr>
    </w:p>
    <w:p w:rsidR="00A9099E" w:rsidRPr="00AC786C" w:rsidRDefault="00A9099E" w:rsidP="00816065">
      <w:pPr>
        <w:pStyle w:val="ochacontenttex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0"/>
        <w:gridCol w:w="1620"/>
        <w:gridCol w:w="1616"/>
      </w:tblGrid>
      <w:tr w:rsidR="00523AD0" w:rsidRPr="00AC786C" w:rsidTr="00AD3DBD">
        <w:tc>
          <w:tcPr>
            <w:tcW w:w="738" w:type="dxa"/>
          </w:tcPr>
          <w:p w:rsidR="00523AD0" w:rsidRPr="00AC786C" w:rsidRDefault="00A9099E" w:rsidP="0046201E">
            <w:pPr>
              <w:spacing w:after="200" w:line="276" w:lineRule="auto"/>
              <w:rPr>
                <w:rFonts w:cs="Arial"/>
                <w:noProof/>
                <w:sz w:val="22"/>
                <w:lang w:val="en-GB" w:eastAsia="en-GB"/>
              </w:rPr>
            </w:pPr>
            <w:r>
              <w:rPr>
                <w:rFonts w:cs="Arial"/>
                <w:b/>
                <w:noProof/>
                <w:color w:val="026CB6"/>
                <w:sz w:val="36"/>
                <w:szCs w:val="36"/>
                <w:lang w:val="en-GB" w:eastAsia="en-GB"/>
              </w:rPr>
              <w:t>Z</w:t>
            </w:r>
          </w:p>
        </w:tc>
        <w:tc>
          <w:tcPr>
            <w:tcW w:w="990" w:type="dxa"/>
          </w:tcPr>
          <w:p w:rsidR="00523AD0" w:rsidRPr="00AC786C" w:rsidRDefault="00523AD0" w:rsidP="0046201E">
            <w:pPr>
              <w:spacing w:after="200" w:line="276" w:lineRule="auto"/>
              <w:rPr>
                <w:rFonts w:cs="Arial"/>
                <w:noProof/>
                <w:sz w:val="22"/>
                <w:lang w:val="en-GB" w:eastAsia="en-GB"/>
              </w:rPr>
            </w:pPr>
          </w:p>
        </w:tc>
        <w:tc>
          <w:tcPr>
            <w:tcW w:w="1620" w:type="dxa"/>
          </w:tcPr>
          <w:p w:rsidR="00523AD0" w:rsidRPr="00AC786C" w:rsidRDefault="00523AD0" w:rsidP="0046201E">
            <w:pPr>
              <w:spacing w:after="200" w:line="276" w:lineRule="auto"/>
              <w:rPr>
                <w:rFonts w:cs="Arial"/>
                <w:noProof/>
                <w:sz w:val="22"/>
                <w:lang w:val="en-GB" w:eastAsia="en-GB"/>
              </w:rPr>
            </w:pPr>
          </w:p>
        </w:tc>
        <w:tc>
          <w:tcPr>
            <w:tcW w:w="1616" w:type="dxa"/>
          </w:tcPr>
          <w:p w:rsidR="00523AD0" w:rsidRPr="00AC786C" w:rsidRDefault="00523AD0" w:rsidP="0046201E">
            <w:pPr>
              <w:rPr>
                <w:rFonts w:cs="Arial"/>
                <w:sz w:val="22"/>
              </w:rPr>
            </w:pPr>
          </w:p>
        </w:tc>
      </w:tr>
      <w:tr w:rsidR="00523AD0" w:rsidRPr="00AC786C" w:rsidTr="00AD3DBD">
        <w:tc>
          <w:tcPr>
            <w:tcW w:w="738" w:type="dxa"/>
          </w:tcPr>
          <w:p w:rsidR="00523AD0" w:rsidRPr="00AC786C" w:rsidRDefault="00523AD0"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74B3B262" wp14:editId="2CCF4E58">
                  <wp:extent cx="384048" cy="384048"/>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bia_ZMB_40px.png"/>
                          <pic:cNvPicPr/>
                        </pic:nvPicPr>
                        <pic:blipFill>
                          <a:blip r:embed="rId735">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523AD0" w:rsidRPr="00AC786C" w:rsidRDefault="00523AD0"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27FD44D6" wp14:editId="3A46886E">
                  <wp:extent cx="491490" cy="491490"/>
                  <wp:effectExtent l="0" t="0" r="3810" b="381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bia_ZMB_60px.png"/>
                          <pic:cNvPicPr/>
                        </pic:nvPicPr>
                        <pic:blipFill>
                          <a:blip r:embed="rId736">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523AD0" w:rsidRPr="00AC786C" w:rsidRDefault="00523AD0"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EECB0C3" wp14:editId="194609A6">
                  <wp:extent cx="948690" cy="948690"/>
                  <wp:effectExtent l="0" t="0" r="3810" b="381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bia_ZMB_100px.png"/>
                          <pic:cNvPicPr/>
                        </pic:nvPicPr>
                        <pic:blipFill>
                          <a:blip r:embed="rId737">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523AD0" w:rsidRPr="00AC786C" w:rsidRDefault="00523AD0" w:rsidP="0046201E">
            <w:pPr>
              <w:autoSpaceDE w:val="0"/>
              <w:autoSpaceDN w:val="0"/>
              <w:adjustRightInd w:val="0"/>
              <w:rPr>
                <w:rFonts w:cs="Arial"/>
                <w:color w:val="5A5A5A"/>
                <w:sz w:val="22"/>
              </w:rPr>
            </w:pPr>
            <w:r w:rsidRPr="00AC786C">
              <w:rPr>
                <w:rFonts w:cs="Arial"/>
                <w:color w:val="5A5A5A"/>
                <w:sz w:val="22"/>
                <w:lang w:val="en-GB"/>
              </w:rPr>
              <w:t>Zambia - ZMB</w:t>
            </w:r>
          </w:p>
        </w:tc>
      </w:tr>
      <w:tr w:rsidR="00523AD0" w:rsidRPr="00AC786C" w:rsidTr="00AD3DBD">
        <w:tc>
          <w:tcPr>
            <w:tcW w:w="738" w:type="dxa"/>
          </w:tcPr>
          <w:p w:rsidR="00523AD0" w:rsidRPr="00AC786C" w:rsidRDefault="00523AD0"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48C6799A" wp14:editId="0133E9AF">
                  <wp:extent cx="384048" cy="384048"/>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babwe_ZWE_40px.png"/>
                          <pic:cNvPicPr/>
                        </pic:nvPicPr>
                        <pic:blipFill>
                          <a:blip r:embed="rId738">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p>
        </w:tc>
        <w:tc>
          <w:tcPr>
            <w:tcW w:w="990" w:type="dxa"/>
          </w:tcPr>
          <w:p w:rsidR="00523AD0" w:rsidRPr="00AC786C" w:rsidRDefault="00523AD0"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3F987ECB" wp14:editId="58450FA2">
                  <wp:extent cx="491490" cy="491490"/>
                  <wp:effectExtent l="0" t="0" r="3810" b="381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babwe_ZWE_60px.png"/>
                          <pic:cNvPicPr/>
                        </pic:nvPicPr>
                        <pic:blipFill>
                          <a:blip r:embed="rId739">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inline>
              </w:drawing>
            </w:r>
          </w:p>
        </w:tc>
        <w:tc>
          <w:tcPr>
            <w:tcW w:w="1620" w:type="dxa"/>
          </w:tcPr>
          <w:p w:rsidR="00523AD0" w:rsidRPr="00AC786C" w:rsidRDefault="00523AD0" w:rsidP="0046201E">
            <w:pPr>
              <w:spacing w:after="200" w:line="276" w:lineRule="auto"/>
              <w:rPr>
                <w:rFonts w:cs="Arial"/>
                <w:noProof/>
                <w:sz w:val="22"/>
                <w:lang w:val="en-GB" w:eastAsia="en-GB"/>
              </w:rPr>
            </w:pPr>
            <w:r w:rsidRPr="00AC786C">
              <w:rPr>
                <w:rFonts w:cs="Arial"/>
                <w:noProof/>
                <w:sz w:val="22"/>
                <w:lang w:val="es-AR" w:eastAsia="es-AR"/>
              </w:rPr>
              <w:drawing>
                <wp:inline distT="0" distB="0" distL="0" distR="0" wp14:anchorId="6C758FA4" wp14:editId="751485F4">
                  <wp:extent cx="948690" cy="948690"/>
                  <wp:effectExtent l="0" t="0" r="3810" b="381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babwe_ZWE_100px.png"/>
                          <pic:cNvPicPr/>
                        </pic:nvPicPr>
                        <pic:blipFill>
                          <a:blip r:embed="rId740">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tc>
        <w:tc>
          <w:tcPr>
            <w:tcW w:w="1616" w:type="dxa"/>
          </w:tcPr>
          <w:p w:rsidR="00523AD0" w:rsidRPr="00AC786C" w:rsidRDefault="00523AD0" w:rsidP="0046201E">
            <w:pPr>
              <w:rPr>
                <w:rFonts w:cs="Arial"/>
                <w:sz w:val="22"/>
              </w:rPr>
            </w:pPr>
            <w:r w:rsidRPr="00AC786C">
              <w:rPr>
                <w:rFonts w:cs="Arial"/>
                <w:color w:val="5A5A5A"/>
                <w:sz w:val="22"/>
                <w:lang w:val="en-GB"/>
              </w:rPr>
              <w:t>Zimbabwe - ZWE</w:t>
            </w:r>
          </w:p>
        </w:tc>
      </w:tr>
    </w:tbl>
    <w:p w:rsidR="00523AD0" w:rsidRPr="00AC786C" w:rsidRDefault="00523AD0" w:rsidP="00816065">
      <w:pPr>
        <w:pStyle w:val="ochacontenttext"/>
        <w:rPr>
          <w:rFonts w:cs="Arial"/>
          <w:sz w:val="22"/>
          <w:szCs w:val="22"/>
        </w:rPr>
      </w:pPr>
    </w:p>
    <w:sectPr w:rsidR="00523AD0" w:rsidRPr="00AC786C" w:rsidSect="007B495A">
      <w:type w:val="continuous"/>
      <w:pgSz w:w="11907" w:h="16839" w:code="9"/>
      <w:pgMar w:top="567" w:right="851" w:bottom="1588" w:left="851" w:header="567" w:footer="454"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F0E" w:rsidRDefault="00D41F0E" w:rsidP="00244D64">
      <w:r>
        <w:separator/>
      </w:r>
    </w:p>
    <w:p w:rsidR="00D41F0E" w:rsidRDefault="00D41F0E"/>
  </w:endnote>
  <w:endnote w:type="continuationSeparator" w:id="0">
    <w:p w:rsidR="00D41F0E" w:rsidRDefault="00D41F0E" w:rsidP="00244D64">
      <w:r>
        <w:continuationSeparator/>
      </w:r>
    </w:p>
    <w:p w:rsidR="00D41F0E" w:rsidRDefault="00D41F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185" w:rsidRPr="00187447" w:rsidRDefault="00200185" w:rsidP="00F14133">
    <w:pPr>
      <w:pStyle w:val="Footer"/>
      <w:jc w:val="center"/>
      <w:rPr>
        <w:rFonts w:cs="Arial"/>
        <w:color w:val="808080" w:themeColor="background1" w:themeShade="80"/>
        <w:sz w:val="16"/>
      </w:rPr>
    </w:pPr>
    <w:r w:rsidRPr="00187447">
      <w:rPr>
        <w:noProof/>
        <w:lang w:val="es-AR" w:eastAsia="es-AR"/>
      </w:rPr>
      <mc:AlternateContent>
        <mc:Choice Requires="wps">
          <w:drawing>
            <wp:anchor distT="4294967295" distB="4294967295" distL="114300" distR="114300" simplePos="0" relativeHeight="251664384" behindDoc="0" locked="0" layoutInCell="1" allowOverlap="1" wp14:anchorId="3C0E371D" wp14:editId="08651AF2">
              <wp:simplePos x="0" y="0"/>
              <wp:positionH relativeFrom="page">
                <wp:posOffset>541020</wp:posOffset>
              </wp:positionH>
              <wp:positionV relativeFrom="paragraph">
                <wp:posOffset>-82550</wp:posOffset>
              </wp:positionV>
              <wp:extent cx="6479540" cy="0"/>
              <wp:effectExtent l="0" t="0" r="1651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 o:spid="_x0000_s1026" style="position:absolute;z-index:251664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42.6pt,-6.5pt" to="552.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" strokecolor="#4579b8 [3044]">
              <o:lock v:ext="edit" shapetype="f"/>
              <w10:wrap anchorx="page"/>
            </v:line>
          </w:pict>
        </mc:Fallback>
      </mc:AlternateContent>
    </w:r>
    <w:r w:rsidRPr="00187447">
      <w:rPr>
        <w:rFonts w:cs="Arial"/>
        <w:color w:val="808080" w:themeColor="background1" w:themeShade="80"/>
        <w:sz w:val="16"/>
      </w:rPr>
      <w:t>United Nations Office for the Coordination of</w:t>
    </w:r>
    <w:r>
      <w:rPr>
        <w:rFonts w:cs="Arial"/>
        <w:color w:val="808080" w:themeColor="background1" w:themeShade="80"/>
        <w:sz w:val="16"/>
      </w:rPr>
      <w:t xml:space="preserve"> Humanitarian Affairs (OCHA)</w:t>
    </w:r>
  </w:p>
  <w:p w:rsidR="00200185" w:rsidRPr="001850E1" w:rsidRDefault="00200185" w:rsidP="00F14133">
    <w:pPr>
      <w:pStyle w:val="Footer"/>
      <w:jc w:val="center"/>
      <w:rPr>
        <w:rFonts w:cs="Arial"/>
        <w:i/>
        <w:sz w:val="16"/>
        <w:szCs w:val="16"/>
      </w:rPr>
    </w:pPr>
    <w:r w:rsidRPr="001850E1">
      <w:rPr>
        <w:rFonts w:cs="Arial"/>
        <w:color w:val="056CB6"/>
        <w:sz w:val="16"/>
      </w:rPr>
      <w:t>Coordination Saves Lives | www.unocha.org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185" w:rsidRPr="00350697" w:rsidRDefault="00200185" w:rsidP="00187447">
    <w:pPr>
      <w:pStyle w:val="Footer"/>
      <w:jc w:val="center"/>
      <w:rPr>
        <w:rFonts w:cs="Arial"/>
        <w:b/>
        <w:color w:val="056CB6"/>
        <w:sz w:val="16"/>
      </w:rPr>
    </w:pPr>
    <w:r w:rsidRPr="00187447">
      <w:rPr>
        <w:noProof/>
        <w:lang w:val="es-AR" w:eastAsia="es-AR"/>
      </w:rPr>
      <mc:AlternateContent>
        <mc:Choice Requires="wps">
          <w:drawing>
            <wp:anchor distT="4294967295" distB="4294967295" distL="114300" distR="114300" simplePos="0" relativeHeight="251662336" behindDoc="0" locked="0" layoutInCell="1" allowOverlap="1" wp14:anchorId="29C76D5D" wp14:editId="62BB4C25">
              <wp:simplePos x="0" y="0"/>
              <wp:positionH relativeFrom="page">
                <wp:posOffset>540385</wp:posOffset>
              </wp:positionH>
              <wp:positionV relativeFrom="paragraph">
                <wp:posOffset>-82550</wp:posOffset>
              </wp:positionV>
              <wp:extent cx="6479540" cy="0"/>
              <wp:effectExtent l="0" t="0" r="1651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42.55pt,-6.5pt" to="552.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" strokecolor="#4579b8 [3044]">
              <o:lock v:ext="edit" shapetype="f"/>
              <w10:wrap anchorx="page"/>
            </v:line>
          </w:pict>
        </mc:Fallback>
      </mc:AlternateContent>
    </w:r>
    <w:r w:rsidRPr="00350697">
      <w:rPr>
        <w:rFonts w:cs="Arial"/>
        <w:b/>
        <w:color w:val="056CB6"/>
        <w:sz w:val="16"/>
      </w:rPr>
      <w:t>www.unocha.org</w:t>
    </w:r>
  </w:p>
  <w:p w:rsidR="00200185" w:rsidRPr="00187447" w:rsidRDefault="00200185" w:rsidP="00187447">
    <w:pPr>
      <w:pStyle w:val="Footer"/>
      <w:jc w:val="center"/>
      <w:rPr>
        <w:rFonts w:cs="Arial"/>
        <w:color w:val="808080" w:themeColor="background1" w:themeShade="80"/>
        <w:sz w:val="16"/>
      </w:rPr>
    </w:pPr>
    <w:r w:rsidRPr="00187447">
      <w:rPr>
        <w:rFonts w:cs="Arial"/>
        <w:color w:val="808080" w:themeColor="background1" w:themeShade="80"/>
        <w:sz w:val="16"/>
      </w:rPr>
      <w:t>The mission of the United Nations Office for the Coordination of Humanitarian Affairs (OCHA) is to mobilize and coordinate effective and principled humanitarian action in partnership with national and international actors.</w:t>
    </w:r>
  </w:p>
  <w:p w:rsidR="00200185" w:rsidRPr="00187447" w:rsidRDefault="00200185" w:rsidP="00187447">
    <w:pPr>
      <w:pStyle w:val="Footer"/>
      <w:jc w:val="center"/>
      <w:rPr>
        <w:rFonts w:cs="Arial"/>
        <w:i/>
        <w:sz w:val="16"/>
        <w:szCs w:val="16"/>
      </w:rPr>
    </w:pPr>
    <w:r>
      <w:rPr>
        <w:rFonts w:cs="Arial"/>
        <w:b/>
        <w:color w:val="056CB6"/>
        <w:sz w:val="16"/>
      </w:rPr>
      <w:t>Coordination Saves Lives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F0E" w:rsidRDefault="00D41F0E" w:rsidP="00244D64">
      <w:r>
        <w:separator/>
      </w:r>
    </w:p>
    <w:p w:rsidR="00D41F0E" w:rsidRDefault="00D41F0E"/>
  </w:footnote>
  <w:footnote w:type="continuationSeparator" w:id="0">
    <w:p w:rsidR="00D41F0E" w:rsidRDefault="00D41F0E" w:rsidP="00244D64">
      <w:r>
        <w:continuationSeparator/>
      </w:r>
    </w:p>
    <w:p w:rsidR="00D41F0E" w:rsidRDefault="00D41F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185" w:rsidRPr="00435969" w:rsidRDefault="00200185" w:rsidP="00A44EF2">
    <w:pPr>
      <w:pStyle w:val="ochaheaderfooter"/>
      <w:jc w:val="right"/>
      <w:rPr>
        <w:color w:val="026CB6"/>
        <w:sz w:val="20"/>
        <w:szCs w:val="20"/>
      </w:rPr>
    </w:pPr>
    <w:r>
      <w:rPr>
        <w:noProof/>
        <w:color w:val="026CB6"/>
        <w:szCs w:val="20"/>
        <w:lang w:val="es-AR" w:eastAsia="es-AR"/>
      </w:rPr>
      <mc:AlternateContent>
        <mc:Choice Requires="wps">
          <w:drawing>
            <wp:anchor distT="4294967295" distB="4294967295" distL="114300" distR="114300" simplePos="0" relativeHeight="251659264" behindDoc="0" locked="0" layoutInCell="1" allowOverlap="1" wp14:anchorId="364E9283" wp14:editId="7F578B58">
              <wp:simplePos x="0" y="0"/>
              <wp:positionH relativeFrom="page">
                <wp:posOffset>541020</wp:posOffset>
              </wp:positionH>
              <wp:positionV relativeFrom="page">
                <wp:posOffset>540385</wp:posOffset>
              </wp:positionV>
              <wp:extent cx="6479540" cy="0"/>
              <wp:effectExtent l="0" t="0" r="1651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9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6pt,42.55pt" to="552.8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" strokecolor="#4579b8 [3044]">
              <o:lock v:ext="edit" shapetype="f"/>
              <w10:wrap anchorx="page" anchory="page"/>
            </v:line>
          </w:pict>
        </mc:Fallback>
      </mc:AlternateContent>
    </w:r>
    <w:r>
      <w:rPr>
        <w:noProof/>
        <w:color w:val="026CB6"/>
        <w:szCs w:val="20"/>
        <w:lang w:eastAsia="en-US"/>
      </w:rPr>
      <w:t>Country Icons</w:t>
    </w:r>
    <w:r w:rsidRPr="00903329">
      <w:rPr>
        <w:color w:val="026CB6"/>
        <w:sz w:val="20"/>
        <w:szCs w:val="20"/>
      </w:rPr>
      <w:t xml:space="preserve"> </w:t>
    </w:r>
    <w:r>
      <w:rPr>
        <w:b/>
        <w:color w:val="026CB6"/>
        <w:sz w:val="20"/>
        <w:szCs w:val="20"/>
      </w:rPr>
      <w:t>|</w:t>
    </w:r>
    <w:r>
      <w:rPr>
        <w:color w:val="026CB6"/>
        <w:sz w:val="20"/>
        <w:szCs w:val="20"/>
      </w:rPr>
      <w:t xml:space="preserve"> </w:t>
    </w:r>
    <w:r w:rsidRPr="007D0ADC">
      <w:rPr>
        <w:color w:val="026CB6"/>
      </w:rPr>
      <w:fldChar w:fldCharType="begin"/>
    </w:r>
    <w:r w:rsidRPr="007D0ADC">
      <w:rPr>
        <w:color w:val="026CB6"/>
      </w:rPr>
      <w:instrText xml:space="preserve"> PAGE   \* MERGEFORMAT </w:instrText>
    </w:r>
    <w:r w:rsidRPr="007D0ADC">
      <w:rPr>
        <w:color w:val="026CB6"/>
      </w:rPr>
      <w:fldChar w:fldCharType="separate"/>
    </w:r>
    <w:r w:rsidR="002D7F8B">
      <w:rPr>
        <w:noProof/>
        <w:color w:val="026CB6"/>
      </w:rPr>
      <w:t>2</w:t>
    </w:r>
    <w:r w:rsidRPr="007D0ADC">
      <w:rPr>
        <w:color w:val="026CB6"/>
      </w:rPr>
      <w:fldChar w:fldCharType="end"/>
    </w:r>
  </w:p>
  <w:p w:rsidR="00200185" w:rsidRDefault="0020018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C09CE"/>
    <w:multiLevelType w:val="hybridMultilevel"/>
    <w:tmpl w:val="07CA2BF2"/>
    <w:lvl w:ilvl="0" w:tplc="570E45D6">
      <w:start w:val="1"/>
      <w:numFmt w:val="bullet"/>
      <w:pStyle w:val="ochabulletpoin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E30DB8"/>
    <w:multiLevelType w:val="hybridMultilevel"/>
    <w:tmpl w:val="F9EA4438"/>
    <w:lvl w:ilvl="0" w:tplc="76F05374">
      <w:start w:val="1"/>
      <w:numFmt w:val="bulle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6E4987"/>
    <w:multiLevelType w:val="hybridMultilevel"/>
    <w:tmpl w:val="73F4F2AE"/>
    <w:lvl w:ilvl="0" w:tplc="5BCC30B2">
      <w:start w:val="1"/>
      <w:numFmt w:val="decimal"/>
      <w:lvlText w:val="%1."/>
      <w:lvlJc w:val="left"/>
      <w:pPr>
        <w:ind w:left="1004" w:hanging="360"/>
      </w:pPr>
      <w:rPr>
        <w:rFonts w:hint="default"/>
        <w:color w:val="026CB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249"/>
    <w:rsid w:val="000003B6"/>
    <w:rsid w:val="0001276B"/>
    <w:rsid w:val="000173C3"/>
    <w:rsid w:val="00036C30"/>
    <w:rsid w:val="00040738"/>
    <w:rsid w:val="000530BF"/>
    <w:rsid w:val="00060CAC"/>
    <w:rsid w:val="000702D9"/>
    <w:rsid w:val="0007243A"/>
    <w:rsid w:val="0007428D"/>
    <w:rsid w:val="0008353F"/>
    <w:rsid w:val="00084A6E"/>
    <w:rsid w:val="000873AC"/>
    <w:rsid w:val="000873BD"/>
    <w:rsid w:val="000A10ED"/>
    <w:rsid w:val="000A7BA6"/>
    <w:rsid w:val="000E71CF"/>
    <w:rsid w:val="000F1D64"/>
    <w:rsid w:val="00107775"/>
    <w:rsid w:val="00112291"/>
    <w:rsid w:val="001367C6"/>
    <w:rsid w:val="00137383"/>
    <w:rsid w:val="00153345"/>
    <w:rsid w:val="00166FF7"/>
    <w:rsid w:val="001850E1"/>
    <w:rsid w:val="00187447"/>
    <w:rsid w:val="00192C7D"/>
    <w:rsid w:val="001A6A58"/>
    <w:rsid w:val="001C0281"/>
    <w:rsid w:val="001D095D"/>
    <w:rsid w:val="001D2EF1"/>
    <w:rsid w:val="001F0DD1"/>
    <w:rsid w:val="001F60F3"/>
    <w:rsid w:val="00200185"/>
    <w:rsid w:val="00201BF1"/>
    <w:rsid w:val="002033EF"/>
    <w:rsid w:val="00216E39"/>
    <w:rsid w:val="0022026A"/>
    <w:rsid w:val="00233587"/>
    <w:rsid w:val="00244D64"/>
    <w:rsid w:val="002520D3"/>
    <w:rsid w:val="00254E12"/>
    <w:rsid w:val="0026725C"/>
    <w:rsid w:val="00267DFB"/>
    <w:rsid w:val="00274411"/>
    <w:rsid w:val="002A3F07"/>
    <w:rsid w:val="002B23BF"/>
    <w:rsid w:val="002B45D0"/>
    <w:rsid w:val="002C1A91"/>
    <w:rsid w:val="002D7F8B"/>
    <w:rsid w:val="002E6AFD"/>
    <w:rsid w:val="002E7B81"/>
    <w:rsid w:val="00302D57"/>
    <w:rsid w:val="00305343"/>
    <w:rsid w:val="00312A47"/>
    <w:rsid w:val="00312BCC"/>
    <w:rsid w:val="00314C9B"/>
    <w:rsid w:val="00320D3A"/>
    <w:rsid w:val="003218BB"/>
    <w:rsid w:val="00326264"/>
    <w:rsid w:val="003351A4"/>
    <w:rsid w:val="00342663"/>
    <w:rsid w:val="003449DE"/>
    <w:rsid w:val="00357178"/>
    <w:rsid w:val="00381218"/>
    <w:rsid w:val="003836A5"/>
    <w:rsid w:val="003915C7"/>
    <w:rsid w:val="003A55B7"/>
    <w:rsid w:val="003C15BC"/>
    <w:rsid w:val="003C578E"/>
    <w:rsid w:val="003D2E3A"/>
    <w:rsid w:val="003D553A"/>
    <w:rsid w:val="003E3941"/>
    <w:rsid w:val="003F4011"/>
    <w:rsid w:val="003F7A9D"/>
    <w:rsid w:val="00402AD6"/>
    <w:rsid w:val="004054B7"/>
    <w:rsid w:val="00411280"/>
    <w:rsid w:val="004323AA"/>
    <w:rsid w:val="00435969"/>
    <w:rsid w:val="0043599A"/>
    <w:rsid w:val="00440047"/>
    <w:rsid w:val="0045148B"/>
    <w:rsid w:val="00453E32"/>
    <w:rsid w:val="004547CE"/>
    <w:rsid w:val="00460C80"/>
    <w:rsid w:val="0046201E"/>
    <w:rsid w:val="00483BA5"/>
    <w:rsid w:val="004A792A"/>
    <w:rsid w:val="004A7AE4"/>
    <w:rsid w:val="004B1948"/>
    <w:rsid w:val="004B51DB"/>
    <w:rsid w:val="004C7E86"/>
    <w:rsid w:val="004D026A"/>
    <w:rsid w:val="004D3BBB"/>
    <w:rsid w:val="004D3E3E"/>
    <w:rsid w:val="004E1C9A"/>
    <w:rsid w:val="004F02A7"/>
    <w:rsid w:val="004F0FD1"/>
    <w:rsid w:val="004F1B1C"/>
    <w:rsid w:val="004F56F3"/>
    <w:rsid w:val="004F70BF"/>
    <w:rsid w:val="00513DF1"/>
    <w:rsid w:val="005141B1"/>
    <w:rsid w:val="0051694E"/>
    <w:rsid w:val="00523AD0"/>
    <w:rsid w:val="00525974"/>
    <w:rsid w:val="005270A0"/>
    <w:rsid w:val="00535813"/>
    <w:rsid w:val="005431FA"/>
    <w:rsid w:val="00557F80"/>
    <w:rsid w:val="00563C9C"/>
    <w:rsid w:val="005729E1"/>
    <w:rsid w:val="00573D5C"/>
    <w:rsid w:val="0058069B"/>
    <w:rsid w:val="00581966"/>
    <w:rsid w:val="005845E2"/>
    <w:rsid w:val="0058770E"/>
    <w:rsid w:val="00590AFB"/>
    <w:rsid w:val="00597AA9"/>
    <w:rsid w:val="005B0658"/>
    <w:rsid w:val="005B114E"/>
    <w:rsid w:val="005B2274"/>
    <w:rsid w:val="005B48BD"/>
    <w:rsid w:val="005B7CF9"/>
    <w:rsid w:val="005D1EDB"/>
    <w:rsid w:val="005D3A96"/>
    <w:rsid w:val="005D62B2"/>
    <w:rsid w:val="005F6BDB"/>
    <w:rsid w:val="006047DF"/>
    <w:rsid w:val="00613708"/>
    <w:rsid w:val="0062260F"/>
    <w:rsid w:val="00622CF4"/>
    <w:rsid w:val="00626101"/>
    <w:rsid w:val="006302ED"/>
    <w:rsid w:val="006339F3"/>
    <w:rsid w:val="0064371F"/>
    <w:rsid w:val="006551AE"/>
    <w:rsid w:val="00657CEC"/>
    <w:rsid w:val="0066738D"/>
    <w:rsid w:val="0067478D"/>
    <w:rsid w:val="00677C6E"/>
    <w:rsid w:val="00692809"/>
    <w:rsid w:val="006A5854"/>
    <w:rsid w:val="006A5887"/>
    <w:rsid w:val="006A7604"/>
    <w:rsid w:val="006B4462"/>
    <w:rsid w:val="006C20AA"/>
    <w:rsid w:val="006C25A2"/>
    <w:rsid w:val="006D1D18"/>
    <w:rsid w:val="006E36C9"/>
    <w:rsid w:val="006E732C"/>
    <w:rsid w:val="006F65BB"/>
    <w:rsid w:val="0071141F"/>
    <w:rsid w:val="0071331C"/>
    <w:rsid w:val="00740646"/>
    <w:rsid w:val="0074595E"/>
    <w:rsid w:val="00755F2D"/>
    <w:rsid w:val="00755F90"/>
    <w:rsid w:val="007703D6"/>
    <w:rsid w:val="0077101A"/>
    <w:rsid w:val="007719B2"/>
    <w:rsid w:val="00774763"/>
    <w:rsid w:val="007B495A"/>
    <w:rsid w:val="007D0ADC"/>
    <w:rsid w:val="00806706"/>
    <w:rsid w:val="00816065"/>
    <w:rsid w:val="0082424E"/>
    <w:rsid w:val="00832353"/>
    <w:rsid w:val="0084711A"/>
    <w:rsid w:val="00856FDA"/>
    <w:rsid w:val="00860BAC"/>
    <w:rsid w:val="00874A21"/>
    <w:rsid w:val="00877EF7"/>
    <w:rsid w:val="00881776"/>
    <w:rsid w:val="0088427F"/>
    <w:rsid w:val="00885E1A"/>
    <w:rsid w:val="00892E90"/>
    <w:rsid w:val="00897505"/>
    <w:rsid w:val="008A419A"/>
    <w:rsid w:val="008A6249"/>
    <w:rsid w:val="008B2B79"/>
    <w:rsid w:val="008D2D31"/>
    <w:rsid w:val="008D3429"/>
    <w:rsid w:val="008D6EF3"/>
    <w:rsid w:val="008E1B12"/>
    <w:rsid w:val="00900DF5"/>
    <w:rsid w:val="009055CE"/>
    <w:rsid w:val="00912698"/>
    <w:rsid w:val="009134B2"/>
    <w:rsid w:val="00936F57"/>
    <w:rsid w:val="00940B47"/>
    <w:rsid w:val="00941BE7"/>
    <w:rsid w:val="009424C0"/>
    <w:rsid w:val="00950653"/>
    <w:rsid w:val="00953CCF"/>
    <w:rsid w:val="00964A4D"/>
    <w:rsid w:val="00967D58"/>
    <w:rsid w:val="0097321C"/>
    <w:rsid w:val="00974256"/>
    <w:rsid w:val="00980A9F"/>
    <w:rsid w:val="00991FAB"/>
    <w:rsid w:val="00995B8C"/>
    <w:rsid w:val="009A6060"/>
    <w:rsid w:val="009B4737"/>
    <w:rsid w:val="009D5368"/>
    <w:rsid w:val="00A05DDA"/>
    <w:rsid w:val="00A067B1"/>
    <w:rsid w:val="00A10E0B"/>
    <w:rsid w:val="00A17307"/>
    <w:rsid w:val="00A25877"/>
    <w:rsid w:val="00A31B80"/>
    <w:rsid w:val="00A33839"/>
    <w:rsid w:val="00A408BE"/>
    <w:rsid w:val="00A43F40"/>
    <w:rsid w:val="00A44EF2"/>
    <w:rsid w:val="00A51807"/>
    <w:rsid w:val="00A57492"/>
    <w:rsid w:val="00A61BAE"/>
    <w:rsid w:val="00A67ADB"/>
    <w:rsid w:val="00A85C6C"/>
    <w:rsid w:val="00A860A9"/>
    <w:rsid w:val="00A9099E"/>
    <w:rsid w:val="00A92607"/>
    <w:rsid w:val="00A944EF"/>
    <w:rsid w:val="00A94FE3"/>
    <w:rsid w:val="00AB27FB"/>
    <w:rsid w:val="00AB3EB2"/>
    <w:rsid w:val="00AC10B6"/>
    <w:rsid w:val="00AC4A83"/>
    <w:rsid w:val="00AC786C"/>
    <w:rsid w:val="00AC78EB"/>
    <w:rsid w:val="00AD09AE"/>
    <w:rsid w:val="00AD1A24"/>
    <w:rsid w:val="00AD2B97"/>
    <w:rsid w:val="00AD3DBD"/>
    <w:rsid w:val="00AD6CD5"/>
    <w:rsid w:val="00AE2538"/>
    <w:rsid w:val="00AE2CC0"/>
    <w:rsid w:val="00AF0343"/>
    <w:rsid w:val="00B1239E"/>
    <w:rsid w:val="00B134CD"/>
    <w:rsid w:val="00B1796E"/>
    <w:rsid w:val="00B23C45"/>
    <w:rsid w:val="00B24601"/>
    <w:rsid w:val="00B26236"/>
    <w:rsid w:val="00B304A5"/>
    <w:rsid w:val="00B317EA"/>
    <w:rsid w:val="00B32FB7"/>
    <w:rsid w:val="00B40716"/>
    <w:rsid w:val="00B44594"/>
    <w:rsid w:val="00B532F6"/>
    <w:rsid w:val="00B60BDF"/>
    <w:rsid w:val="00B72C22"/>
    <w:rsid w:val="00B73629"/>
    <w:rsid w:val="00B807DE"/>
    <w:rsid w:val="00B86B27"/>
    <w:rsid w:val="00BB63C7"/>
    <w:rsid w:val="00BC269C"/>
    <w:rsid w:val="00BF16E0"/>
    <w:rsid w:val="00BF289F"/>
    <w:rsid w:val="00BF7273"/>
    <w:rsid w:val="00BF7B53"/>
    <w:rsid w:val="00C12CEE"/>
    <w:rsid w:val="00C2360D"/>
    <w:rsid w:val="00C32A48"/>
    <w:rsid w:val="00C365ED"/>
    <w:rsid w:val="00C53E45"/>
    <w:rsid w:val="00C64525"/>
    <w:rsid w:val="00C70332"/>
    <w:rsid w:val="00C7090B"/>
    <w:rsid w:val="00C70E35"/>
    <w:rsid w:val="00C73794"/>
    <w:rsid w:val="00C74794"/>
    <w:rsid w:val="00C76899"/>
    <w:rsid w:val="00C77D39"/>
    <w:rsid w:val="00C81687"/>
    <w:rsid w:val="00C819EE"/>
    <w:rsid w:val="00C93EDC"/>
    <w:rsid w:val="00C942EE"/>
    <w:rsid w:val="00CA5E55"/>
    <w:rsid w:val="00CB1BBE"/>
    <w:rsid w:val="00CD3C06"/>
    <w:rsid w:val="00CD4415"/>
    <w:rsid w:val="00D14C84"/>
    <w:rsid w:val="00D22653"/>
    <w:rsid w:val="00D25275"/>
    <w:rsid w:val="00D26AAD"/>
    <w:rsid w:val="00D30DC4"/>
    <w:rsid w:val="00D30ECF"/>
    <w:rsid w:val="00D360E3"/>
    <w:rsid w:val="00D3654A"/>
    <w:rsid w:val="00D41F0E"/>
    <w:rsid w:val="00D52A4A"/>
    <w:rsid w:val="00D6595E"/>
    <w:rsid w:val="00D6799B"/>
    <w:rsid w:val="00D75D80"/>
    <w:rsid w:val="00DA672B"/>
    <w:rsid w:val="00DB1A1D"/>
    <w:rsid w:val="00DB2C74"/>
    <w:rsid w:val="00DC6C76"/>
    <w:rsid w:val="00DD1C13"/>
    <w:rsid w:val="00DE38A9"/>
    <w:rsid w:val="00E03B0A"/>
    <w:rsid w:val="00E10F63"/>
    <w:rsid w:val="00E21BD6"/>
    <w:rsid w:val="00E461C8"/>
    <w:rsid w:val="00E46B9F"/>
    <w:rsid w:val="00E505B0"/>
    <w:rsid w:val="00E641E5"/>
    <w:rsid w:val="00E66723"/>
    <w:rsid w:val="00E667DE"/>
    <w:rsid w:val="00E71565"/>
    <w:rsid w:val="00E77BE5"/>
    <w:rsid w:val="00E9412C"/>
    <w:rsid w:val="00E94CC4"/>
    <w:rsid w:val="00EA7AAC"/>
    <w:rsid w:val="00EB2E58"/>
    <w:rsid w:val="00EB333B"/>
    <w:rsid w:val="00EC28E0"/>
    <w:rsid w:val="00ED39D8"/>
    <w:rsid w:val="00EE7C58"/>
    <w:rsid w:val="00EF41C9"/>
    <w:rsid w:val="00EF48F5"/>
    <w:rsid w:val="00F02BA3"/>
    <w:rsid w:val="00F13550"/>
    <w:rsid w:val="00F14133"/>
    <w:rsid w:val="00F15BA2"/>
    <w:rsid w:val="00F3196C"/>
    <w:rsid w:val="00F3757A"/>
    <w:rsid w:val="00F37E0F"/>
    <w:rsid w:val="00F6688F"/>
    <w:rsid w:val="00F72961"/>
    <w:rsid w:val="00F80152"/>
    <w:rsid w:val="00F81158"/>
    <w:rsid w:val="00F82D91"/>
    <w:rsid w:val="00F863C8"/>
    <w:rsid w:val="00F863E4"/>
    <w:rsid w:val="00F869C4"/>
    <w:rsid w:val="00F91E14"/>
    <w:rsid w:val="00F93B76"/>
    <w:rsid w:val="00FA225B"/>
    <w:rsid w:val="00FA5A63"/>
    <w:rsid w:val="00FA62A5"/>
    <w:rsid w:val="00FC7995"/>
    <w:rsid w:val="00FD32F3"/>
    <w:rsid w:val="00FD4A04"/>
    <w:rsid w:val="00FE28C2"/>
    <w:rsid w:val="00FE6BDA"/>
    <w:rsid w:val="00FF3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43A"/>
    <w:pPr>
      <w:spacing w:after="0" w:line="240" w:lineRule="auto"/>
    </w:pPr>
    <w:rPr>
      <w:rFonts w:ascii="Arial" w:hAnsi="Arial"/>
      <w:color w:val="404040"/>
      <w:sz w:val="20"/>
    </w:rPr>
  </w:style>
  <w:style w:type="paragraph" w:styleId="Heading1">
    <w:name w:val="heading 1"/>
    <w:basedOn w:val="Normal"/>
    <w:next w:val="Normal"/>
    <w:link w:val="Heading1Char"/>
    <w:uiPriority w:val="9"/>
    <w:qFormat/>
    <w:rsid w:val="009126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6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62A5"/>
    <w:rPr>
      <w:rFonts w:ascii="Tahoma" w:hAnsi="Tahoma" w:cs="Tahoma"/>
      <w:sz w:val="16"/>
      <w:szCs w:val="16"/>
    </w:rPr>
  </w:style>
  <w:style w:type="character" w:customStyle="1" w:styleId="BalloonTextChar">
    <w:name w:val="Balloon Text Char"/>
    <w:basedOn w:val="DefaultParagraphFont"/>
    <w:link w:val="BalloonText"/>
    <w:uiPriority w:val="99"/>
    <w:semiHidden/>
    <w:rsid w:val="00FA62A5"/>
    <w:rPr>
      <w:rFonts w:ascii="Tahoma" w:hAnsi="Tahoma" w:cs="Tahoma"/>
      <w:sz w:val="16"/>
      <w:szCs w:val="16"/>
    </w:rPr>
  </w:style>
  <w:style w:type="paragraph" w:customStyle="1" w:styleId="ochaheadertitle">
    <w:name w:val="ocha_header_title"/>
    <w:qFormat/>
    <w:rsid w:val="00FA62A5"/>
    <w:pPr>
      <w:spacing w:after="0" w:line="240" w:lineRule="auto"/>
    </w:pPr>
    <w:rPr>
      <w:rFonts w:ascii="Arial" w:eastAsia="Times New Roman" w:hAnsi="Arial" w:cs="Arial"/>
      <w:b/>
      <w:color w:val="FFFFFF"/>
      <w:sz w:val="28"/>
      <w:szCs w:val="28"/>
    </w:rPr>
  </w:style>
  <w:style w:type="paragraph" w:customStyle="1" w:styleId="ochaheadersubtitle">
    <w:name w:val="ocha_header_subtitle"/>
    <w:qFormat/>
    <w:rsid w:val="00FA62A5"/>
    <w:pPr>
      <w:spacing w:after="0"/>
    </w:pPr>
    <w:rPr>
      <w:rFonts w:ascii="Arial" w:hAnsi="Arial"/>
      <w:color w:val="FFFFFF" w:themeColor="background1"/>
      <w:sz w:val="26"/>
      <w:szCs w:val="26"/>
    </w:rPr>
  </w:style>
  <w:style w:type="paragraph" w:customStyle="1" w:styleId="ochacontentheading">
    <w:name w:val="ocha_content_heading"/>
    <w:qFormat/>
    <w:rsid w:val="00912698"/>
    <w:pPr>
      <w:widowControl w:val="0"/>
      <w:spacing w:before="240" w:after="160" w:line="440" w:lineRule="exact"/>
    </w:pPr>
    <w:rPr>
      <w:rFonts w:ascii="Arial" w:eastAsia="Calibri" w:hAnsi="Arial" w:cs="Arial"/>
      <w:color w:val="026CB6"/>
      <w:spacing w:val="8"/>
      <w:w w:val="90"/>
      <w:sz w:val="40"/>
      <w:szCs w:val="40"/>
      <w:lang w:val="en"/>
    </w:rPr>
  </w:style>
  <w:style w:type="paragraph" w:customStyle="1" w:styleId="ochacontenttext">
    <w:name w:val="ocha_content_text"/>
    <w:qFormat/>
    <w:rsid w:val="00B72C22"/>
    <w:pPr>
      <w:spacing w:after="100" w:line="240" w:lineRule="auto"/>
    </w:pPr>
    <w:rPr>
      <w:rFonts w:ascii="Arial" w:eastAsia="PMingLiU" w:hAnsi="Arial" w:cs="Times New Roman"/>
      <w:color w:val="404040"/>
      <w:sz w:val="20"/>
      <w:szCs w:val="24"/>
      <w:lang w:eastAsia="zh-TW"/>
    </w:rPr>
  </w:style>
  <w:style w:type="paragraph" w:customStyle="1" w:styleId="ochacontentheading2">
    <w:name w:val="ocha_content_heading2"/>
    <w:qFormat/>
    <w:rsid w:val="00912698"/>
    <w:pPr>
      <w:spacing w:before="160" w:after="100" w:line="240" w:lineRule="auto"/>
    </w:pPr>
    <w:rPr>
      <w:rFonts w:ascii="Arial" w:eastAsia="PMingLiU" w:hAnsi="Arial" w:cs="Times New Roman"/>
      <w:b/>
      <w:color w:val="000000" w:themeColor="text1"/>
      <w:szCs w:val="20"/>
      <w:lang w:eastAsia="zh-TW"/>
    </w:rPr>
  </w:style>
  <w:style w:type="character" w:styleId="Hyperlink">
    <w:name w:val="Hyperlink"/>
    <w:basedOn w:val="DefaultParagraphFont"/>
    <w:uiPriority w:val="99"/>
    <w:unhideWhenUsed/>
    <w:rsid w:val="00192C7D"/>
    <w:rPr>
      <w:color w:val="026CB6"/>
      <w:u w:val="none"/>
    </w:rPr>
  </w:style>
  <w:style w:type="paragraph" w:customStyle="1" w:styleId="ochabulletpoint">
    <w:name w:val="ocha_bullet_point"/>
    <w:qFormat/>
    <w:rsid w:val="00897505"/>
    <w:pPr>
      <w:numPr>
        <w:numId w:val="2"/>
      </w:numPr>
      <w:spacing w:before="100" w:after="100" w:line="240" w:lineRule="auto"/>
      <w:ind w:left="284" w:hanging="284"/>
      <w:contextualSpacing/>
    </w:pPr>
    <w:rPr>
      <w:rFonts w:ascii="Arial" w:eastAsia="PMingLiU" w:hAnsi="Arial" w:cs="Times New Roman"/>
      <w:color w:val="404040"/>
      <w:sz w:val="20"/>
      <w:szCs w:val="24"/>
      <w:lang w:eastAsia="zh-TW"/>
    </w:rPr>
  </w:style>
  <w:style w:type="character" w:customStyle="1" w:styleId="ochared">
    <w:name w:val="ocha_red"/>
    <w:uiPriority w:val="1"/>
    <w:qFormat/>
    <w:rsid w:val="00F02BA3"/>
    <w:rPr>
      <w:color w:val="BA1222"/>
    </w:rPr>
  </w:style>
  <w:style w:type="paragraph" w:styleId="Header">
    <w:name w:val="header"/>
    <w:basedOn w:val="Normal"/>
    <w:link w:val="HeaderChar"/>
    <w:uiPriority w:val="99"/>
    <w:unhideWhenUsed/>
    <w:rsid w:val="00244D64"/>
    <w:pPr>
      <w:tabs>
        <w:tab w:val="center" w:pos="4680"/>
        <w:tab w:val="right" w:pos="9360"/>
      </w:tabs>
    </w:pPr>
  </w:style>
  <w:style w:type="character" w:customStyle="1" w:styleId="HeaderChar">
    <w:name w:val="Header Char"/>
    <w:basedOn w:val="DefaultParagraphFont"/>
    <w:link w:val="Header"/>
    <w:uiPriority w:val="99"/>
    <w:rsid w:val="00244D64"/>
    <w:rPr>
      <w:rFonts w:ascii="Arial" w:hAnsi="Arial"/>
      <w:sz w:val="20"/>
    </w:rPr>
  </w:style>
  <w:style w:type="paragraph" w:styleId="Footer">
    <w:name w:val="footer"/>
    <w:basedOn w:val="Normal"/>
    <w:link w:val="FooterChar"/>
    <w:uiPriority w:val="99"/>
    <w:unhideWhenUsed/>
    <w:rsid w:val="00244D64"/>
    <w:pPr>
      <w:tabs>
        <w:tab w:val="center" w:pos="4680"/>
        <w:tab w:val="right" w:pos="9360"/>
      </w:tabs>
    </w:pPr>
  </w:style>
  <w:style w:type="character" w:customStyle="1" w:styleId="FooterChar">
    <w:name w:val="Footer Char"/>
    <w:basedOn w:val="DefaultParagraphFont"/>
    <w:link w:val="Footer"/>
    <w:uiPriority w:val="99"/>
    <w:rsid w:val="00244D64"/>
    <w:rPr>
      <w:rFonts w:ascii="Arial" w:hAnsi="Arial"/>
      <w:sz w:val="20"/>
    </w:rPr>
  </w:style>
  <w:style w:type="paragraph" w:customStyle="1" w:styleId="ochacaption">
    <w:name w:val="ocha_caption"/>
    <w:qFormat/>
    <w:rsid w:val="00CA5E55"/>
    <w:pPr>
      <w:spacing w:after="0" w:line="240" w:lineRule="auto"/>
    </w:pPr>
    <w:rPr>
      <w:rFonts w:ascii="Arial" w:hAnsi="Arial"/>
      <w:color w:val="808080" w:themeColor="background1" w:themeShade="80"/>
      <w:sz w:val="14"/>
      <w:szCs w:val="14"/>
    </w:rPr>
  </w:style>
  <w:style w:type="paragraph" w:customStyle="1" w:styleId="ochaheaderfooter">
    <w:name w:val="ocha_header_footer"/>
    <w:rsid w:val="00435969"/>
    <w:pPr>
      <w:spacing w:after="0" w:line="240" w:lineRule="auto"/>
    </w:pPr>
    <w:rPr>
      <w:rFonts w:ascii="Arial" w:eastAsia="PMingLiU" w:hAnsi="Arial" w:cs="Arial"/>
      <w:color w:val="999999"/>
      <w:sz w:val="16"/>
      <w:szCs w:val="16"/>
      <w:lang w:eastAsia="zh-TW"/>
    </w:rPr>
  </w:style>
  <w:style w:type="paragraph" w:customStyle="1" w:styleId="ochatabletext">
    <w:name w:val="ocha_table_text"/>
    <w:qFormat/>
    <w:rsid w:val="00B134CD"/>
    <w:pPr>
      <w:spacing w:after="0"/>
    </w:pPr>
    <w:rPr>
      <w:rFonts w:ascii="Arial" w:hAnsi="Arial"/>
      <w:color w:val="404040"/>
      <w:sz w:val="16"/>
    </w:rPr>
  </w:style>
  <w:style w:type="table" w:styleId="MediumList2-Accent3">
    <w:name w:val="Medium List 2 Accent 3"/>
    <w:basedOn w:val="TableNormal"/>
    <w:uiPriority w:val="66"/>
    <w:rsid w:val="00B72C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8B2B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2">
    <w:name w:val="Medium Grid 3 Accent 2"/>
    <w:basedOn w:val="TableNormal"/>
    <w:uiPriority w:val="69"/>
    <w:rsid w:val="0044004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chatablesimple">
    <w:name w:val="ocha_table_simple"/>
    <w:basedOn w:val="TableNormal"/>
    <w:uiPriority w:val="99"/>
    <w:rsid w:val="00B1239E"/>
    <w:pPr>
      <w:spacing w:after="0" w:line="240" w:lineRule="auto"/>
    </w:pPr>
    <w:rPr>
      <w:rFonts w:ascii="Arial" w:hAnsi="Arial"/>
      <w:color w:val="404040"/>
      <w:sz w:val="16"/>
    </w:rPr>
    <w:tblPr>
      <w:tblStyleRowBandSize w:val="1"/>
      <w:tblStyleColBandSize w:val="1"/>
      <w:tblInd w:w="0" w:type="dxa"/>
      <w:tblBorders>
        <w:bottom w:val="single" w:sz="2" w:space="0" w:color="A6A6A6"/>
      </w:tblBorders>
      <w:tblCellMar>
        <w:top w:w="45" w:type="dxa"/>
        <w:left w:w="108" w:type="dxa"/>
        <w:bottom w:w="45" w:type="dxa"/>
        <w:right w:w="108" w:type="dxa"/>
      </w:tblCellMar>
    </w:tblPr>
    <w:tblStylePr w:type="firstRow">
      <w:rPr>
        <w:rFonts w:ascii="Arial" w:hAnsi="Arial"/>
        <w:b w:val="0"/>
        <w:i w:val="0"/>
        <w:sz w:val="16"/>
      </w:rPr>
      <w:tblPr/>
      <w:tcPr>
        <w:tcBorders>
          <w:bottom w:val="single" w:sz="4" w:space="0" w:color="404040" w:themeColor="text1" w:themeTint="BF"/>
        </w:tcBorders>
      </w:tcPr>
    </w:tblStylePr>
    <w:tblStylePr w:type="lastRow">
      <w:pPr>
        <w:jc w:val="left"/>
      </w:pPr>
      <w:rPr>
        <w:rFonts w:ascii="Arial" w:hAnsi="Arial"/>
        <w:b w:val="0"/>
        <w:i w:val="0"/>
        <w:sz w:val="16"/>
      </w:rPr>
      <w:tblPr/>
      <w:tcPr>
        <w:tcBorders>
          <w:top w:val="single" w:sz="2" w:space="0" w:color="A6A6A6"/>
          <w:left w:val="nil"/>
          <w:bottom w:val="nil"/>
          <w:right w:val="nil"/>
          <w:insideH w:val="nil"/>
          <w:insideV w:val="nil"/>
          <w:tl2br w:val="nil"/>
          <w:tr2bl w:val="nil"/>
        </w:tcBorders>
      </w:tcPr>
    </w:tblStylePr>
  </w:style>
  <w:style w:type="table" w:styleId="LightShading-Accent4">
    <w:name w:val="Light Shading Accent 4"/>
    <w:basedOn w:val="TableNormal"/>
    <w:uiPriority w:val="60"/>
    <w:rsid w:val="0097321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97321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3D2E3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912698"/>
    <w:rPr>
      <w:rFonts w:asciiTheme="majorHAnsi" w:eastAsiaTheme="majorEastAsia" w:hAnsiTheme="majorHAnsi" w:cstheme="majorBidi"/>
      <w:b/>
      <w:bCs/>
      <w:color w:val="365F91" w:themeColor="accent1" w:themeShade="BF"/>
      <w:sz w:val="28"/>
      <w:szCs w:val="28"/>
    </w:rPr>
  </w:style>
  <w:style w:type="table" w:customStyle="1" w:styleId="Style1">
    <w:name w:val="Style1"/>
    <w:basedOn w:val="TableNormal"/>
    <w:uiPriority w:val="99"/>
    <w:rsid w:val="002A3F07"/>
    <w:pPr>
      <w:spacing w:after="0" w:line="240" w:lineRule="auto"/>
    </w:pPr>
    <w:rPr>
      <w:rFonts w:ascii="Arial" w:hAnsi="Arial"/>
      <w:color w:val="404040"/>
      <w:sz w:val="16"/>
    </w:rPr>
    <w:tblPr>
      <w:tblStyleRowBandSize w:val="1"/>
      <w:tblInd w:w="0" w:type="dxa"/>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08" w:type="dxa"/>
        <w:bottom w:w="45" w:type="dxa"/>
        <w:right w:w="108"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E1E8F6"/>
      </w:tcPr>
    </w:tblStylePr>
  </w:style>
  <w:style w:type="table" w:customStyle="1" w:styleId="ochabluelongtext">
    <w:name w:val="ocha_blue_longtext"/>
    <w:basedOn w:val="TableNormal"/>
    <w:uiPriority w:val="99"/>
    <w:rsid w:val="002A3F07"/>
    <w:pPr>
      <w:spacing w:after="0" w:line="240" w:lineRule="auto"/>
    </w:pPr>
    <w:rPr>
      <w:rFonts w:ascii="Arial" w:hAnsi="Arial"/>
      <w:color w:val="404040"/>
      <w:sz w:val="16"/>
    </w:rPr>
    <w:tblPr>
      <w:tblStyleRowBandSize w:val="1"/>
      <w:tblInd w:w="0" w:type="dxa"/>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08" w:type="dxa"/>
        <w:bottom w:w="45" w:type="dxa"/>
        <w:right w:w="108"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FFFFFF" w:themeFill="background1"/>
      </w:tcPr>
    </w:tblStylePr>
  </w:style>
  <w:style w:type="table" w:customStyle="1" w:styleId="ochatablesimplelongtext">
    <w:name w:val="ocha_table_simple_longtext"/>
    <w:basedOn w:val="TableNormal"/>
    <w:uiPriority w:val="99"/>
    <w:rsid w:val="00AD09AE"/>
    <w:pPr>
      <w:spacing w:after="0" w:line="240" w:lineRule="auto"/>
    </w:pPr>
    <w:rPr>
      <w:rFonts w:ascii="Arial" w:hAnsi="Arial"/>
      <w:sz w:val="16"/>
    </w:rPr>
    <w:tblPr>
      <w:tblStyleRowBandSize w:val="1"/>
      <w:tblInd w:w="0" w:type="dxa"/>
      <w:tblBorders>
        <w:bottom w:val="single" w:sz="2" w:space="0" w:color="A6A6A6"/>
        <w:insideH w:val="single" w:sz="2" w:space="0" w:color="F2F2F2" w:themeColor="background1" w:themeShade="F2"/>
      </w:tblBorders>
      <w:tblCellMar>
        <w:top w:w="45" w:type="dxa"/>
        <w:left w:w="108" w:type="dxa"/>
        <w:bottom w:w="45" w:type="dxa"/>
        <w:right w:w="108" w:type="dxa"/>
      </w:tblCellMar>
    </w:tblPr>
    <w:tblStylePr w:type="firstRow">
      <w:tblPr/>
      <w:tcPr>
        <w:tcBorders>
          <w:bottom w:val="single" w:sz="4" w:space="0" w:color="404040"/>
        </w:tcBorders>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TableGrid2">
    <w:name w:val="Table Grid 2"/>
    <w:basedOn w:val="TableNormal"/>
    <w:uiPriority w:val="99"/>
    <w:semiHidden/>
    <w:unhideWhenUsed/>
    <w:rsid w:val="00F869C4"/>
    <w:pPr>
      <w:spacing w:line="24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chablue">
    <w:name w:val="ocha_blue"/>
    <w:uiPriority w:val="1"/>
    <w:qFormat/>
    <w:rsid w:val="00C70332"/>
    <w:rPr>
      <w:color w:val="026CB6"/>
    </w:rPr>
  </w:style>
  <w:style w:type="table" w:customStyle="1" w:styleId="ochabluebox">
    <w:name w:val="ocha_blue_box"/>
    <w:basedOn w:val="TableNormal"/>
    <w:uiPriority w:val="99"/>
    <w:rsid w:val="00AD1A24"/>
    <w:pPr>
      <w:spacing w:after="0" w:line="240" w:lineRule="auto"/>
    </w:pPr>
    <w:rPr>
      <w:rFonts w:ascii="Arial" w:hAnsi="Arial"/>
      <w:color w:val="404040"/>
      <w:sz w:val="16"/>
    </w:rPr>
    <w:tblPr>
      <w:tblInd w:w="0" w:type="dxa"/>
      <w:tblCellMar>
        <w:top w:w="113" w:type="dxa"/>
        <w:left w:w="108" w:type="dxa"/>
        <w:bottom w:w="113" w:type="dxa"/>
        <w:right w:w="108" w:type="dxa"/>
      </w:tblCellMar>
    </w:tblPr>
    <w:tcPr>
      <w:shd w:val="clear" w:color="auto" w:fill="EEF3FA"/>
    </w:tcPr>
  </w:style>
  <w:style w:type="paragraph" w:customStyle="1" w:styleId="ochagraphtitle">
    <w:name w:val="ocha_graph_title"/>
    <w:qFormat/>
    <w:rsid w:val="00326264"/>
    <w:pPr>
      <w:spacing w:after="0" w:line="360" w:lineRule="auto"/>
    </w:pPr>
    <w:rPr>
      <w:rFonts w:ascii="Arial" w:hAnsi="Arial"/>
      <w:b/>
      <w:color w:val="404040"/>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43A"/>
    <w:pPr>
      <w:spacing w:after="0" w:line="240" w:lineRule="auto"/>
    </w:pPr>
    <w:rPr>
      <w:rFonts w:ascii="Arial" w:hAnsi="Arial"/>
      <w:color w:val="404040"/>
      <w:sz w:val="20"/>
    </w:rPr>
  </w:style>
  <w:style w:type="paragraph" w:styleId="Heading1">
    <w:name w:val="heading 1"/>
    <w:basedOn w:val="Normal"/>
    <w:next w:val="Normal"/>
    <w:link w:val="Heading1Char"/>
    <w:uiPriority w:val="9"/>
    <w:qFormat/>
    <w:rsid w:val="009126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6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62A5"/>
    <w:rPr>
      <w:rFonts w:ascii="Tahoma" w:hAnsi="Tahoma" w:cs="Tahoma"/>
      <w:sz w:val="16"/>
      <w:szCs w:val="16"/>
    </w:rPr>
  </w:style>
  <w:style w:type="character" w:customStyle="1" w:styleId="BalloonTextChar">
    <w:name w:val="Balloon Text Char"/>
    <w:basedOn w:val="DefaultParagraphFont"/>
    <w:link w:val="BalloonText"/>
    <w:uiPriority w:val="99"/>
    <w:semiHidden/>
    <w:rsid w:val="00FA62A5"/>
    <w:rPr>
      <w:rFonts w:ascii="Tahoma" w:hAnsi="Tahoma" w:cs="Tahoma"/>
      <w:sz w:val="16"/>
      <w:szCs w:val="16"/>
    </w:rPr>
  </w:style>
  <w:style w:type="paragraph" w:customStyle="1" w:styleId="ochaheadertitle">
    <w:name w:val="ocha_header_title"/>
    <w:qFormat/>
    <w:rsid w:val="00FA62A5"/>
    <w:pPr>
      <w:spacing w:after="0" w:line="240" w:lineRule="auto"/>
    </w:pPr>
    <w:rPr>
      <w:rFonts w:ascii="Arial" w:eastAsia="Times New Roman" w:hAnsi="Arial" w:cs="Arial"/>
      <w:b/>
      <w:color w:val="FFFFFF"/>
      <w:sz w:val="28"/>
      <w:szCs w:val="28"/>
    </w:rPr>
  </w:style>
  <w:style w:type="paragraph" w:customStyle="1" w:styleId="ochaheadersubtitle">
    <w:name w:val="ocha_header_subtitle"/>
    <w:qFormat/>
    <w:rsid w:val="00FA62A5"/>
    <w:pPr>
      <w:spacing w:after="0"/>
    </w:pPr>
    <w:rPr>
      <w:rFonts w:ascii="Arial" w:hAnsi="Arial"/>
      <w:color w:val="FFFFFF" w:themeColor="background1"/>
      <w:sz w:val="26"/>
      <w:szCs w:val="26"/>
    </w:rPr>
  </w:style>
  <w:style w:type="paragraph" w:customStyle="1" w:styleId="ochacontentheading">
    <w:name w:val="ocha_content_heading"/>
    <w:qFormat/>
    <w:rsid w:val="00912698"/>
    <w:pPr>
      <w:widowControl w:val="0"/>
      <w:spacing w:before="240" w:after="160" w:line="440" w:lineRule="exact"/>
    </w:pPr>
    <w:rPr>
      <w:rFonts w:ascii="Arial" w:eastAsia="Calibri" w:hAnsi="Arial" w:cs="Arial"/>
      <w:color w:val="026CB6"/>
      <w:spacing w:val="8"/>
      <w:w w:val="90"/>
      <w:sz w:val="40"/>
      <w:szCs w:val="40"/>
      <w:lang w:val="en"/>
    </w:rPr>
  </w:style>
  <w:style w:type="paragraph" w:customStyle="1" w:styleId="ochacontenttext">
    <w:name w:val="ocha_content_text"/>
    <w:qFormat/>
    <w:rsid w:val="00B72C22"/>
    <w:pPr>
      <w:spacing w:after="100" w:line="240" w:lineRule="auto"/>
    </w:pPr>
    <w:rPr>
      <w:rFonts w:ascii="Arial" w:eastAsia="PMingLiU" w:hAnsi="Arial" w:cs="Times New Roman"/>
      <w:color w:val="404040"/>
      <w:sz w:val="20"/>
      <w:szCs w:val="24"/>
      <w:lang w:eastAsia="zh-TW"/>
    </w:rPr>
  </w:style>
  <w:style w:type="paragraph" w:customStyle="1" w:styleId="ochacontentheading2">
    <w:name w:val="ocha_content_heading2"/>
    <w:qFormat/>
    <w:rsid w:val="00912698"/>
    <w:pPr>
      <w:spacing w:before="160" w:after="100" w:line="240" w:lineRule="auto"/>
    </w:pPr>
    <w:rPr>
      <w:rFonts w:ascii="Arial" w:eastAsia="PMingLiU" w:hAnsi="Arial" w:cs="Times New Roman"/>
      <w:b/>
      <w:color w:val="000000" w:themeColor="text1"/>
      <w:szCs w:val="20"/>
      <w:lang w:eastAsia="zh-TW"/>
    </w:rPr>
  </w:style>
  <w:style w:type="character" w:styleId="Hyperlink">
    <w:name w:val="Hyperlink"/>
    <w:basedOn w:val="DefaultParagraphFont"/>
    <w:uiPriority w:val="99"/>
    <w:unhideWhenUsed/>
    <w:rsid w:val="00192C7D"/>
    <w:rPr>
      <w:color w:val="026CB6"/>
      <w:u w:val="none"/>
    </w:rPr>
  </w:style>
  <w:style w:type="paragraph" w:customStyle="1" w:styleId="ochabulletpoint">
    <w:name w:val="ocha_bullet_point"/>
    <w:qFormat/>
    <w:rsid w:val="00897505"/>
    <w:pPr>
      <w:numPr>
        <w:numId w:val="2"/>
      </w:numPr>
      <w:spacing w:before="100" w:after="100" w:line="240" w:lineRule="auto"/>
      <w:ind w:left="284" w:hanging="284"/>
      <w:contextualSpacing/>
    </w:pPr>
    <w:rPr>
      <w:rFonts w:ascii="Arial" w:eastAsia="PMingLiU" w:hAnsi="Arial" w:cs="Times New Roman"/>
      <w:color w:val="404040"/>
      <w:sz w:val="20"/>
      <w:szCs w:val="24"/>
      <w:lang w:eastAsia="zh-TW"/>
    </w:rPr>
  </w:style>
  <w:style w:type="character" w:customStyle="1" w:styleId="ochared">
    <w:name w:val="ocha_red"/>
    <w:uiPriority w:val="1"/>
    <w:qFormat/>
    <w:rsid w:val="00F02BA3"/>
    <w:rPr>
      <w:color w:val="BA1222"/>
    </w:rPr>
  </w:style>
  <w:style w:type="paragraph" w:styleId="Header">
    <w:name w:val="header"/>
    <w:basedOn w:val="Normal"/>
    <w:link w:val="HeaderChar"/>
    <w:uiPriority w:val="99"/>
    <w:unhideWhenUsed/>
    <w:rsid w:val="00244D64"/>
    <w:pPr>
      <w:tabs>
        <w:tab w:val="center" w:pos="4680"/>
        <w:tab w:val="right" w:pos="9360"/>
      </w:tabs>
    </w:pPr>
  </w:style>
  <w:style w:type="character" w:customStyle="1" w:styleId="HeaderChar">
    <w:name w:val="Header Char"/>
    <w:basedOn w:val="DefaultParagraphFont"/>
    <w:link w:val="Header"/>
    <w:uiPriority w:val="99"/>
    <w:rsid w:val="00244D64"/>
    <w:rPr>
      <w:rFonts w:ascii="Arial" w:hAnsi="Arial"/>
      <w:sz w:val="20"/>
    </w:rPr>
  </w:style>
  <w:style w:type="paragraph" w:styleId="Footer">
    <w:name w:val="footer"/>
    <w:basedOn w:val="Normal"/>
    <w:link w:val="FooterChar"/>
    <w:uiPriority w:val="99"/>
    <w:unhideWhenUsed/>
    <w:rsid w:val="00244D64"/>
    <w:pPr>
      <w:tabs>
        <w:tab w:val="center" w:pos="4680"/>
        <w:tab w:val="right" w:pos="9360"/>
      </w:tabs>
    </w:pPr>
  </w:style>
  <w:style w:type="character" w:customStyle="1" w:styleId="FooterChar">
    <w:name w:val="Footer Char"/>
    <w:basedOn w:val="DefaultParagraphFont"/>
    <w:link w:val="Footer"/>
    <w:uiPriority w:val="99"/>
    <w:rsid w:val="00244D64"/>
    <w:rPr>
      <w:rFonts w:ascii="Arial" w:hAnsi="Arial"/>
      <w:sz w:val="20"/>
    </w:rPr>
  </w:style>
  <w:style w:type="paragraph" w:customStyle="1" w:styleId="ochacaption">
    <w:name w:val="ocha_caption"/>
    <w:qFormat/>
    <w:rsid w:val="00CA5E55"/>
    <w:pPr>
      <w:spacing w:after="0" w:line="240" w:lineRule="auto"/>
    </w:pPr>
    <w:rPr>
      <w:rFonts w:ascii="Arial" w:hAnsi="Arial"/>
      <w:color w:val="808080" w:themeColor="background1" w:themeShade="80"/>
      <w:sz w:val="14"/>
      <w:szCs w:val="14"/>
    </w:rPr>
  </w:style>
  <w:style w:type="paragraph" w:customStyle="1" w:styleId="ochaheaderfooter">
    <w:name w:val="ocha_header_footer"/>
    <w:rsid w:val="00435969"/>
    <w:pPr>
      <w:spacing w:after="0" w:line="240" w:lineRule="auto"/>
    </w:pPr>
    <w:rPr>
      <w:rFonts w:ascii="Arial" w:eastAsia="PMingLiU" w:hAnsi="Arial" w:cs="Arial"/>
      <w:color w:val="999999"/>
      <w:sz w:val="16"/>
      <w:szCs w:val="16"/>
      <w:lang w:eastAsia="zh-TW"/>
    </w:rPr>
  </w:style>
  <w:style w:type="paragraph" w:customStyle="1" w:styleId="ochatabletext">
    <w:name w:val="ocha_table_text"/>
    <w:qFormat/>
    <w:rsid w:val="00B134CD"/>
    <w:pPr>
      <w:spacing w:after="0"/>
    </w:pPr>
    <w:rPr>
      <w:rFonts w:ascii="Arial" w:hAnsi="Arial"/>
      <w:color w:val="404040"/>
      <w:sz w:val="16"/>
    </w:rPr>
  </w:style>
  <w:style w:type="table" w:styleId="MediumList2-Accent3">
    <w:name w:val="Medium List 2 Accent 3"/>
    <w:basedOn w:val="TableNormal"/>
    <w:uiPriority w:val="66"/>
    <w:rsid w:val="00B72C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8B2B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2">
    <w:name w:val="Medium Grid 3 Accent 2"/>
    <w:basedOn w:val="TableNormal"/>
    <w:uiPriority w:val="69"/>
    <w:rsid w:val="0044004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chatablesimple">
    <w:name w:val="ocha_table_simple"/>
    <w:basedOn w:val="TableNormal"/>
    <w:uiPriority w:val="99"/>
    <w:rsid w:val="00B1239E"/>
    <w:pPr>
      <w:spacing w:after="0" w:line="240" w:lineRule="auto"/>
    </w:pPr>
    <w:rPr>
      <w:rFonts w:ascii="Arial" w:hAnsi="Arial"/>
      <w:color w:val="404040"/>
      <w:sz w:val="16"/>
    </w:rPr>
    <w:tblPr>
      <w:tblStyleRowBandSize w:val="1"/>
      <w:tblStyleColBandSize w:val="1"/>
      <w:tblInd w:w="0" w:type="dxa"/>
      <w:tblBorders>
        <w:bottom w:val="single" w:sz="2" w:space="0" w:color="A6A6A6"/>
      </w:tblBorders>
      <w:tblCellMar>
        <w:top w:w="45" w:type="dxa"/>
        <w:left w:w="108" w:type="dxa"/>
        <w:bottom w:w="45" w:type="dxa"/>
        <w:right w:w="108" w:type="dxa"/>
      </w:tblCellMar>
    </w:tblPr>
    <w:tblStylePr w:type="firstRow">
      <w:rPr>
        <w:rFonts w:ascii="Arial" w:hAnsi="Arial"/>
        <w:b w:val="0"/>
        <w:i w:val="0"/>
        <w:sz w:val="16"/>
      </w:rPr>
      <w:tblPr/>
      <w:tcPr>
        <w:tcBorders>
          <w:bottom w:val="single" w:sz="4" w:space="0" w:color="404040" w:themeColor="text1" w:themeTint="BF"/>
        </w:tcBorders>
      </w:tcPr>
    </w:tblStylePr>
    <w:tblStylePr w:type="lastRow">
      <w:pPr>
        <w:jc w:val="left"/>
      </w:pPr>
      <w:rPr>
        <w:rFonts w:ascii="Arial" w:hAnsi="Arial"/>
        <w:b w:val="0"/>
        <w:i w:val="0"/>
        <w:sz w:val="16"/>
      </w:rPr>
      <w:tblPr/>
      <w:tcPr>
        <w:tcBorders>
          <w:top w:val="single" w:sz="2" w:space="0" w:color="A6A6A6"/>
          <w:left w:val="nil"/>
          <w:bottom w:val="nil"/>
          <w:right w:val="nil"/>
          <w:insideH w:val="nil"/>
          <w:insideV w:val="nil"/>
          <w:tl2br w:val="nil"/>
          <w:tr2bl w:val="nil"/>
        </w:tcBorders>
      </w:tcPr>
    </w:tblStylePr>
  </w:style>
  <w:style w:type="table" w:styleId="LightShading-Accent4">
    <w:name w:val="Light Shading Accent 4"/>
    <w:basedOn w:val="TableNormal"/>
    <w:uiPriority w:val="60"/>
    <w:rsid w:val="0097321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97321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3D2E3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912698"/>
    <w:rPr>
      <w:rFonts w:asciiTheme="majorHAnsi" w:eastAsiaTheme="majorEastAsia" w:hAnsiTheme="majorHAnsi" w:cstheme="majorBidi"/>
      <w:b/>
      <w:bCs/>
      <w:color w:val="365F91" w:themeColor="accent1" w:themeShade="BF"/>
      <w:sz w:val="28"/>
      <w:szCs w:val="28"/>
    </w:rPr>
  </w:style>
  <w:style w:type="table" w:customStyle="1" w:styleId="Style1">
    <w:name w:val="Style1"/>
    <w:basedOn w:val="TableNormal"/>
    <w:uiPriority w:val="99"/>
    <w:rsid w:val="002A3F07"/>
    <w:pPr>
      <w:spacing w:after="0" w:line="240" w:lineRule="auto"/>
    </w:pPr>
    <w:rPr>
      <w:rFonts w:ascii="Arial" w:hAnsi="Arial"/>
      <w:color w:val="404040"/>
      <w:sz w:val="16"/>
    </w:rPr>
    <w:tblPr>
      <w:tblStyleRowBandSize w:val="1"/>
      <w:tblInd w:w="0" w:type="dxa"/>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08" w:type="dxa"/>
        <w:bottom w:w="45" w:type="dxa"/>
        <w:right w:w="108"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E1E8F6"/>
      </w:tcPr>
    </w:tblStylePr>
  </w:style>
  <w:style w:type="table" w:customStyle="1" w:styleId="ochabluelongtext">
    <w:name w:val="ocha_blue_longtext"/>
    <w:basedOn w:val="TableNormal"/>
    <w:uiPriority w:val="99"/>
    <w:rsid w:val="002A3F07"/>
    <w:pPr>
      <w:spacing w:after="0" w:line="240" w:lineRule="auto"/>
    </w:pPr>
    <w:rPr>
      <w:rFonts w:ascii="Arial" w:hAnsi="Arial"/>
      <w:color w:val="404040"/>
      <w:sz w:val="16"/>
    </w:rPr>
    <w:tblPr>
      <w:tblStyleRowBandSize w:val="1"/>
      <w:tblInd w:w="0" w:type="dxa"/>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08" w:type="dxa"/>
        <w:bottom w:w="45" w:type="dxa"/>
        <w:right w:w="108"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FFFFFF" w:themeFill="background1"/>
      </w:tcPr>
    </w:tblStylePr>
  </w:style>
  <w:style w:type="table" w:customStyle="1" w:styleId="ochatablesimplelongtext">
    <w:name w:val="ocha_table_simple_longtext"/>
    <w:basedOn w:val="TableNormal"/>
    <w:uiPriority w:val="99"/>
    <w:rsid w:val="00AD09AE"/>
    <w:pPr>
      <w:spacing w:after="0" w:line="240" w:lineRule="auto"/>
    </w:pPr>
    <w:rPr>
      <w:rFonts w:ascii="Arial" w:hAnsi="Arial"/>
      <w:sz w:val="16"/>
    </w:rPr>
    <w:tblPr>
      <w:tblStyleRowBandSize w:val="1"/>
      <w:tblInd w:w="0" w:type="dxa"/>
      <w:tblBorders>
        <w:bottom w:val="single" w:sz="2" w:space="0" w:color="A6A6A6"/>
        <w:insideH w:val="single" w:sz="2" w:space="0" w:color="F2F2F2" w:themeColor="background1" w:themeShade="F2"/>
      </w:tblBorders>
      <w:tblCellMar>
        <w:top w:w="45" w:type="dxa"/>
        <w:left w:w="108" w:type="dxa"/>
        <w:bottom w:w="45" w:type="dxa"/>
        <w:right w:w="108" w:type="dxa"/>
      </w:tblCellMar>
    </w:tblPr>
    <w:tblStylePr w:type="firstRow">
      <w:tblPr/>
      <w:tcPr>
        <w:tcBorders>
          <w:bottom w:val="single" w:sz="4" w:space="0" w:color="404040"/>
        </w:tcBorders>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TableGrid2">
    <w:name w:val="Table Grid 2"/>
    <w:basedOn w:val="TableNormal"/>
    <w:uiPriority w:val="99"/>
    <w:semiHidden/>
    <w:unhideWhenUsed/>
    <w:rsid w:val="00F869C4"/>
    <w:pPr>
      <w:spacing w:line="24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chablue">
    <w:name w:val="ocha_blue"/>
    <w:uiPriority w:val="1"/>
    <w:qFormat/>
    <w:rsid w:val="00C70332"/>
    <w:rPr>
      <w:color w:val="026CB6"/>
    </w:rPr>
  </w:style>
  <w:style w:type="table" w:customStyle="1" w:styleId="ochabluebox">
    <w:name w:val="ocha_blue_box"/>
    <w:basedOn w:val="TableNormal"/>
    <w:uiPriority w:val="99"/>
    <w:rsid w:val="00AD1A24"/>
    <w:pPr>
      <w:spacing w:after="0" w:line="240" w:lineRule="auto"/>
    </w:pPr>
    <w:rPr>
      <w:rFonts w:ascii="Arial" w:hAnsi="Arial"/>
      <w:color w:val="404040"/>
      <w:sz w:val="16"/>
    </w:rPr>
    <w:tblPr>
      <w:tblInd w:w="0" w:type="dxa"/>
      <w:tblCellMar>
        <w:top w:w="113" w:type="dxa"/>
        <w:left w:w="108" w:type="dxa"/>
        <w:bottom w:w="113" w:type="dxa"/>
        <w:right w:w="108" w:type="dxa"/>
      </w:tblCellMar>
    </w:tblPr>
    <w:tcPr>
      <w:shd w:val="clear" w:color="auto" w:fill="EEF3FA"/>
    </w:tcPr>
  </w:style>
  <w:style w:type="paragraph" w:customStyle="1" w:styleId="ochagraphtitle">
    <w:name w:val="ocha_graph_title"/>
    <w:qFormat/>
    <w:rsid w:val="00326264"/>
    <w:pPr>
      <w:spacing w:after="0" w:line="360" w:lineRule="auto"/>
    </w:pPr>
    <w:rPr>
      <w:rFonts w:ascii="Arial" w:hAnsi="Arial"/>
      <w:b/>
      <w:color w:val="40404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262870">
      <w:bodyDiv w:val="1"/>
      <w:marLeft w:val="0"/>
      <w:marRight w:val="0"/>
      <w:marTop w:val="0"/>
      <w:marBottom w:val="0"/>
      <w:divBdr>
        <w:top w:val="none" w:sz="0" w:space="0" w:color="auto"/>
        <w:left w:val="none" w:sz="0" w:space="0" w:color="auto"/>
        <w:bottom w:val="none" w:sz="0" w:space="0" w:color="auto"/>
        <w:right w:val="none" w:sz="0" w:space="0" w:color="auto"/>
      </w:divBdr>
    </w:div>
    <w:div w:id="120378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image" Target="media/image285.png"/><Relationship Id="rId671" Type="http://schemas.openxmlformats.org/officeDocument/2006/relationships/image" Target="media/image657.png"/><Relationship Id="rId727" Type="http://schemas.openxmlformats.org/officeDocument/2006/relationships/image" Target="media/image713.png"/><Relationship Id="rId21" Type="http://schemas.openxmlformats.org/officeDocument/2006/relationships/image" Target="media/image7.png"/><Relationship Id="rId63" Type="http://schemas.openxmlformats.org/officeDocument/2006/relationships/image" Target="media/image49.png"/><Relationship Id="rId159" Type="http://schemas.openxmlformats.org/officeDocument/2006/relationships/image" Target="media/image145.png"/><Relationship Id="rId324" Type="http://schemas.openxmlformats.org/officeDocument/2006/relationships/image" Target="media/image310.png"/><Relationship Id="rId366" Type="http://schemas.openxmlformats.org/officeDocument/2006/relationships/image" Target="media/image352.png"/><Relationship Id="rId531" Type="http://schemas.openxmlformats.org/officeDocument/2006/relationships/image" Target="media/image517.png"/><Relationship Id="rId573" Type="http://schemas.openxmlformats.org/officeDocument/2006/relationships/image" Target="media/image559.png"/><Relationship Id="rId629" Type="http://schemas.openxmlformats.org/officeDocument/2006/relationships/image" Target="media/image615.png"/><Relationship Id="rId170" Type="http://schemas.openxmlformats.org/officeDocument/2006/relationships/image" Target="media/image156.png"/><Relationship Id="rId226" Type="http://schemas.openxmlformats.org/officeDocument/2006/relationships/image" Target="media/image212.png"/><Relationship Id="rId433" Type="http://schemas.openxmlformats.org/officeDocument/2006/relationships/image" Target="media/image419.png"/><Relationship Id="rId268" Type="http://schemas.openxmlformats.org/officeDocument/2006/relationships/image" Target="media/image254.png"/><Relationship Id="rId475" Type="http://schemas.openxmlformats.org/officeDocument/2006/relationships/image" Target="media/image461.png"/><Relationship Id="rId640" Type="http://schemas.openxmlformats.org/officeDocument/2006/relationships/image" Target="media/image626.png"/><Relationship Id="rId682" Type="http://schemas.openxmlformats.org/officeDocument/2006/relationships/image" Target="media/image668.png"/><Relationship Id="rId738" Type="http://schemas.openxmlformats.org/officeDocument/2006/relationships/image" Target="media/image724.png"/><Relationship Id="rId32" Type="http://schemas.openxmlformats.org/officeDocument/2006/relationships/image" Target="media/image18.png"/><Relationship Id="rId74" Type="http://schemas.openxmlformats.org/officeDocument/2006/relationships/image" Target="media/image60.png"/><Relationship Id="rId128" Type="http://schemas.openxmlformats.org/officeDocument/2006/relationships/image" Target="media/image114.png"/><Relationship Id="rId335" Type="http://schemas.openxmlformats.org/officeDocument/2006/relationships/image" Target="media/image321.png"/><Relationship Id="rId377" Type="http://schemas.openxmlformats.org/officeDocument/2006/relationships/image" Target="media/image363.png"/><Relationship Id="rId500" Type="http://schemas.openxmlformats.org/officeDocument/2006/relationships/image" Target="media/image486.png"/><Relationship Id="rId542" Type="http://schemas.openxmlformats.org/officeDocument/2006/relationships/image" Target="media/image528.png"/><Relationship Id="rId584" Type="http://schemas.openxmlformats.org/officeDocument/2006/relationships/image" Target="media/image570.png"/><Relationship Id="rId5" Type="http://schemas.openxmlformats.org/officeDocument/2006/relationships/numbering" Target="numbering.xml"/><Relationship Id="rId181" Type="http://schemas.openxmlformats.org/officeDocument/2006/relationships/image" Target="media/image167.png"/><Relationship Id="rId237" Type="http://schemas.openxmlformats.org/officeDocument/2006/relationships/image" Target="media/image223.png"/><Relationship Id="rId402" Type="http://schemas.openxmlformats.org/officeDocument/2006/relationships/image" Target="media/image388.png"/><Relationship Id="rId279" Type="http://schemas.openxmlformats.org/officeDocument/2006/relationships/image" Target="media/image265.png"/><Relationship Id="rId444" Type="http://schemas.openxmlformats.org/officeDocument/2006/relationships/image" Target="media/image430.png"/><Relationship Id="rId486" Type="http://schemas.openxmlformats.org/officeDocument/2006/relationships/image" Target="media/image472.png"/><Relationship Id="rId651" Type="http://schemas.openxmlformats.org/officeDocument/2006/relationships/image" Target="media/image637.png"/><Relationship Id="rId693" Type="http://schemas.openxmlformats.org/officeDocument/2006/relationships/image" Target="media/image679.png"/><Relationship Id="rId707" Type="http://schemas.openxmlformats.org/officeDocument/2006/relationships/image" Target="media/image693.png"/><Relationship Id="rId43" Type="http://schemas.openxmlformats.org/officeDocument/2006/relationships/image" Target="media/image29.png"/><Relationship Id="rId139" Type="http://schemas.openxmlformats.org/officeDocument/2006/relationships/image" Target="media/image125.png"/><Relationship Id="rId290" Type="http://schemas.openxmlformats.org/officeDocument/2006/relationships/image" Target="media/image276.png"/><Relationship Id="rId304" Type="http://schemas.openxmlformats.org/officeDocument/2006/relationships/image" Target="media/image290.png"/><Relationship Id="rId346" Type="http://schemas.openxmlformats.org/officeDocument/2006/relationships/image" Target="media/image332.png"/><Relationship Id="rId388" Type="http://schemas.openxmlformats.org/officeDocument/2006/relationships/image" Target="media/image374.png"/><Relationship Id="rId511" Type="http://schemas.openxmlformats.org/officeDocument/2006/relationships/image" Target="media/image497.png"/><Relationship Id="rId553" Type="http://schemas.openxmlformats.org/officeDocument/2006/relationships/image" Target="media/image539.png"/><Relationship Id="rId609" Type="http://schemas.openxmlformats.org/officeDocument/2006/relationships/image" Target="media/image595.png"/><Relationship Id="rId85" Type="http://schemas.openxmlformats.org/officeDocument/2006/relationships/image" Target="media/image71.png"/><Relationship Id="rId150" Type="http://schemas.openxmlformats.org/officeDocument/2006/relationships/image" Target="media/image136.png"/><Relationship Id="rId192" Type="http://schemas.openxmlformats.org/officeDocument/2006/relationships/image" Target="media/image178.png"/><Relationship Id="rId206" Type="http://schemas.openxmlformats.org/officeDocument/2006/relationships/image" Target="media/image192.png"/><Relationship Id="rId413" Type="http://schemas.openxmlformats.org/officeDocument/2006/relationships/image" Target="media/image399.png"/><Relationship Id="rId595" Type="http://schemas.openxmlformats.org/officeDocument/2006/relationships/image" Target="media/image581.png"/><Relationship Id="rId248" Type="http://schemas.openxmlformats.org/officeDocument/2006/relationships/image" Target="media/image234.png"/><Relationship Id="rId455" Type="http://schemas.openxmlformats.org/officeDocument/2006/relationships/image" Target="media/image441.png"/><Relationship Id="rId497" Type="http://schemas.openxmlformats.org/officeDocument/2006/relationships/image" Target="media/image483.png"/><Relationship Id="rId620" Type="http://schemas.openxmlformats.org/officeDocument/2006/relationships/image" Target="media/image606.png"/><Relationship Id="rId662" Type="http://schemas.openxmlformats.org/officeDocument/2006/relationships/image" Target="media/image648.png"/><Relationship Id="rId718" Type="http://schemas.openxmlformats.org/officeDocument/2006/relationships/image" Target="media/image704.png"/><Relationship Id="rId12" Type="http://schemas.openxmlformats.org/officeDocument/2006/relationships/image" Target="media/image1.emf"/><Relationship Id="rId108" Type="http://schemas.openxmlformats.org/officeDocument/2006/relationships/image" Target="media/image94.png"/><Relationship Id="rId315" Type="http://schemas.openxmlformats.org/officeDocument/2006/relationships/image" Target="media/image301.png"/><Relationship Id="rId357" Type="http://schemas.openxmlformats.org/officeDocument/2006/relationships/image" Target="media/image343.png"/><Relationship Id="rId522" Type="http://schemas.openxmlformats.org/officeDocument/2006/relationships/image" Target="media/image508.png"/><Relationship Id="rId54" Type="http://schemas.openxmlformats.org/officeDocument/2006/relationships/image" Target="media/image40.png"/><Relationship Id="rId96" Type="http://schemas.openxmlformats.org/officeDocument/2006/relationships/image" Target="media/image82.png"/><Relationship Id="rId161" Type="http://schemas.openxmlformats.org/officeDocument/2006/relationships/image" Target="media/image147.png"/><Relationship Id="rId217" Type="http://schemas.openxmlformats.org/officeDocument/2006/relationships/image" Target="media/image203.png"/><Relationship Id="rId399" Type="http://schemas.openxmlformats.org/officeDocument/2006/relationships/image" Target="media/image385.png"/><Relationship Id="rId564" Type="http://schemas.openxmlformats.org/officeDocument/2006/relationships/image" Target="media/image550.png"/><Relationship Id="rId259" Type="http://schemas.openxmlformats.org/officeDocument/2006/relationships/image" Target="media/image245.png"/><Relationship Id="rId424" Type="http://schemas.openxmlformats.org/officeDocument/2006/relationships/image" Target="media/image410.png"/><Relationship Id="rId466" Type="http://schemas.openxmlformats.org/officeDocument/2006/relationships/image" Target="media/image452.png"/><Relationship Id="rId631" Type="http://schemas.openxmlformats.org/officeDocument/2006/relationships/image" Target="media/image617.png"/><Relationship Id="rId673" Type="http://schemas.openxmlformats.org/officeDocument/2006/relationships/image" Target="media/image659.png"/><Relationship Id="rId729" Type="http://schemas.openxmlformats.org/officeDocument/2006/relationships/image" Target="media/image715.png"/><Relationship Id="rId23" Type="http://schemas.openxmlformats.org/officeDocument/2006/relationships/image" Target="media/image9.png"/><Relationship Id="rId119" Type="http://schemas.openxmlformats.org/officeDocument/2006/relationships/image" Target="media/image105.png"/><Relationship Id="rId270" Type="http://schemas.openxmlformats.org/officeDocument/2006/relationships/image" Target="media/image256.png"/><Relationship Id="rId326" Type="http://schemas.openxmlformats.org/officeDocument/2006/relationships/image" Target="media/image312.png"/><Relationship Id="rId533" Type="http://schemas.openxmlformats.org/officeDocument/2006/relationships/image" Target="media/image519.png"/><Relationship Id="rId65" Type="http://schemas.openxmlformats.org/officeDocument/2006/relationships/image" Target="media/image51.png"/><Relationship Id="rId130" Type="http://schemas.openxmlformats.org/officeDocument/2006/relationships/image" Target="media/image116.png"/><Relationship Id="rId368" Type="http://schemas.openxmlformats.org/officeDocument/2006/relationships/image" Target="media/image354.png"/><Relationship Id="rId575" Type="http://schemas.openxmlformats.org/officeDocument/2006/relationships/image" Target="media/image561.png"/><Relationship Id="rId740" Type="http://schemas.openxmlformats.org/officeDocument/2006/relationships/image" Target="media/image726.png"/><Relationship Id="rId172" Type="http://schemas.openxmlformats.org/officeDocument/2006/relationships/image" Target="media/image158.png"/><Relationship Id="rId228" Type="http://schemas.openxmlformats.org/officeDocument/2006/relationships/image" Target="media/image214.png"/><Relationship Id="rId435" Type="http://schemas.openxmlformats.org/officeDocument/2006/relationships/image" Target="media/image421.png"/><Relationship Id="rId477" Type="http://schemas.openxmlformats.org/officeDocument/2006/relationships/image" Target="media/image463.png"/><Relationship Id="rId600" Type="http://schemas.openxmlformats.org/officeDocument/2006/relationships/image" Target="media/image586.png"/><Relationship Id="rId642" Type="http://schemas.openxmlformats.org/officeDocument/2006/relationships/image" Target="media/image628.png"/><Relationship Id="rId684" Type="http://schemas.openxmlformats.org/officeDocument/2006/relationships/image" Target="media/image670.png"/><Relationship Id="rId281" Type="http://schemas.openxmlformats.org/officeDocument/2006/relationships/image" Target="media/image267.png"/><Relationship Id="rId337" Type="http://schemas.openxmlformats.org/officeDocument/2006/relationships/image" Target="media/image323.png"/><Relationship Id="rId502" Type="http://schemas.openxmlformats.org/officeDocument/2006/relationships/image" Target="media/image488.png"/><Relationship Id="rId34" Type="http://schemas.openxmlformats.org/officeDocument/2006/relationships/image" Target="media/image20.png"/><Relationship Id="rId76" Type="http://schemas.openxmlformats.org/officeDocument/2006/relationships/image" Target="media/image62.png"/><Relationship Id="rId141" Type="http://schemas.openxmlformats.org/officeDocument/2006/relationships/image" Target="media/image127.png"/><Relationship Id="rId379" Type="http://schemas.openxmlformats.org/officeDocument/2006/relationships/image" Target="media/image365.png"/><Relationship Id="rId544" Type="http://schemas.openxmlformats.org/officeDocument/2006/relationships/image" Target="media/image530.png"/><Relationship Id="rId586" Type="http://schemas.openxmlformats.org/officeDocument/2006/relationships/image" Target="media/image572.png"/><Relationship Id="rId7" Type="http://schemas.microsoft.com/office/2007/relationships/stylesWithEffects" Target="stylesWithEffects.xml"/><Relationship Id="rId183" Type="http://schemas.openxmlformats.org/officeDocument/2006/relationships/image" Target="media/image169.png"/><Relationship Id="rId239" Type="http://schemas.openxmlformats.org/officeDocument/2006/relationships/image" Target="media/image225.png"/><Relationship Id="rId390" Type="http://schemas.openxmlformats.org/officeDocument/2006/relationships/image" Target="media/image376.png"/><Relationship Id="rId404" Type="http://schemas.openxmlformats.org/officeDocument/2006/relationships/image" Target="media/image390.png"/><Relationship Id="rId446" Type="http://schemas.openxmlformats.org/officeDocument/2006/relationships/image" Target="media/image432.png"/><Relationship Id="rId611" Type="http://schemas.openxmlformats.org/officeDocument/2006/relationships/image" Target="media/image597.png"/><Relationship Id="rId653" Type="http://schemas.openxmlformats.org/officeDocument/2006/relationships/image" Target="media/image639.png"/><Relationship Id="rId250" Type="http://schemas.openxmlformats.org/officeDocument/2006/relationships/image" Target="media/image236.png"/><Relationship Id="rId292" Type="http://schemas.openxmlformats.org/officeDocument/2006/relationships/image" Target="media/image278.png"/><Relationship Id="rId306" Type="http://schemas.openxmlformats.org/officeDocument/2006/relationships/image" Target="media/image292.png"/><Relationship Id="rId488" Type="http://schemas.openxmlformats.org/officeDocument/2006/relationships/image" Target="media/image474.png"/><Relationship Id="rId695" Type="http://schemas.openxmlformats.org/officeDocument/2006/relationships/image" Target="media/image681.png"/><Relationship Id="rId709" Type="http://schemas.openxmlformats.org/officeDocument/2006/relationships/image" Target="media/image695.png"/><Relationship Id="rId45" Type="http://schemas.openxmlformats.org/officeDocument/2006/relationships/image" Target="media/image31.png"/><Relationship Id="rId87" Type="http://schemas.openxmlformats.org/officeDocument/2006/relationships/image" Target="media/image73.png"/><Relationship Id="rId110" Type="http://schemas.openxmlformats.org/officeDocument/2006/relationships/image" Target="media/image96.png"/><Relationship Id="rId348" Type="http://schemas.openxmlformats.org/officeDocument/2006/relationships/image" Target="media/image334.png"/><Relationship Id="rId513" Type="http://schemas.openxmlformats.org/officeDocument/2006/relationships/image" Target="media/image499.png"/><Relationship Id="rId555" Type="http://schemas.openxmlformats.org/officeDocument/2006/relationships/image" Target="media/image541.png"/><Relationship Id="rId597" Type="http://schemas.openxmlformats.org/officeDocument/2006/relationships/image" Target="media/image583.png"/><Relationship Id="rId720" Type="http://schemas.openxmlformats.org/officeDocument/2006/relationships/image" Target="media/image706.png"/><Relationship Id="rId152" Type="http://schemas.openxmlformats.org/officeDocument/2006/relationships/image" Target="media/image138.png"/><Relationship Id="rId194" Type="http://schemas.openxmlformats.org/officeDocument/2006/relationships/image" Target="media/image180.png"/><Relationship Id="rId208" Type="http://schemas.openxmlformats.org/officeDocument/2006/relationships/image" Target="media/image194.png"/><Relationship Id="rId415" Type="http://schemas.openxmlformats.org/officeDocument/2006/relationships/image" Target="media/image401.png"/><Relationship Id="rId457" Type="http://schemas.openxmlformats.org/officeDocument/2006/relationships/image" Target="media/image443.png"/><Relationship Id="rId622" Type="http://schemas.openxmlformats.org/officeDocument/2006/relationships/image" Target="media/image608.png"/><Relationship Id="rId261" Type="http://schemas.openxmlformats.org/officeDocument/2006/relationships/image" Target="media/image247.png"/><Relationship Id="rId499" Type="http://schemas.openxmlformats.org/officeDocument/2006/relationships/image" Target="media/image485.png"/><Relationship Id="rId664" Type="http://schemas.openxmlformats.org/officeDocument/2006/relationships/image" Target="media/image650.png"/><Relationship Id="rId14" Type="http://schemas.openxmlformats.org/officeDocument/2006/relationships/footer" Target="footer1.xml"/><Relationship Id="rId56" Type="http://schemas.openxmlformats.org/officeDocument/2006/relationships/image" Target="media/image42.png"/><Relationship Id="rId317" Type="http://schemas.openxmlformats.org/officeDocument/2006/relationships/image" Target="media/image303.png"/><Relationship Id="rId359" Type="http://schemas.openxmlformats.org/officeDocument/2006/relationships/image" Target="media/image345.png"/><Relationship Id="rId524" Type="http://schemas.openxmlformats.org/officeDocument/2006/relationships/image" Target="media/image510.png"/><Relationship Id="rId566" Type="http://schemas.openxmlformats.org/officeDocument/2006/relationships/image" Target="media/image552.png"/><Relationship Id="rId731" Type="http://schemas.openxmlformats.org/officeDocument/2006/relationships/image" Target="media/image717.png"/><Relationship Id="rId98" Type="http://schemas.openxmlformats.org/officeDocument/2006/relationships/image" Target="media/image84.png"/><Relationship Id="rId121" Type="http://schemas.openxmlformats.org/officeDocument/2006/relationships/image" Target="media/image107.png"/><Relationship Id="rId163" Type="http://schemas.openxmlformats.org/officeDocument/2006/relationships/image" Target="media/image149.png"/><Relationship Id="rId219" Type="http://schemas.openxmlformats.org/officeDocument/2006/relationships/image" Target="media/image205.png"/><Relationship Id="rId370" Type="http://schemas.openxmlformats.org/officeDocument/2006/relationships/image" Target="media/image356.png"/><Relationship Id="rId426" Type="http://schemas.openxmlformats.org/officeDocument/2006/relationships/image" Target="media/image412.png"/><Relationship Id="rId633" Type="http://schemas.openxmlformats.org/officeDocument/2006/relationships/image" Target="media/image619.png"/><Relationship Id="rId230" Type="http://schemas.openxmlformats.org/officeDocument/2006/relationships/image" Target="media/image216.png"/><Relationship Id="rId468" Type="http://schemas.openxmlformats.org/officeDocument/2006/relationships/image" Target="media/image454.png"/><Relationship Id="rId675" Type="http://schemas.openxmlformats.org/officeDocument/2006/relationships/image" Target="media/image661.png"/><Relationship Id="rId25" Type="http://schemas.openxmlformats.org/officeDocument/2006/relationships/image" Target="media/image11.png"/><Relationship Id="rId67" Type="http://schemas.openxmlformats.org/officeDocument/2006/relationships/image" Target="media/image53.png"/><Relationship Id="rId272" Type="http://schemas.openxmlformats.org/officeDocument/2006/relationships/image" Target="media/image258.png"/><Relationship Id="rId328" Type="http://schemas.openxmlformats.org/officeDocument/2006/relationships/image" Target="media/image314.png"/><Relationship Id="rId535" Type="http://schemas.openxmlformats.org/officeDocument/2006/relationships/image" Target="media/image521.png"/><Relationship Id="rId577" Type="http://schemas.openxmlformats.org/officeDocument/2006/relationships/image" Target="media/image563.png"/><Relationship Id="rId700" Type="http://schemas.openxmlformats.org/officeDocument/2006/relationships/image" Target="media/image686.png"/><Relationship Id="rId742" Type="http://schemas.openxmlformats.org/officeDocument/2006/relationships/theme" Target="theme/theme1.xml"/><Relationship Id="rId132" Type="http://schemas.openxmlformats.org/officeDocument/2006/relationships/image" Target="media/image118.png"/><Relationship Id="rId174" Type="http://schemas.openxmlformats.org/officeDocument/2006/relationships/image" Target="media/image160.png"/><Relationship Id="rId381" Type="http://schemas.openxmlformats.org/officeDocument/2006/relationships/image" Target="media/image367.png"/><Relationship Id="rId602" Type="http://schemas.openxmlformats.org/officeDocument/2006/relationships/image" Target="media/image588.png"/><Relationship Id="rId241" Type="http://schemas.openxmlformats.org/officeDocument/2006/relationships/image" Target="media/image227.png"/><Relationship Id="rId437" Type="http://schemas.openxmlformats.org/officeDocument/2006/relationships/image" Target="media/image423.png"/><Relationship Id="rId479" Type="http://schemas.openxmlformats.org/officeDocument/2006/relationships/image" Target="media/image465.png"/><Relationship Id="rId644" Type="http://schemas.openxmlformats.org/officeDocument/2006/relationships/image" Target="media/image630.png"/><Relationship Id="rId686" Type="http://schemas.openxmlformats.org/officeDocument/2006/relationships/image" Target="media/image672.png"/><Relationship Id="rId36" Type="http://schemas.openxmlformats.org/officeDocument/2006/relationships/image" Target="media/image22.png"/><Relationship Id="rId283" Type="http://schemas.openxmlformats.org/officeDocument/2006/relationships/image" Target="media/image269.png"/><Relationship Id="rId339" Type="http://schemas.openxmlformats.org/officeDocument/2006/relationships/image" Target="media/image325.png"/><Relationship Id="rId490" Type="http://schemas.openxmlformats.org/officeDocument/2006/relationships/image" Target="media/image476.png"/><Relationship Id="rId504" Type="http://schemas.openxmlformats.org/officeDocument/2006/relationships/image" Target="media/image490.png"/><Relationship Id="rId546" Type="http://schemas.openxmlformats.org/officeDocument/2006/relationships/image" Target="media/image532.png"/><Relationship Id="rId711" Type="http://schemas.openxmlformats.org/officeDocument/2006/relationships/image" Target="media/image697.png"/><Relationship Id="rId78" Type="http://schemas.openxmlformats.org/officeDocument/2006/relationships/image" Target="media/image64.png"/><Relationship Id="rId101" Type="http://schemas.openxmlformats.org/officeDocument/2006/relationships/image" Target="media/image87.png"/><Relationship Id="rId143" Type="http://schemas.openxmlformats.org/officeDocument/2006/relationships/image" Target="media/image129.png"/><Relationship Id="rId185" Type="http://schemas.openxmlformats.org/officeDocument/2006/relationships/image" Target="media/image171.png"/><Relationship Id="rId350" Type="http://schemas.openxmlformats.org/officeDocument/2006/relationships/image" Target="media/image336.png"/><Relationship Id="rId406" Type="http://schemas.openxmlformats.org/officeDocument/2006/relationships/image" Target="media/image392.png"/><Relationship Id="rId588" Type="http://schemas.openxmlformats.org/officeDocument/2006/relationships/image" Target="media/image574.png"/><Relationship Id="rId9" Type="http://schemas.openxmlformats.org/officeDocument/2006/relationships/webSettings" Target="webSettings.xml"/><Relationship Id="rId210" Type="http://schemas.openxmlformats.org/officeDocument/2006/relationships/image" Target="media/image196.png"/><Relationship Id="rId392" Type="http://schemas.openxmlformats.org/officeDocument/2006/relationships/image" Target="media/image378.png"/><Relationship Id="rId448" Type="http://schemas.openxmlformats.org/officeDocument/2006/relationships/image" Target="media/image434.png"/><Relationship Id="rId613" Type="http://schemas.openxmlformats.org/officeDocument/2006/relationships/image" Target="media/image599.png"/><Relationship Id="rId655" Type="http://schemas.openxmlformats.org/officeDocument/2006/relationships/image" Target="media/image641.png"/><Relationship Id="rId697" Type="http://schemas.openxmlformats.org/officeDocument/2006/relationships/image" Target="media/image683.png"/><Relationship Id="rId252" Type="http://schemas.openxmlformats.org/officeDocument/2006/relationships/image" Target="media/image238.png"/><Relationship Id="rId294" Type="http://schemas.openxmlformats.org/officeDocument/2006/relationships/image" Target="media/image280.png"/><Relationship Id="rId308" Type="http://schemas.openxmlformats.org/officeDocument/2006/relationships/image" Target="media/image294.png"/><Relationship Id="rId515" Type="http://schemas.openxmlformats.org/officeDocument/2006/relationships/image" Target="media/image501.png"/><Relationship Id="rId722" Type="http://schemas.openxmlformats.org/officeDocument/2006/relationships/image" Target="media/image708.png"/><Relationship Id="rId47" Type="http://schemas.openxmlformats.org/officeDocument/2006/relationships/image" Target="media/image33.png"/><Relationship Id="rId89" Type="http://schemas.openxmlformats.org/officeDocument/2006/relationships/image" Target="media/image75.png"/><Relationship Id="rId112" Type="http://schemas.openxmlformats.org/officeDocument/2006/relationships/image" Target="media/image98.png"/><Relationship Id="rId154" Type="http://schemas.openxmlformats.org/officeDocument/2006/relationships/image" Target="media/image140.png"/><Relationship Id="rId361" Type="http://schemas.openxmlformats.org/officeDocument/2006/relationships/image" Target="media/image347.png"/><Relationship Id="rId557" Type="http://schemas.openxmlformats.org/officeDocument/2006/relationships/image" Target="media/image543.png"/><Relationship Id="rId599" Type="http://schemas.openxmlformats.org/officeDocument/2006/relationships/image" Target="media/image585.png"/><Relationship Id="rId196" Type="http://schemas.openxmlformats.org/officeDocument/2006/relationships/image" Target="media/image182.png"/><Relationship Id="rId417" Type="http://schemas.openxmlformats.org/officeDocument/2006/relationships/image" Target="media/image403.png"/><Relationship Id="rId459" Type="http://schemas.openxmlformats.org/officeDocument/2006/relationships/image" Target="media/image445.png"/><Relationship Id="rId624" Type="http://schemas.openxmlformats.org/officeDocument/2006/relationships/image" Target="media/image610.png"/><Relationship Id="rId666" Type="http://schemas.openxmlformats.org/officeDocument/2006/relationships/image" Target="media/image652.png"/><Relationship Id="rId16" Type="http://schemas.openxmlformats.org/officeDocument/2006/relationships/image" Target="media/image2.png"/><Relationship Id="rId221" Type="http://schemas.openxmlformats.org/officeDocument/2006/relationships/image" Target="media/image207.png"/><Relationship Id="rId263" Type="http://schemas.openxmlformats.org/officeDocument/2006/relationships/image" Target="media/image249.png"/><Relationship Id="rId319" Type="http://schemas.openxmlformats.org/officeDocument/2006/relationships/image" Target="media/image305.png"/><Relationship Id="rId470" Type="http://schemas.openxmlformats.org/officeDocument/2006/relationships/image" Target="media/image456.png"/><Relationship Id="rId526" Type="http://schemas.openxmlformats.org/officeDocument/2006/relationships/image" Target="media/image512.png"/><Relationship Id="rId58" Type="http://schemas.openxmlformats.org/officeDocument/2006/relationships/image" Target="media/image44.png"/><Relationship Id="rId123" Type="http://schemas.openxmlformats.org/officeDocument/2006/relationships/image" Target="media/image109.png"/><Relationship Id="rId330" Type="http://schemas.openxmlformats.org/officeDocument/2006/relationships/image" Target="media/image316.png"/><Relationship Id="rId568" Type="http://schemas.openxmlformats.org/officeDocument/2006/relationships/image" Target="media/image554.png"/><Relationship Id="rId733" Type="http://schemas.openxmlformats.org/officeDocument/2006/relationships/image" Target="media/image719.png"/><Relationship Id="rId165" Type="http://schemas.openxmlformats.org/officeDocument/2006/relationships/image" Target="media/image151.png"/><Relationship Id="rId372" Type="http://schemas.openxmlformats.org/officeDocument/2006/relationships/image" Target="media/image358.png"/><Relationship Id="rId428" Type="http://schemas.openxmlformats.org/officeDocument/2006/relationships/image" Target="media/image414.png"/><Relationship Id="rId635" Type="http://schemas.openxmlformats.org/officeDocument/2006/relationships/image" Target="media/image621.png"/><Relationship Id="rId677" Type="http://schemas.openxmlformats.org/officeDocument/2006/relationships/image" Target="media/image663.png"/><Relationship Id="rId232" Type="http://schemas.openxmlformats.org/officeDocument/2006/relationships/image" Target="media/image218.png"/><Relationship Id="rId274" Type="http://schemas.openxmlformats.org/officeDocument/2006/relationships/image" Target="media/image260.png"/><Relationship Id="rId481" Type="http://schemas.openxmlformats.org/officeDocument/2006/relationships/image" Target="media/image467.png"/><Relationship Id="rId702" Type="http://schemas.openxmlformats.org/officeDocument/2006/relationships/image" Target="media/image688.png"/><Relationship Id="rId27" Type="http://schemas.openxmlformats.org/officeDocument/2006/relationships/image" Target="media/image13.png"/><Relationship Id="rId69" Type="http://schemas.openxmlformats.org/officeDocument/2006/relationships/image" Target="media/image55.png"/><Relationship Id="rId134" Type="http://schemas.openxmlformats.org/officeDocument/2006/relationships/image" Target="media/image120.png"/><Relationship Id="rId537" Type="http://schemas.openxmlformats.org/officeDocument/2006/relationships/image" Target="media/image523.png"/><Relationship Id="rId579" Type="http://schemas.openxmlformats.org/officeDocument/2006/relationships/image" Target="media/image565.png"/><Relationship Id="rId80" Type="http://schemas.openxmlformats.org/officeDocument/2006/relationships/image" Target="media/image66.png"/><Relationship Id="rId176" Type="http://schemas.openxmlformats.org/officeDocument/2006/relationships/image" Target="media/image162.png"/><Relationship Id="rId341" Type="http://schemas.openxmlformats.org/officeDocument/2006/relationships/image" Target="media/image327.png"/><Relationship Id="rId383" Type="http://schemas.openxmlformats.org/officeDocument/2006/relationships/image" Target="media/image369.png"/><Relationship Id="rId439" Type="http://schemas.openxmlformats.org/officeDocument/2006/relationships/image" Target="media/image425.png"/><Relationship Id="rId590" Type="http://schemas.openxmlformats.org/officeDocument/2006/relationships/image" Target="media/image576.png"/><Relationship Id="rId604" Type="http://schemas.openxmlformats.org/officeDocument/2006/relationships/image" Target="media/image590.png"/><Relationship Id="rId646" Type="http://schemas.openxmlformats.org/officeDocument/2006/relationships/image" Target="media/image632.png"/><Relationship Id="rId201" Type="http://schemas.openxmlformats.org/officeDocument/2006/relationships/image" Target="media/image187.png"/><Relationship Id="rId243" Type="http://schemas.openxmlformats.org/officeDocument/2006/relationships/image" Target="media/image229.png"/><Relationship Id="rId285" Type="http://schemas.openxmlformats.org/officeDocument/2006/relationships/image" Target="media/image271.png"/><Relationship Id="rId450" Type="http://schemas.openxmlformats.org/officeDocument/2006/relationships/image" Target="media/image436.png"/><Relationship Id="rId506" Type="http://schemas.openxmlformats.org/officeDocument/2006/relationships/image" Target="media/image492.png"/><Relationship Id="rId688" Type="http://schemas.openxmlformats.org/officeDocument/2006/relationships/image" Target="media/image674.png"/><Relationship Id="rId38" Type="http://schemas.openxmlformats.org/officeDocument/2006/relationships/image" Target="media/image24.png"/><Relationship Id="rId103" Type="http://schemas.openxmlformats.org/officeDocument/2006/relationships/image" Target="media/image89.png"/><Relationship Id="rId310" Type="http://schemas.openxmlformats.org/officeDocument/2006/relationships/image" Target="media/image296.png"/><Relationship Id="rId492" Type="http://schemas.openxmlformats.org/officeDocument/2006/relationships/image" Target="media/image478.png"/><Relationship Id="rId548" Type="http://schemas.openxmlformats.org/officeDocument/2006/relationships/image" Target="media/image534.png"/><Relationship Id="rId713" Type="http://schemas.openxmlformats.org/officeDocument/2006/relationships/image" Target="media/image699.png"/><Relationship Id="rId91" Type="http://schemas.openxmlformats.org/officeDocument/2006/relationships/image" Target="media/image77.png"/><Relationship Id="rId145" Type="http://schemas.openxmlformats.org/officeDocument/2006/relationships/image" Target="media/image131.png"/><Relationship Id="rId187" Type="http://schemas.openxmlformats.org/officeDocument/2006/relationships/image" Target="media/image173.png"/><Relationship Id="rId352" Type="http://schemas.openxmlformats.org/officeDocument/2006/relationships/image" Target="media/image338.png"/><Relationship Id="rId394" Type="http://schemas.openxmlformats.org/officeDocument/2006/relationships/image" Target="media/image380.png"/><Relationship Id="rId408" Type="http://schemas.openxmlformats.org/officeDocument/2006/relationships/image" Target="media/image394.png"/><Relationship Id="rId615" Type="http://schemas.openxmlformats.org/officeDocument/2006/relationships/image" Target="media/image601.png"/><Relationship Id="rId212" Type="http://schemas.openxmlformats.org/officeDocument/2006/relationships/image" Target="media/image198.png"/><Relationship Id="rId254" Type="http://schemas.openxmlformats.org/officeDocument/2006/relationships/image" Target="media/image240.png"/><Relationship Id="rId657" Type="http://schemas.openxmlformats.org/officeDocument/2006/relationships/image" Target="media/image643.png"/><Relationship Id="rId699" Type="http://schemas.openxmlformats.org/officeDocument/2006/relationships/image" Target="media/image685.png"/><Relationship Id="rId49" Type="http://schemas.openxmlformats.org/officeDocument/2006/relationships/image" Target="media/image35.png"/><Relationship Id="rId114" Type="http://schemas.openxmlformats.org/officeDocument/2006/relationships/image" Target="media/image100.png"/><Relationship Id="rId296" Type="http://schemas.openxmlformats.org/officeDocument/2006/relationships/image" Target="media/image282.png"/><Relationship Id="rId461" Type="http://schemas.openxmlformats.org/officeDocument/2006/relationships/image" Target="media/image447.png"/><Relationship Id="rId517" Type="http://schemas.openxmlformats.org/officeDocument/2006/relationships/image" Target="media/image503.png"/><Relationship Id="rId559" Type="http://schemas.openxmlformats.org/officeDocument/2006/relationships/image" Target="media/image545.png"/><Relationship Id="rId724" Type="http://schemas.openxmlformats.org/officeDocument/2006/relationships/image" Target="media/image710.png"/><Relationship Id="rId60" Type="http://schemas.openxmlformats.org/officeDocument/2006/relationships/image" Target="media/image46.png"/><Relationship Id="rId156" Type="http://schemas.openxmlformats.org/officeDocument/2006/relationships/image" Target="media/image142.png"/><Relationship Id="rId198" Type="http://schemas.openxmlformats.org/officeDocument/2006/relationships/image" Target="media/image184.png"/><Relationship Id="rId321" Type="http://schemas.openxmlformats.org/officeDocument/2006/relationships/image" Target="media/image307.png"/><Relationship Id="rId363" Type="http://schemas.openxmlformats.org/officeDocument/2006/relationships/image" Target="media/image349.png"/><Relationship Id="rId419" Type="http://schemas.openxmlformats.org/officeDocument/2006/relationships/image" Target="media/image405.png"/><Relationship Id="rId570" Type="http://schemas.openxmlformats.org/officeDocument/2006/relationships/image" Target="media/image556.png"/><Relationship Id="rId626" Type="http://schemas.openxmlformats.org/officeDocument/2006/relationships/image" Target="media/image612.png"/><Relationship Id="rId223" Type="http://schemas.openxmlformats.org/officeDocument/2006/relationships/image" Target="media/image209.png"/><Relationship Id="rId430" Type="http://schemas.openxmlformats.org/officeDocument/2006/relationships/image" Target="media/image416.png"/><Relationship Id="rId668" Type="http://schemas.openxmlformats.org/officeDocument/2006/relationships/image" Target="media/image654.png"/><Relationship Id="rId18" Type="http://schemas.openxmlformats.org/officeDocument/2006/relationships/image" Target="media/image4.png"/><Relationship Id="rId265" Type="http://schemas.openxmlformats.org/officeDocument/2006/relationships/image" Target="media/image251.png"/><Relationship Id="rId472" Type="http://schemas.openxmlformats.org/officeDocument/2006/relationships/image" Target="media/image458.png"/><Relationship Id="rId528" Type="http://schemas.openxmlformats.org/officeDocument/2006/relationships/image" Target="media/image514.png"/><Relationship Id="rId735" Type="http://schemas.openxmlformats.org/officeDocument/2006/relationships/image" Target="media/image721.png"/><Relationship Id="rId125" Type="http://schemas.openxmlformats.org/officeDocument/2006/relationships/image" Target="media/image111.png"/><Relationship Id="rId167" Type="http://schemas.openxmlformats.org/officeDocument/2006/relationships/image" Target="media/image153.png"/><Relationship Id="rId332" Type="http://schemas.openxmlformats.org/officeDocument/2006/relationships/image" Target="media/image318.png"/><Relationship Id="rId374" Type="http://schemas.openxmlformats.org/officeDocument/2006/relationships/image" Target="media/image360.png"/><Relationship Id="rId581" Type="http://schemas.openxmlformats.org/officeDocument/2006/relationships/image" Target="media/image567.png"/><Relationship Id="rId71" Type="http://schemas.openxmlformats.org/officeDocument/2006/relationships/image" Target="media/image57.png"/><Relationship Id="rId234" Type="http://schemas.openxmlformats.org/officeDocument/2006/relationships/image" Target="media/image220.png"/><Relationship Id="rId637" Type="http://schemas.openxmlformats.org/officeDocument/2006/relationships/image" Target="media/image623.png"/><Relationship Id="rId679" Type="http://schemas.openxmlformats.org/officeDocument/2006/relationships/image" Target="media/image665.png"/><Relationship Id="rId2" Type="http://schemas.openxmlformats.org/officeDocument/2006/relationships/customXml" Target="../customXml/item2.xml"/><Relationship Id="rId29" Type="http://schemas.openxmlformats.org/officeDocument/2006/relationships/image" Target="media/image15.png"/><Relationship Id="rId276" Type="http://schemas.openxmlformats.org/officeDocument/2006/relationships/image" Target="media/image262.png"/><Relationship Id="rId441" Type="http://schemas.openxmlformats.org/officeDocument/2006/relationships/image" Target="media/image427.png"/><Relationship Id="rId483" Type="http://schemas.openxmlformats.org/officeDocument/2006/relationships/image" Target="media/image469.png"/><Relationship Id="rId539" Type="http://schemas.openxmlformats.org/officeDocument/2006/relationships/image" Target="media/image525.png"/><Relationship Id="rId690" Type="http://schemas.openxmlformats.org/officeDocument/2006/relationships/image" Target="media/image676.png"/><Relationship Id="rId704" Type="http://schemas.openxmlformats.org/officeDocument/2006/relationships/image" Target="media/image690.png"/><Relationship Id="rId40" Type="http://schemas.openxmlformats.org/officeDocument/2006/relationships/image" Target="media/image26.png"/><Relationship Id="rId136" Type="http://schemas.openxmlformats.org/officeDocument/2006/relationships/image" Target="media/image122.png"/><Relationship Id="rId178" Type="http://schemas.openxmlformats.org/officeDocument/2006/relationships/image" Target="media/image164.png"/><Relationship Id="rId301" Type="http://schemas.openxmlformats.org/officeDocument/2006/relationships/image" Target="media/image287.png"/><Relationship Id="rId343" Type="http://schemas.openxmlformats.org/officeDocument/2006/relationships/image" Target="media/image329.png"/><Relationship Id="rId550" Type="http://schemas.openxmlformats.org/officeDocument/2006/relationships/image" Target="media/image536.png"/><Relationship Id="rId82" Type="http://schemas.openxmlformats.org/officeDocument/2006/relationships/image" Target="media/image68.png"/><Relationship Id="rId203" Type="http://schemas.openxmlformats.org/officeDocument/2006/relationships/image" Target="media/image189.png"/><Relationship Id="rId385" Type="http://schemas.openxmlformats.org/officeDocument/2006/relationships/image" Target="media/image371.png"/><Relationship Id="rId592" Type="http://schemas.openxmlformats.org/officeDocument/2006/relationships/image" Target="media/image578.png"/><Relationship Id="rId606" Type="http://schemas.openxmlformats.org/officeDocument/2006/relationships/image" Target="media/image592.png"/><Relationship Id="rId648" Type="http://schemas.openxmlformats.org/officeDocument/2006/relationships/image" Target="media/image634.png"/><Relationship Id="rId245" Type="http://schemas.openxmlformats.org/officeDocument/2006/relationships/image" Target="media/image231.png"/><Relationship Id="rId287" Type="http://schemas.openxmlformats.org/officeDocument/2006/relationships/image" Target="media/image273.png"/><Relationship Id="rId410" Type="http://schemas.openxmlformats.org/officeDocument/2006/relationships/image" Target="media/image396.png"/><Relationship Id="rId452" Type="http://schemas.openxmlformats.org/officeDocument/2006/relationships/image" Target="media/image438.png"/><Relationship Id="rId494" Type="http://schemas.openxmlformats.org/officeDocument/2006/relationships/image" Target="media/image480.png"/><Relationship Id="rId508" Type="http://schemas.openxmlformats.org/officeDocument/2006/relationships/image" Target="media/image494.png"/><Relationship Id="rId715" Type="http://schemas.openxmlformats.org/officeDocument/2006/relationships/image" Target="media/image701.png"/><Relationship Id="rId105" Type="http://schemas.openxmlformats.org/officeDocument/2006/relationships/image" Target="media/image91.png"/><Relationship Id="rId147" Type="http://schemas.openxmlformats.org/officeDocument/2006/relationships/image" Target="media/image133.png"/><Relationship Id="rId312" Type="http://schemas.openxmlformats.org/officeDocument/2006/relationships/image" Target="media/image298.png"/><Relationship Id="rId354" Type="http://schemas.openxmlformats.org/officeDocument/2006/relationships/image" Target="media/image340.png"/><Relationship Id="rId51" Type="http://schemas.openxmlformats.org/officeDocument/2006/relationships/image" Target="media/image37.png"/><Relationship Id="rId93" Type="http://schemas.openxmlformats.org/officeDocument/2006/relationships/image" Target="media/image79.png"/><Relationship Id="rId189" Type="http://schemas.openxmlformats.org/officeDocument/2006/relationships/image" Target="media/image175.png"/><Relationship Id="rId396" Type="http://schemas.openxmlformats.org/officeDocument/2006/relationships/image" Target="media/image382.png"/><Relationship Id="rId561" Type="http://schemas.openxmlformats.org/officeDocument/2006/relationships/image" Target="media/image547.png"/><Relationship Id="rId617" Type="http://schemas.openxmlformats.org/officeDocument/2006/relationships/image" Target="media/image603.png"/><Relationship Id="rId659" Type="http://schemas.openxmlformats.org/officeDocument/2006/relationships/image" Target="media/image645.png"/><Relationship Id="rId214" Type="http://schemas.openxmlformats.org/officeDocument/2006/relationships/image" Target="media/image200.png"/><Relationship Id="rId256" Type="http://schemas.openxmlformats.org/officeDocument/2006/relationships/image" Target="media/image242.png"/><Relationship Id="rId298" Type="http://schemas.openxmlformats.org/officeDocument/2006/relationships/image" Target="media/image284.png"/><Relationship Id="rId421" Type="http://schemas.openxmlformats.org/officeDocument/2006/relationships/image" Target="media/image407.png"/><Relationship Id="rId463" Type="http://schemas.openxmlformats.org/officeDocument/2006/relationships/image" Target="media/image449.png"/><Relationship Id="rId519" Type="http://schemas.openxmlformats.org/officeDocument/2006/relationships/image" Target="media/image505.png"/><Relationship Id="rId670" Type="http://schemas.openxmlformats.org/officeDocument/2006/relationships/image" Target="media/image656.png"/><Relationship Id="rId116" Type="http://schemas.openxmlformats.org/officeDocument/2006/relationships/image" Target="media/image102.png"/><Relationship Id="rId158" Type="http://schemas.openxmlformats.org/officeDocument/2006/relationships/image" Target="media/image144.png"/><Relationship Id="rId323" Type="http://schemas.openxmlformats.org/officeDocument/2006/relationships/image" Target="media/image309.png"/><Relationship Id="rId530" Type="http://schemas.openxmlformats.org/officeDocument/2006/relationships/image" Target="media/image516.png"/><Relationship Id="rId726" Type="http://schemas.openxmlformats.org/officeDocument/2006/relationships/image" Target="media/image712.png"/><Relationship Id="rId20" Type="http://schemas.openxmlformats.org/officeDocument/2006/relationships/image" Target="media/image6.png"/><Relationship Id="rId62" Type="http://schemas.openxmlformats.org/officeDocument/2006/relationships/image" Target="media/image48.png"/><Relationship Id="rId365" Type="http://schemas.openxmlformats.org/officeDocument/2006/relationships/image" Target="media/image351.png"/><Relationship Id="rId572" Type="http://schemas.openxmlformats.org/officeDocument/2006/relationships/image" Target="media/image558.png"/><Relationship Id="rId628" Type="http://schemas.openxmlformats.org/officeDocument/2006/relationships/image" Target="media/image614.png"/><Relationship Id="rId190" Type="http://schemas.openxmlformats.org/officeDocument/2006/relationships/image" Target="media/image176.png"/><Relationship Id="rId204" Type="http://schemas.openxmlformats.org/officeDocument/2006/relationships/image" Target="media/image190.png"/><Relationship Id="rId225" Type="http://schemas.openxmlformats.org/officeDocument/2006/relationships/image" Target="media/image211.png"/><Relationship Id="rId246" Type="http://schemas.openxmlformats.org/officeDocument/2006/relationships/image" Target="media/image232.png"/><Relationship Id="rId267" Type="http://schemas.openxmlformats.org/officeDocument/2006/relationships/image" Target="media/image253.png"/><Relationship Id="rId288" Type="http://schemas.openxmlformats.org/officeDocument/2006/relationships/image" Target="media/image274.png"/><Relationship Id="rId411" Type="http://schemas.openxmlformats.org/officeDocument/2006/relationships/image" Target="media/image397.png"/><Relationship Id="rId432" Type="http://schemas.openxmlformats.org/officeDocument/2006/relationships/image" Target="media/image418.png"/><Relationship Id="rId453" Type="http://schemas.openxmlformats.org/officeDocument/2006/relationships/image" Target="media/image439.png"/><Relationship Id="rId474" Type="http://schemas.openxmlformats.org/officeDocument/2006/relationships/image" Target="media/image460.png"/><Relationship Id="rId509" Type="http://schemas.openxmlformats.org/officeDocument/2006/relationships/image" Target="media/image495.png"/><Relationship Id="rId660" Type="http://schemas.openxmlformats.org/officeDocument/2006/relationships/image" Target="media/image646.png"/><Relationship Id="rId106" Type="http://schemas.openxmlformats.org/officeDocument/2006/relationships/image" Target="media/image92.png"/><Relationship Id="rId127" Type="http://schemas.openxmlformats.org/officeDocument/2006/relationships/image" Target="media/image113.png"/><Relationship Id="rId313" Type="http://schemas.openxmlformats.org/officeDocument/2006/relationships/image" Target="media/image299.png"/><Relationship Id="rId495" Type="http://schemas.openxmlformats.org/officeDocument/2006/relationships/image" Target="media/image481.png"/><Relationship Id="rId681" Type="http://schemas.openxmlformats.org/officeDocument/2006/relationships/image" Target="media/image667.png"/><Relationship Id="rId716" Type="http://schemas.openxmlformats.org/officeDocument/2006/relationships/image" Target="media/image702.png"/><Relationship Id="rId737" Type="http://schemas.openxmlformats.org/officeDocument/2006/relationships/image" Target="media/image723.png"/><Relationship Id="rId10" Type="http://schemas.openxmlformats.org/officeDocument/2006/relationships/footnotes" Target="footnotes.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94" Type="http://schemas.openxmlformats.org/officeDocument/2006/relationships/image" Target="media/image80.png"/><Relationship Id="rId148" Type="http://schemas.openxmlformats.org/officeDocument/2006/relationships/image" Target="media/image134.png"/><Relationship Id="rId169" Type="http://schemas.openxmlformats.org/officeDocument/2006/relationships/image" Target="media/image155.png"/><Relationship Id="rId334" Type="http://schemas.openxmlformats.org/officeDocument/2006/relationships/image" Target="media/image320.png"/><Relationship Id="rId355" Type="http://schemas.openxmlformats.org/officeDocument/2006/relationships/image" Target="media/image341.png"/><Relationship Id="rId376" Type="http://schemas.openxmlformats.org/officeDocument/2006/relationships/image" Target="media/image362.png"/><Relationship Id="rId397" Type="http://schemas.openxmlformats.org/officeDocument/2006/relationships/image" Target="media/image383.png"/><Relationship Id="rId520" Type="http://schemas.openxmlformats.org/officeDocument/2006/relationships/image" Target="media/image506.png"/><Relationship Id="rId541" Type="http://schemas.openxmlformats.org/officeDocument/2006/relationships/image" Target="media/image527.png"/><Relationship Id="rId562" Type="http://schemas.openxmlformats.org/officeDocument/2006/relationships/image" Target="media/image548.png"/><Relationship Id="rId583" Type="http://schemas.openxmlformats.org/officeDocument/2006/relationships/image" Target="media/image569.png"/><Relationship Id="rId618" Type="http://schemas.openxmlformats.org/officeDocument/2006/relationships/image" Target="media/image604.png"/><Relationship Id="rId639" Type="http://schemas.openxmlformats.org/officeDocument/2006/relationships/image" Target="media/image625.png"/><Relationship Id="rId4" Type="http://schemas.openxmlformats.org/officeDocument/2006/relationships/customXml" Target="../customXml/item4.xml"/><Relationship Id="rId180" Type="http://schemas.openxmlformats.org/officeDocument/2006/relationships/image" Target="media/image166.png"/><Relationship Id="rId215" Type="http://schemas.openxmlformats.org/officeDocument/2006/relationships/image" Target="media/image201.png"/><Relationship Id="rId236" Type="http://schemas.openxmlformats.org/officeDocument/2006/relationships/image" Target="media/image222.png"/><Relationship Id="rId257" Type="http://schemas.openxmlformats.org/officeDocument/2006/relationships/image" Target="media/image243.png"/><Relationship Id="rId278" Type="http://schemas.openxmlformats.org/officeDocument/2006/relationships/image" Target="media/image264.png"/><Relationship Id="rId401" Type="http://schemas.openxmlformats.org/officeDocument/2006/relationships/image" Target="media/image387.png"/><Relationship Id="rId422" Type="http://schemas.openxmlformats.org/officeDocument/2006/relationships/image" Target="media/image408.png"/><Relationship Id="rId443" Type="http://schemas.openxmlformats.org/officeDocument/2006/relationships/image" Target="media/image429.png"/><Relationship Id="rId464" Type="http://schemas.openxmlformats.org/officeDocument/2006/relationships/image" Target="media/image450.png"/><Relationship Id="rId650" Type="http://schemas.openxmlformats.org/officeDocument/2006/relationships/image" Target="media/image636.png"/><Relationship Id="rId303" Type="http://schemas.openxmlformats.org/officeDocument/2006/relationships/image" Target="media/image289.png"/><Relationship Id="rId485" Type="http://schemas.openxmlformats.org/officeDocument/2006/relationships/image" Target="media/image471.png"/><Relationship Id="rId692" Type="http://schemas.openxmlformats.org/officeDocument/2006/relationships/image" Target="media/image678.png"/><Relationship Id="rId706" Type="http://schemas.openxmlformats.org/officeDocument/2006/relationships/image" Target="media/image692.png"/><Relationship Id="rId42" Type="http://schemas.openxmlformats.org/officeDocument/2006/relationships/image" Target="media/image28.png"/><Relationship Id="rId84" Type="http://schemas.openxmlformats.org/officeDocument/2006/relationships/image" Target="media/image70.png"/><Relationship Id="rId138" Type="http://schemas.openxmlformats.org/officeDocument/2006/relationships/image" Target="media/image124.png"/><Relationship Id="rId345" Type="http://schemas.openxmlformats.org/officeDocument/2006/relationships/image" Target="media/image331.png"/><Relationship Id="rId387" Type="http://schemas.openxmlformats.org/officeDocument/2006/relationships/image" Target="media/image373.png"/><Relationship Id="rId510" Type="http://schemas.openxmlformats.org/officeDocument/2006/relationships/image" Target="media/image496.png"/><Relationship Id="rId552" Type="http://schemas.openxmlformats.org/officeDocument/2006/relationships/image" Target="media/image538.png"/><Relationship Id="rId594" Type="http://schemas.openxmlformats.org/officeDocument/2006/relationships/image" Target="media/image580.png"/><Relationship Id="rId608" Type="http://schemas.openxmlformats.org/officeDocument/2006/relationships/image" Target="media/image594.png"/><Relationship Id="rId191" Type="http://schemas.openxmlformats.org/officeDocument/2006/relationships/image" Target="media/image177.png"/><Relationship Id="rId205" Type="http://schemas.openxmlformats.org/officeDocument/2006/relationships/image" Target="media/image191.png"/><Relationship Id="rId247" Type="http://schemas.openxmlformats.org/officeDocument/2006/relationships/image" Target="media/image233.png"/><Relationship Id="rId412" Type="http://schemas.openxmlformats.org/officeDocument/2006/relationships/image" Target="media/image398.png"/><Relationship Id="rId107" Type="http://schemas.openxmlformats.org/officeDocument/2006/relationships/image" Target="media/image93.png"/><Relationship Id="rId289" Type="http://schemas.openxmlformats.org/officeDocument/2006/relationships/image" Target="media/image275.png"/><Relationship Id="rId454" Type="http://schemas.openxmlformats.org/officeDocument/2006/relationships/image" Target="media/image440.png"/><Relationship Id="rId496" Type="http://schemas.openxmlformats.org/officeDocument/2006/relationships/image" Target="media/image482.png"/><Relationship Id="rId661" Type="http://schemas.openxmlformats.org/officeDocument/2006/relationships/image" Target="media/image647.png"/><Relationship Id="rId717" Type="http://schemas.openxmlformats.org/officeDocument/2006/relationships/image" Target="media/image703.png"/><Relationship Id="rId11" Type="http://schemas.openxmlformats.org/officeDocument/2006/relationships/endnotes" Target="endnotes.xml"/><Relationship Id="rId53" Type="http://schemas.openxmlformats.org/officeDocument/2006/relationships/image" Target="media/image39.png"/><Relationship Id="rId149" Type="http://schemas.openxmlformats.org/officeDocument/2006/relationships/image" Target="media/image135.png"/><Relationship Id="rId314" Type="http://schemas.openxmlformats.org/officeDocument/2006/relationships/image" Target="media/image300.png"/><Relationship Id="rId356" Type="http://schemas.openxmlformats.org/officeDocument/2006/relationships/image" Target="media/image342.png"/><Relationship Id="rId398" Type="http://schemas.openxmlformats.org/officeDocument/2006/relationships/image" Target="media/image384.png"/><Relationship Id="rId521" Type="http://schemas.openxmlformats.org/officeDocument/2006/relationships/image" Target="media/image507.png"/><Relationship Id="rId563" Type="http://schemas.openxmlformats.org/officeDocument/2006/relationships/image" Target="media/image549.png"/><Relationship Id="rId619" Type="http://schemas.openxmlformats.org/officeDocument/2006/relationships/image" Target="media/image605.png"/><Relationship Id="rId95" Type="http://schemas.openxmlformats.org/officeDocument/2006/relationships/image" Target="media/image81.png"/><Relationship Id="rId160" Type="http://schemas.openxmlformats.org/officeDocument/2006/relationships/image" Target="media/image146.png"/><Relationship Id="rId216" Type="http://schemas.openxmlformats.org/officeDocument/2006/relationships/image" Target="media/image202.png"/><Relationship Id="rId423" Type="http://schemas.openxmlformats.org/officeDocument/2006/relationships/image" Target="media/image409.png"/><Relationship Id="rId258" Type="http://schemas.openxmlformats.org/officeDocument/2006/relationships/image" Target="media/image244.png"/><Relationship Id="rId465" Type="http://schemas.openxmlformats.org/officeDocument/2006/relationships/image" Target="media/image451.png"/><Relationship Id="rId630" Type="http://schemas.openxmlformats.org/officeDocument/2006/relationships/image" Target="media/image616.png"/><Relationship Id="rId672" Type="http://schemas.openxmlformats.org/officeDocument/2006/relationships/image" Target="media/image658.png"/><Relationship Id="rId728" Type="http://schemas.openxmlformats.org/officeDocument/2006/relationships/image" Target="media/image714.png"/><Relationship Id="rId22" Type="http://schemas.openxmlformats.org/officeDocument/2006/relationships/image" Target="media/image8.png"/><Relationship Id="rId64" Type="http://schemas.openxmlformats.org/officeDocument/2006/relationships/image" Target="media/image50.png"/><Relationship Id="rId118" Type="http://schemas.openxmlformats.org/officeDocument/2006/relationships/image" Target="media/image104.png"/><Relationship Id="rId325" Type="http://schemas.openxmlformats.org/officeDocument/2006/relationships/image" Target="media/image311.png"/><Relationship Id="rId367" Type="http://schemas.openxmlformats.org/officeDocument/2006/relationships/image" Target="media/image353.png"/><Relationship Id="rId532" Type="http://schemas.openxmlformats.org/officeDocument/2006/relationships/image" Target="media/image518.png"/><Relationship Id="rId574" Type="http://schemas.openxmlformats.org/officeDocument/2006/relationships/image" Target="media/image560.png"/><Relationship Id="rId171" Type="http://schemas.openxmlformats.org/officeDocument/2006/relationships/image" Target="media/image157.png"/><Relationship Id="rId227" Type="http://schemas.openxmlformats.org/officeDocument/2006/relationships/image" Target="media/image213.png"/><Relationship Id="rId269" Type="http://schemas.openxmlformats.org/officeDocument/2006/relationships/image" Target="media/image255.png"/><Relationship Id="rId434" Type="http://schemas.openxmlformats.org/officeDocument/2006/relationships/image" Target="media/image420.png"/><Relationship Id="rId476" Type="http://schemas.openxmlformats.org/officeDocument/2006/relationships/image" Target="media/image462.png"/><Relationship Id="rId641" Type="http://schemas.openxmlformats.org/officeDocument/2006/relationships/image" Target="media/image627.png"/><Relationship Id="rId683" Type="http://schemas.openxmlformats.org/officeDocument/2006/relationships/image" Target="media/image669.png"/><Relationship Id="rId739" Type="http://schemas.openxmlformats.org/officeDocument/2006/relationships/image" Target="media/image725.png"/><Relationship Id="rId33" Type="http://schemas.openxmlformats.org/officeDocument/2006/relationships/image" Target="media/image19.png"/><Relationship Id="rId129" Type="http://schemas.openxmlformats.org/officeDocument/2006/relationships/image" Target="media/image115.png"/><Relationship Id="rId280" Type="http://schemas.openxmlformats.org/officeDocument/2006/relationships/image" Target="media/image266.png"/><Relationship Id="rId336" Type="http://schemas.openxmlformats.org/officeDocument/2006/relationships/image" Target="media/image322.png"/><Relationship Id="rId501" Type="http://schemas.openxmlformats.org/officeDocument/2006/relationships/image" Target="media/image487.png"/><Relationship Id="rId543" Type="http://schemas.openxmlformats.org/officeDocument/2006/relationships/image" Target="media/image529.png"/><Relationship Id="rId75" Type="http://schemas.openxmlformats.org/officeDocument/2006/relationships/image" Target="media/image61.png"/><Relationship Id="rId140" Type="http://schemas.openxmlformats.org/officeDocument/2006/relationships/image" Target="media/image126.png"/><Relationship Id="rId182" Type="http://schemas.openxmlformats.org/officeDocument/2006/relationships/image" Target="media/image168.png"/><Relationship Id="rId378" Type="http://schemas.openxmlformats.org/officeDocument/2006/relationships/image" Target="media/image364.png"/><Relationship Id="rId403" Type="http://schemas.openxmlformats.org/officeDocument/2006/relationships/image" Target="media/image389.png"/><Relationship Id="rId585" Type="http://schemas.openxmlformats.org/officeDocument/2006/relationships/image" Target="media/image571.png"/><Relationship Id="rId6" Type="http://schemas.openxmlformats.org/officeDocument/2006/relationships/styles" Target="styles.xml"/><Relationship Id="rId238" Type="http://schemas.openxmlformats.org/officeDocument/2006/relationships/image" Target="media/image224.png"/><Relationship Id="rId445" Type="http://schemas.openxmlformats.org/officeDocument/2006/relationships/image" Target="media/image431.png"/><Relationship Id="rId487" Type="http://schemas.openxmlformats.org/officeDocument/2006/relationships/image" Target="media/image473.png"/><Relationship Id="rId610" Type="http://schemas.openxmlformats.org/officeDocument/2006/relationships/image" Target="media/image596.png"/><Relationship Id="rId652" Type="http://schemas.openxmlformats.org/officeDocument/2006/relationships/image" Target="media/image638.png"/><Relationship Id="rId694" Type="http://schemas.openxmlformats.org/officeDocument/2006/relationships/image" Target="media/image680.png"/><Relationship Id="rId708" Type="http://schemas.openxmlformats.org/officeDocument/2006/relationships/image" Target="media/image694.png"/><Relationship Id="rId291" Type="http://schemas.openxmlformats.org/officeDocument/2006/relationships/image" Target="media/image277.png"/><Relationship Id="rId305" Type="http://schemas.openxmlformats.org/officeDocument/2006/relationships/image" Target="media/image291.png"/><Relationship Id="rId347" Type="http://schemas.openxmlformats.org/officeDocument/2006/relationships/image" Target="media/image333.png"/><Relationship Id="rId512" Type="http://schemas.openxmlformats.org/officeDocument/2006/relationships/image" Target="media/image498.png"/><Relationship Id="rId44" Type="http://schemas.openxmlformats.org/officeDocument/2006/relationships/image" Target="media/image30.png"/><Relationship Id="rId86" Type="http://schemas.openxmlformats.org/officeDocument/2006/relationships/image" Target="media/image72.png"/><Relationship Id="rId151" Type="http://schemas.openxmlformats.org/officeDocument/2006/relationships/image" Target="media/image137.png"/><Relationship Id="rId389" Type="http://schemas.openxmlformats.org/officeDocument/2006/relationships/image" Target="media/image375.png"/><Relationship Id="rId554" Type="http://schemas.openxmlformats.org/officeDocument/2006/relationships/image" Target="media/image540.png"/><Relationship Id="rId596" Type="http://schemas.openxmlformats.org/officeDocument/2006/relationships/image" Target="media/image582.png"/><Relationship Id="rId193" Type="http://schemas.openxmlformats.org/officeDocument/2006/relationships/image" Target="media/image179.png"/><Relationship Id="rId207" Type="http://schemas.openxmlformats.org/officeDocument/2006/relationships/image" Target="media/image193.png"/><Relationship Id="rId249" Type="http://schemas.openxmlformats.org/officeDocument/2006/relationships/image" Target="media/image235.png"/><Relationship Id="rId414" Type="http://schemas.openxmlformats.org/officeDocument/2006/relationships/image" Target="media/image400.png"/><Relationship Id="rId456" Type="http://schemas.openxmlformats.org/officeDocument/2006/relationships/image" Target="media/image442.png"/><Relationship Id="rId498" Type="http://schemas.openxmlformats.org/officeDocument/2006/relationships/image" Target="media/image484.png"/><Relationship Id="rId621" Type="http://schemas.openxmlformats.org/officeDocument/2006/relationships/image" Target="media/image607.png"/><Relationship Id="rId663" Type="http://schemas.openxmlformats.org/officeDocument/2006/relationships/image" Target="media/image649.png"/><Relationship Id="rId13" Type="http://schemas.openxmlformats.org/officeDocument/2006/relationships/header" Target="header1.xml"/><Relationship Id="rId109" Type="http://schemas.openxmlformats.org/officeDocument/2006/relationships/image" Target="media/image95.png"/><Relationship Id="rId260" Type="http://schemas.openxmlformats.org/officeDocument/2006/relationships/image" Target="media/image246.png"/><Relationship Id="rId316" Type="http://schemas.openxmlformats.org/officeDocument/2006/relationships/image" Target="media/image302.png"/><Relationship Id="rId523" Type="http://schemas.openxmlformats.org/officeDocument/2006/relationships/image" Target="media/image509.png"/><Relationship Id="rId719" Type="http://schemas.openxmlformats.org/officeDocument/2006/relationships/image" Target="media/image705.png"/><Relationship Id="rId55" Type="http://schemas.openxmlformats.org/officeDocument/2006/relationships/image" Target="media/image41.png"/><Relationship Id="rId97" Type="http://schemas.openxmlformats.org/officeDocument/2006/relationships/image" Target="media/image83.png"/><Relationship Id="rId120" Type="http://schemas.openxmlformats.org/officeDocument/2006/relationships/image" Target="media/image106.png"/><Relationship Id="rId358" Type="http://schemas.openxmlformats.org/officeDocument/2006/relationships/image" Target="media/image344.png"/><Relationship Id="rId565" Type="http://schemas.openxmlformats.org/officeDocument/2006/relationships/image" Target="media/image551.png"/><Relationship Id="rId730" Type="http://schemas.openxmlformats.org/officeDocument/2006/relationships/image" Target="media/image716.png"/><Relationship Id="rId162" Type="http://schemas.openxmlformats.org/officeDocument/2006/relationships/image" Target="media/image148.png"/><Relationship Id="rId218" Type="http://schemas.openxmlformats.org/officeDocument/2006/relationships/image" Target="media/image204.png"/><Relationship Id="rId425" Type="http://schemas.openxmlformats.org/officeDocument/2006/relationships/image" Target="media/image411.png"/><Relationship Id="rId467" Type="http://schemas.openxmlformats.org/officeDocument/2006/relationships/image" Target="media/image453.png"/><Relationship Id="rId632" Type="http://schemas.openxmlformats.org/officeDocument/2006/relationships/image" Target="media/image618.png"/><Relationship Id="rId271" Type="http://schemas.openxmlformats.org/officeDocument/2006/relationships/image" Target="media/image257.png"/><Relationship Id="rId674" Type="http://schemas.openxmlformats.org/officeDocument/2006/relationships/image" Target="media/image660.png"/><Relationship Id="rId24" Type="http://schemas.openxmlformats.org/officeDocument/2006/relationships/image" Target="media/image10.png"/><Relationship Id="rId66" Type="http://schemas.openxmlformats.org/officeDocument/2006/relationships/image" Target="media/image52.png"/><Relationship Id="rId131" Type="http://schemas.openxmlformats.org/officeDocument/2006/relationships/image" Target="media/image117.png"/><Relationship Id="rId327" Type="http://schemas.openxmlformats.org/officeDocument/2006/relationships/image" Target="media/image313.png"/><Relationship Id="rId369" Type="http://schemas.openxmlformats.org/officeDocument/2006/relationships/image" Target="media/image355.png"/><Relationship Id="rId534" Type="http://schemas.openxmlformats.org/officeDocument/2006/relationships/image" Target="media/image520.png"/><Relationship Id="rId576" Type="http://schemas.openxmlformats.org/officeDocument/2006/relationships/image" Target="media/image562.png"/><Relationship Id="rId741" Type="http://schemas.openxmlformats.org/officeDocument/2006/relationships/fontTable" Target="fontTable.xml"/><Relationship Id="rId173" Type="http://schemas.openxmlformats.org/officeDocument/2006/relationships/image" Target="media/image159.png"/><Relationship Id="rId229" Type="http://schemas.openxmlformats.org/officeDocument/2006/relationships/image" Target="media/image215.png"/><Relationship Id="rId380" Type="http://schemas.openxmlformats.org/officeDocument/2006/relationships/image" Target="media/image366.png"/><Relationship Id="rId436" Type="http://schemas.openxmlformats.org/officeDocument/2006/relationships/image" Target="media/image422.png"/><Relationship Id="rId601" Type="http://schemas.openxmlformats.org/officeDocument/2006/relationships/image" Target="media/image587.png"/><Relationship Id="rId643" Type="http://schemas.openxmlformats.org/officeDocument/2006/relationships/image" Target="media/image629.png"/><Relationship Id="rId240" Type="http://schemas.openxmlformats.org/officeDocument/2006/relationships/image" Target="media/image226.png"/><Relationship Id="rId478" Type="http://schemas.openxmlformats.org/officeDocument/2006/relationships/image" Target="media/image464.png"/><Relationship Id="rId685" Type="http://schemas.openxmlformats.org/officeDocument/2006/relationships/image" Target="media/image671.png"/><Relationship Id="rId35" Type="http://schemas.openxmlformats.org/officeDocument/2006/relationships/image" Target="media/image21.png"/><Relationship Id="rId77" Type="http://schemas.openxmlformats.org/officeDocument/2006/relationships/image" Target="media/image63.png"/><Relationship Id="rId100" Type="http://schemas.openxmlformats.org/officeDocument/2006/relationships/image" Target="media/image86.png"/><Relationship Id="rId282" Type="http://schemas.openxmlformats.org/officeDocument/2006/relationships/image" Target="media/image268.png"/><Relationship Id="rId338" Type="http://schemas.openxmlformats.org/officeDocument/2006/relationships/image" Target="media/image324.png"/><Relationship Id="rId503" Type="http://schemas.openxmlformats.org/officeDocument/2006/relationships/image" Target="media/image489.png"/><Relationship Id="rId545" Type="http://schemas.openxmlformats.org/officeDocument/2006/relationships/image" Target="media/image531.png"/><Relationship Id="rId587" Type="http://schemas.openxmlformats.org/officeDocument/2006/relationships/image" Target="media/image573.png"/><Relationship Id="rId710" Type="http://schemas.openxmlformats.org/officeDocument/2006/relationships/image" Target="media/image696.png"/><Relationship Id="rId8" Type="http://schemas.openxmlformats.org/officeDocument/2006/relationships/settings" Target="settings.xml"/><Relationship Id="rId142" Type="http://schemas.openxmlformats.org/officeDocument/2006/relationships/image" Target="media/image128.png"/><Relationship Id="rId184" Type="http://schemas.openxmlformats.org/officeDocument/2006/relationships/image" Target="media/image170.png"/><Relationship Id="rId391" Type="http://schemas.openxmlformats.org/officeDocument/2006/relationships/image" Target="media/image377.png"/><Relationship Id="rId405" Type="http://schemas.openxmlformats.org/officeDocument/2006/relationships/image" Target="media/image391.png"/><Relationship Id="rId447" Type="http://schemas.openxmlformats.org/officeDocument/2006/relationships/image" Target="media/image433.png"/><Relationship Id="rId612" Type="http://schemas.openxmlformats.org/officeDocument/2006/relationships/image" Target="media/image598.png"/><Relationship Id="rId251" Type="http://schemas.openxmlformats.org/officeDocument/2006/relationships/image" Target="media/image237.png"/><Relationship Id="rId489" Type="http://schemas.openxmlformats.org/officeDocument/2006/relationships/image" Target="media/image475.png"/><Relationship Id="rId654" Type="http://schemas.openxmlformats.org/officeDocument/2006/relationships/image" Target="media/image640.png"/><Relationship Id="rId696" Type="http://schemas.openxmlformats.org/officeDocument/2006/relationships/image" Target="media/image682.png"/><Relationship Id="rId46" Type="http://schemas.openxmlformats.org/officeDocument/2006/relationships/image" Target="media/image32.png"/><Relationship Id="rId293" Type="http://schemas.openxmlformats.org/officeDocument/2006/relationships/image" Target="media/image279.png"/><Relationship Id="rId307" Type="http://schemas.openxmlformats.org/officeDocument/2006/relationships/image" Target="media/image293.png"/><Relationship Id="rId349" Type="http://schemas.openxmlformats.org/officeDocument/2006/relationships/image" Target="media/image335.png"/><Relationship Id="rId514" Type="http://schemas.openxmlformats.org/officeDocument/2006/relationships/image" Target="media/image500.png"/><Relationship Id="rId556" Type="http://schemas.openxmlformats.org/officeDocument/2006/relationships/image" Target="media/image542.png"/><Relationship Id="rId721" Type="http://schemas.openxmlformats.org/officeDocument/2006/relationships/image" Target="media/image707.png"/><Relationship Id="rId88" Type="http://schemas.openxmlformats.org/officeDocument/2006/relationships/image" Target="media/image74.png"/><Relationship Id="rId111" Type="http://schemas.openxmlformats.org/officeDocument/2006/relationships/image" Target="media/image97.png"/><Relationship Id="rId153" Type="http://schemas.openxmlformats.org/officeDocument/2006/relationships/image" Target="media/image139.png"/><Relationship Id="rId195" Type="http://schemas.openxmlformats.org/officeDocument/2006/relationships/image" Target="media/image181.png"/><Relationship Id="rId209" Type="http://schemas.openxmlformats.org/officeDocument/2006/relationships/image" Target="media/image195.png"/><Relationship Id="rId360" Type="http://schemas.openxmlformats.org/officeDocument/2006/relationships/image" Target="media/image346.png"/><Relationship Id="rId416" Type="http://schemas.openxmlformats.org/officeDocument/2006/relationships/image" Target="media/image402.png"/><Relationship Id="rId598" Type="http://schemas.openxmlformats.org/officeDocument/2006/relationships/image" Target="media/image584.png"/><Relationship Id="rId220" Type="http://schemas.openxmlformats.org/officeDocument/2006/relationships/image" Target="media/image206.png"/><Relationship Id="rId458" Type="http://schemas.openxmlformats.org/officeDocument/2006/relationships/image" Target="media/image444.png"/><Relationship Id="rId623" Type="http://schemas.openxmlformats.org/officeDocument/2006/relationships/image" Target="media/image609.png"/><Relationship Id="rId665" Type="http://schemas.openxmlformats.org/officeDocument/2006/relationships/image" Target="media/image651.png"/><Relationship Id="rId15" Type="http://schemas.openxmlformats.org/officeDocument/2006/relationships/footer" Target="footer2.xml"/><Relationship Id="rId57" Type="http://schemas.openxmlformats.org/officeDocument/2006/relationships/image" Target="media/image43.png"/><Relationship Id="rId262" Type="http://schemas.openxmlformats.org/officeDocument/2006/relationships/image" Target="media/image248.png"/><Relationship Id="rId318" Type="http://schemas.openxmlformats.org/officeDocument/2006/relationships/image" Target="media/image304.png"/><Relationship Id="rId525" Type="http://schemas.openxmlformats.org/officeDocument/2006/relationships/image" Target="media/image511.png"/><Relationship Id="rId567" Type="http://schemas.openxmlformats.org/officeDocument/2006/relationships/image" Target="media/image553.png"/><Relationship Id="rId732" Type="http://schemas.openxmlformats.org/officeDocument/2006/relationships/image" Target="media/image718.png"/><Relationship Id="rId99" Type="http://schemas.openxmlformats.org/officeDocument/2006/relationships/image" Target="media/image85.png"/><Relationship Id="rId122" Type="http://schemas.openxmlformats.org/officeDocument/2006/relationships/image" Target="media/image108.png"/><Relationship Id="rId164" Type="http://schemas.openxmlformats.org/officeDocument/2006/relationships/image" Target="media/image150.png"/><Relationship Id="rId371" Type="http://schemas.openxmlformats.org/officeDocument/2006/relationships/image" Target="media/image357.png"/><Relationship Id="rId427" Type="http://schemas.openxmlformats.org/officeDocument/2006/relationships/image" Target="media/image413.png"/><Relationship Id="rId469" Type="http://schemas.openxmlformats.org/officeDocument/2006/relationships/image" Target="media/image455.png"/><Relationship Id="rId634" Type="http://schemas.openxmlformats.org/officeDocument/2006/relationships/image" Target="media/image620.png"/><Relationship Id="rId676" Type="http://schemas.openxmlformats.org/officeDocument/2006/relationships/image" Target="media/image662.png"/><Relationship Id="rId26" Type="http://schemas.openxmlformats.org/officeDocument/2006/relationships/image" Target="media/image12.png"/><Relationship Id="rId231" Type="http://schemas.openxmlformats.org/officeDocument/2006/relationships/image" Target="media/image217.png"/><Relationship Id="rId273" Type="http://schemas.openxmlformats.org/officeDocument/2006/relationships/image" Target="media/image259.png"/><Relationship Id="rId329" Type="http://schemas.openxmlformats.org/officeDocument/2006/relationships/image" Target="media/image315.png"/><Relationship Id="rId480" Type="http://schemas.openxmlformats.org/officeDocument/2006/relationships/image" Target="media/image466.png"/><Relationship Id="rId536" Type="http://schemas.openxmlformats.org/officeDocument/2006/relationships/image" Target="media/image522.png"/><Relationship Id="rId701" Type="http://schemas.openxmlformats.org/officeDocument/2006/relationships/image" Target="media/image687.png"/><Relationship Id="rId68" Type="http://schemas.openxmlformats.org/officeDocument/2006/relationships/image" Target="media/image54.png"/><Relationship Id="rId133" Type="http://schemas.openxmlformats.org/officeDocument/2006/relationships/image" Target="media/image119.png"/><Relationship Id="rId175" Type="http://schemas.openxmlformats.org/officeDocument/2006/relationships/image" Target="media/image161.png"/><Relationship Id="rId340" Type="http://schemas.openxmlformats.org/officeDocument/2006/relationships/image" Target="media/image326.png"/><Relationship Id="rId578" Type="http://schemas.openxmlformats.org/officeDocument/2006/relationships/image" Target="media/image564.png"/><Relationship Id="rId200" Type="http://schemas.openxmlformats.org/officeDocument/2006/relationships/image" Target="media/image186.png"/><Relationship Id="rId382" Type="http://schemas.openxmlformats.org/officeDocument/2006/relationships/image" Target="media/image368.png"/><Relationship Id="rId438" Type="http://schemas.openxmlformats.org/officeDocument/2006/relationships/image" Target="media/image424.png"/><Relationship Id="rId603" Type="http://schemas.openxmlformats.org/officeDocument/2006/relationships/image" Target="media/image589.png"/><Relationship Id="rId645" Type="http://schemas.openxmlformats.org/officeDocument/2006/relationships/image" Target="media/image631.png"/><Relationship Id="rId687" Type="http://schemas.openxmlformats.org/officeDocument/2006/relationships/image" Target="media/image673.png"/><Relationship Id="rId242" Type="http://schemas.openxmlformats.org/officeDocument/2006/relationships/image" Target="media/image228.png"/><Relationship Id="rId284" Type="http://schemas.openxmlformats.org/officeDocument/2006/relationships/image" Target="media/image270.png"/><Relationship Id="rId491" Type="http://schemas.openxmlformats.org/officeDocument/2006/relationships/image" Target="media/image477.png"/><Relationship Id="rId505" Type="http://schemas.openxmlformats.org/officeDocument/2006/relationships/image" Target="media/image491.png"/><Relationship Id="rId712" Type="http://schemas.openxmlformats.org/officeDocument/2006/relationships/image" Target="media/image698.png"/><Relationship Id="rId37" Type="http://schemas.openxmlformats.org/officeDocument/2006/relationships/image" Target="media/image23.png"/><Relationship Id="rId79" Type="http://schemas.openxmlformats.org/officeDocument/2006/relationships/image" Target="media/image65.png"/><Relationship Id="rId102" Type="http://schemas.openxmlformats.org/officeDocument/2006/relationships/image" Target="media/image88.png"/><Relationship Id="rId144" Type="http://schemas.openxmlformats.org/officeDocument/2006/relationships/image" Target="media/image130.png"/><Relationship Id="rId547" Type="http://schemas.openxmlformats.org/officeDocument/2006/relationships/image" Target="media/image533.png"/><Relationship Id="rId589" Type="http://schemas.openxmlformats.org/officeDocument/2006/relationships/image" Target="media/image575.png"/><Relationship Id="rId90" Type="http://schemas.openxmlformats.org/officeDocument/2006/relationships/image" Target="media/image76.png"/><Relationship Id="rId186" Type="http://schemas.openxmlformats.org/officeDocument/2006/relationships/image" Target="media/image172.png"/><Relationship Id="rId351" Type="http://schemas.openxmlformats.org/officeDocument/2006/relationships/image" Target="media/image337.png"/><Relationship Id="rId393" Type="http://schemas.openxmlformats.org/officeDocument/2006/relationships/image" Target="media/image379.png"/><Relationship Id="rId407" Type="http://schemas.openxmlformats.org/officeDocument/2006/relationships/image" Target="media/image393.png"/><Relationship Id="rId449" Type="http://schemas.openxmlformats.org/officeDocument/2006/relationships/image" Target="media/image435.png"/><Relationship Id="rId614" Type="http://schemas.openxmlformats.org/officeDocument/2006/relationships/image" Target="media/image600.png"/><Relationship Id="rId656" Type="http://schemas.openxmlformats.org/officeDocument/2006/relationships/image" Target="media/image642.png"/><Relationship Id="rId211" Type="http://schemas.openxmlformats.org/officeDocument/2006/relationships/image" Target="media/image197.png"/><Relationship Id="rId253" Type="http://schemas.openxmlformats.org/officeDocument/2006/relationships/image" Target="media/image239.png"/><Relationship Id="rId295" Type="http://schemas.openxmlformats.org/officeDocument/2006/relationships/image" Target="media/image281.png"/><Relationship Id="rId309" Type="http://schemas.openxmlformats.org/officeDocument/2006/relationships/image" Target="media/image295.png"/><Relationship Id="rId460" Type="http://schemas.openxmlformats.org/officeDocument/2006/relationships/image" Target="media/image446.png"/><Relationship Id="rId516" Type="http://schemas.openxmlformats.org/officeDocument/2006/relationships/image" Target="media/image502.png"/><Relationship Id="rId698" Type="http://schemas.openxmlformats.org/officeDocument/2006/relationships/image" Target="media/image684.png"/><Relationship Id="rId48" Type="http://schemas.openxmlformats.org/officeDocument/2006/relationships/image" Target="media/image34.png"/><Relationship Id="rId113" Type="http://schemas.openxmlformats.org/officeDocument/2006/relationships/image" Target="media/image99.png"/><Relationship Id="rId320" Type="http://schemas.openxmlformats.org/officeDocument/2006/relationships/image" Target="media/image306.png"/><Relationship Id="rId558" Type="http://schemas.openxmlformats.org/officeDocument/2006/relationships/image" Target="media/image544.png"/><Relationship Id="rId723" Type="http://schemas.openxmlformats.org/officeDocument/2006/relationships/image" Target="media/image709.png"/><Relationship Id="rId155" Type="http://schemas.openxmlformats.org/officeDocument/2006/relationships/image" Target="media/image141.png"/><Relationship Id="rId197" Type="http://schemas.openxmlformats.org/officeDocument/2006/relationships/image" Target="media/image183.png"/><Relationship Id="rId362" Type="http://schemas.openxmlformats.org/officeDocument/2006/relationships/image" Target="media/image348.png"/><Relationship Id="rId418" Type="http://schemas.openxmlformats.org/officeDocument/2006/relationships/image" Target="media/image404.png"/><Relationship Id="rId625" Type="http://schemas.openxmlformats.org/officeDocument/2006/relationships/image" Target="media/image611.png"/><Relationship Id="rId222" Type="http://schemas.openxmlformats.org/officeDocument/2006/relationships/image" Target="media/image208.png"/><Relationship Id="rId264" Type="http://schemas.openxmlformats.org/officeDocument/2006/relationships/image" Target="media/image250.png"/><Relationship Id="rId471" Type="http://schemas.openxmlformats.org/officeDocument/2006/relationships/image" Target="media/image457.png"/><Relationship Id="rId667" Type="http://schemas.openxmlformats.org/officeDocument/2006/relationships/image" Target="media/image653.png"/><Relationship Id="rId17" Type="http://schemas.openxmlformats.org/officeDocument/2006/relationships/image" Target="media/image3.png"/><Relationship Id="rId59" Type="http://schemas.openxmlformats.org/officeDocument/2006/relationships/image" Target="media/image45.png"/><Relationship Id="rId124" Type="http://schemas.openxmlformats.org/officeDocument/2006/relationships/image" Target="media/image110.png"/><Relationship Id="rId527" Type="http://schemas.openxmlformats.org/officeDocument/2006/relationships/image" Target="media/image513.png"/><Relationship Id="rId569" Type="http://schemas.openxmlformats.org/officeDocument/2006/relationships/image" Target="media/image555.png"/><Relationship Id="rId734" Type="http://schemas.openxmlformats.org/officeDocument/2006/relationships/image" Target="media/image720.png"/><Relationship Id="rId70" Type="http://schemas.openxmlformats.org/officeDocument/2006/relationships/image" Target="media/image56.png"/><Relationship Id="rId166" Type="http://schemas.openxmlformats.org/officeDocument/2006/relationships/image" Target="media/image152.png"/><Relationship Id="rId331" Type="http://schemas.openxmlformats.org/officeDocument/2006/relationships/image" Target="media/image317.png"/><Relationship Id="rId373" Type="http://schemas.openxmlformats.org/officeDocument/2006/relationships/image" Target="media/image359.png"/><Relationship Id="rId429" Type="http://schemas.openxmlformats.org/officeDocument/2006/relationships/image" Target="media/image415.png"/><Relationship Id="rId580" Type="http://schemas.openxmlformats.org/officeDocument/2006/relationships/image" Target="media/image566.png"/><Relationship Id="rId636" Type="http://schemas.openxmlformats.org/officeDocument/2006/relationships/image" Target="media/image622.png"/><Relationship Id="rId1" Type="http://schemas.openxmlformats.org/officeDocument/2006/relationships/customXml" Target="../customXml/item1.xml"/><Relationship Id="rId233" Type="http://schemas.openxmlformats.org/officeDocument/2006/relationships/image" Target="media/image219.png"/><Relationship Id="rId440" Type="http://schemas.openxmlformats.org/officeDocument/2006/relationships/image" Target="media/image426.png"/><Relationship Id="rId678" Type="http://schemas.openxmlformats.org/officeDocument/2006/relationships/image" Target="media/image664.png"/><Relationship Id="rId28" Type="http://schemas.openxmlformats.org/officeDocument/2006/relationships/image" Target="media/image14.png"/><Relationship Id="rId275" Type="http://schemas.openxmlformats.org/officeDocument/2006/relationships/image" Target="media/image261.png"/><Relationship Id="rId300" Type="http://schemas.openxmlformats.org/officeDocument/2006/relationships/image" Target="media/image286.png"/><Relationship Id="rId482" Type="http://schemas.openxmlformats.org/officeDocument/2006/relationships/image" Target="media/image468.png"/><Relationship Id="rId538" Type="http://schemas.openxmlformats.org/officeDocument/2006/relationships/image" Target="media/image524.png"/><Relationship Id="rId703" Type="http://schemas.openxmlformats.org/officeDocument/2006/relationships/image" Target="media/image689.png"/><Relationship Id="rId81" Type="http://schemas.openxmlformats.org/officeDocument/2006/relationships/image" Target="media/image67.png"/><Relationship Id="rId135" Type="http://schemas.openxmlformats.org/officeDocument/2006/relationships/image" Target="media/image121.png"/><Relationship Id="rId177" Type="http://schemas.openxmlformats.org/officeDocument/2006/relationships/image" Target="media/image163.png"/><Relationship Id="rId342" Type="http://schemas.openxmlformats.org/officeDocument/2006/relationships/image" Target="media/image328.png"/><Relationship Id="rId384" Type="http://schemas.openxmlformats.org/officeDocument/2006/relationships/image" Target="media/image370.png"/><Relationship Id="rId591" Type="http://schemas.openxmlformats.org/officeDocument/2006/relationships/image" Target="media/image577.png"/><Relationship Id="rId605" Type="http://schemas.openxmlformats.org/officeDocument/2006/relationships/image" Target="media/image591.png"/><Relationship Id="rId202" Type="http://schemas.openxmlformats.org/officeDocument/2006/relationships/image" Target="media/image188.png"/><Relationship Id="rId244" Type="http://schemas.openxmlformats.org/officeDocument/2006/relationships/image" Target="media/image230.png"/><Relationship Id="rId647" Type="http://schemas.openxmlformats.org/officeDocument/2006/relationships/image" Target="media/image633.png"/><Relationship Id="rId689" Type="http://schemas.openxmlformats.org/officeDocument/2006/relationships/image" Target="media/image675.png"/><Relationship Id="rId39" Type="http://schemas.openxmlformats.org/officeDocument/2006/relationships/image" Target="media/image25.png"/><Relationship Id="rId286" Type="http://schemas.openxmlformats.org/officeDocument/2006/relationships/image" Target="media/image272.png"/><Relationship Id="rId451" Type="http://schemas.openxmlformats.org/officeDocument/2006/relationships/image" Target="media/image437.png"/><Relationship Id="rId493" Type="http://schemas.openxmlformats.org/officeDocument/2006/relationships/image" Target="media/image479.png"/><Relationship Id="rId507" Type="http://schemas.openxmlformats.org/officeDocument/2006/relationships/image" Target="media/image493.png"/><Relationship Id="rId549" Type="http://schemas.openxmlformats.org/officeDocument/2006/relationships/image" Target="media/image535.png"/><Relationship Id="rId714" Type="http://schemas.openxmlformats.org/officeDocument/2006/relationships/image" Target="media/image700.png"/><Relationship Id="rId50" Type="http://schemas.openxmlformats.org/officeDocument/2006/relationships/image" Target="media/image36.png"/><Relationship Id="rId104" Type="http://schemas.openxmlformats.org/officeDocument/2006/relationships/image" Target="media/image90.png"/><Relationship Id="rId146" Type="http://schemas.openxmlformats.org/officeDocument/2006/relationships/image" Target="media/image132.png"/><Relationship Id="rId188" Type="http://schemas.openxmlformats.org/officeDocument/2006/relationships/image" Target="media/image174.png"/><Relationship Id="rId311" Type="http://schemas.openxmlformats.org/officeDocument/2006/relationships/image" Target="media/image297.png"/><Relationship Id="rId353" Type="http://schemas.openxmlformats.org/officeDocument/2006/relationships/image" Target="media/image339.png"/><Relationship Id="rId395" Type="http://schemas.openxmlformats.org/officeDocument/2006/relationships/image" Target="media/image381.png"/><Relationship Id="rId409" Type="http://schemas.openxmlformats.org/officeDocument/2006/relationships/image" Target="media/image395.png"/><Relationship Id="rId560" Type="http://schemas.openxmlformats.org/officeDocument/2006/relationships/image" Target="media/image546.png"/><Relationship Id="rId92" Type="http://schemas.openxmlformats.org/officeDocument/2006/relationships/image" Target="media/image78.png"/><Relationship Id="rId213" Type="http://schemas.openxmlformats.org/officeDocument/2006/relationships/image" Target="media/image199.png"/><Relationship Id="rId420" Type="http://schemas.openxmlformats.org/officeDocument/2006/relationships/image" Target="media/image406.png"/><Relationship Id="rId616" Type="http://schemas.openxmlformats.org/officeDocument/2006/relationships/image" Target="media/image602.png"/><Relationship Id="rId658" Type="http://schemas.openxmlformats.org/officeDocument/2006/relationships/image" Target="media/image644.png"/><Relationship Id="rId255" Type="http://schemas.openxmlformats.org/officeDocument/2006/relationships/image" Target="media/image241.png"/><Relationship Id="rId297" Type="http://schemas.openxmlformats.org/officeDocument/2006/relationships/image" Target="media/image283.png"/><Relationship Id="rId462" Type="http://schemas.openxmlformats.org/officeDocument/2006/relationships/image" Target="media/image448.png"/><Relationship Id="rId518" Type="http://schemas.openxmlformats.org/officeDocument/2006/relationships/image" Target="media/image504.png"/><Relationship Id="rId725" Type="http://schemas.openxmlformats.org/officeDocument/2006/relationships/image" Target="media/image711.png"/><Relationship Id="rId115" Type="http://schemas.openxmlformats.org/officeDocument/2006/relationships/image" Target="media/image101.png"/><Relationship Id="rId157" Type="http://schemas.openxmlformats.org/officeDocument/2006/relationships/image" Target="media/image143.png"/><Relationship Id="rId322" Type="http://schemas.openxmlformats.org/officeDocument/2006/relationships/image" Target="media/image308.png"/><Relationship Id="rId364" Type="http://schemas.openxmlformats.org/officeDocument/2006/relationships/image" Target="media/image350.png"/><Relationship Id="rId61" Type="http://schemas.openxmlformats.org/officeDocument/2006/relationships/image" Target="media/image47.png"/><Relationship Id="rId199" Type="http://schemas.openxmlformats.org/officeDocument/2006/relationships/image" Target="media/image185.png"/><Relationship Id="rId571" Type="http://schemas.openxmlformats.org/officeDocument/2006/relationships/image" Target="media/image557.png"/><Relationship Id="rId627" Type="http://schemas.openxmlformats.org/officeDocument/2006/relationships/image" Target="media/image613.png"/><Relationship Id="rId669" Type="http://schemas.openxmlformats.org/officeDocument/2006/relationships/image" Target="media/image655.png"/><Relationship Id="rId19" Type="http://schemas.openxmlformats.org/officeDocument/2006/relationships/image" Target="media/image5.png"/><Relationship Id="rId224" Type="http://schemas.openxmlformats.org/officeDocument/2006/relationships/image" Target="media/image210.png"/><Relationship Id="rId266" Type="http://schemas.openxmlformats.org/officeDocument/2006/relationships/image" Target="media/image252.png"/><Relationship Id="rId431" Type="http://schemas.openxmlformats.org/officeDocument/2006/relationships/image" Target="media/image417.png"/><Relationship Id="rId473" Type="http://schemas.openxmlformats.org/officeDocument/2006/relationships/image" Target="media/image459.png"/><Relationship Id="rId529" Type="http://schemas.openxmlformats.org/officeDocument/2006/relationships/image" Target="media/image515.png"/><Relationship Id="rId680" Type="http://schemas.openxmlformats.org/officeDocument/2006/relationships/image" Target="media/image666.png"/><Relationship Id="rId736" Type="http://schemas.openxmlformats.org/officeDocument/2006/relationships/image" Target="media/image722.png"/><Relationship Id="rId30" Type="http://schemas.openxmlformats.org/officeDocument/2006/relationships/image" Target="media/image16.png"/><Relationship Id="rId126" Type="http://schemas.openxmlformats.org/officeDocument/2006/relationships/image" Target="media/image112.png"/><Relationship Id="rId168" Type="http://schemas.openxmlformats.org/officeDocument/2006/relationships/image" Target="media/image154.png"/><Relationship Id="rId333" Type="http://schemas.openxmlformats.org/officeDocument/2006/relationships/image" Target="media/image319.png"/><Relationship Id="rId540" Type="http://schemas.openxmlformats.org/officeDocument/2006/relationships/image" Target="media/image526.png"/><Relationship Id="rId72" Type="http://schemas.openxmlformats.org/officeDocument/2006/relationships/image" Target="media/image58.png"/><Relationship Id="rId375" Type="http://schemas.openxmlformats.org/officeDocument/2006/relationships/image" Target="media/image361.png"/><Relationship Id="rId582" Type="http://schemas.openxmlformats.org/officeDocument/2006/relationships/image" Target="media/image568.png"/><Relationship Id="rId638" Type="http://schemas.openxmlformats.org/officeDocument/2006/relationships/image" Target="media/image624.png"/><Relationship Id="rId3" Type="http://schemas.openxmlformats.org/officeDocument/2006/relationships/customXml" Target="../customXml/item3.xml"/><Relationship Id="rId235" Type="http://schemas.openxmlformats.org/officeDocument/2006/relationships/image" Target="media/image221.png"/><Relationship Id="rId277" Type="http://schemas.openxmlformats.org/officeDocument/2006/relationships/image" Target="media/image263.png"/><Relationship Id="rId400" Type="http://schemas.openxmlformats.org/officeDocument/2006/relationships/image" Target="media/image386.png"/><Relationship Id="rId442" Type="http://schemas.openxmlformats.org/officeDocument/2006/relationships/image" Target="media/image428.png"/><Relationship Id="rId484" Type="http://schemas.openxmlformats.org/officeDocument/2006/relationships/image" Target="media/image470.png"/><Relationship Id="rId705" Type="http://schemas.openxmlformats.org/officeDocument/2006/relationships/image" Target="media/image691.png"/><Relationship Id="rId137" Type="http://schemas.openxmlformats.org/officeDocument/2006/relationships/image" Target="media/image123.png"/><Relationship Id="rId302" Type="http://schemas.openxmlformats.org/officeDocument/2006/relationships/image" Target="media/image288.png"/><Relationship Id="rId344" Type="http://schemas.openxmlformats.org/officeDocument/2006/relationships/image" Target="media/image330.png"/><Relationship Id="rId691" Type="http://schemas.openxmlformats.org/officeDocument/2006/relationships/image" Target="media/image677.png"/><Relationship Id="rId41" Type="http://schemas.openxmlformats.org/officeDocument/2006/relationships/image" Target="media/image27.png"/><Relationship Id="rId83" Type="http://schemas.openxmlformats.org/officeDocument/2006/relationships/image" Target="media/image69.png"/><Relationship Id="rId179" Type="http://schemas.openxmlformats.org/officeDocument/2006/relationships/image" Target="media/image165.png"/><Relationship Id="rId386" Type="http://schemas.openxmlformats.org/officeDocument/2006/relationships/image" Target="media/image372.png"/><Relationship Id="rId551" Type="http://schemas.openxmlformats.org/officeDocument/2006/relationships/image" Target="media/image537.png"/><Relationship Id="rId593" Type="http://schemas.openxmlformats.org/officeDocument/2006/relationships/image" Target="media/image579.png"/><Relationship Id="rId607" Type="http://schemas.openxmlformats.org/officeDocument/2006/relationships/image" Target="media/image593.png"/><Relationship Id="rId649" Type="http://schemas.openxmlformats.org/officeDocument/2006/relationships/image" Target="media/image635.png"/></Relationships>
</file>

<file path=word/_rels/settings.xml.rels><?xml version="1.0" encoding="UTF-8" standalone="yes"?>
<Relationships xmlns="http://schemas.openxmlformats.org/package/2006/relationships"><Relationship Id="rId1" Type="http://schemas.openxmlformats.org/officeDocument/2006/relationships/attachedTemplate" Target="file:///L:\Projects\2012\CISB\VisualMediaUnit\Branding_Materials\doc\2012_ocha_generic_word_doc_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F7927BC2A0C5448E98255978F817AD" ma:contentTypeVersion="1" ma:contentTypeDescription="Create a new document." ma:contentTypeScope="" ma:versionID="d5952cc6515e9c47075d750407b16c97">
  <xsd:schema xmlns:xsd="http://www.w3.org/2001/XMLSchema" xmlns:xs="http://www.w3.org/2001/XMLSchema" xmlns:p="http://schemas.microsoft.com/office/2006/metadata/properties" targetNamespace="http://schemas.microsoft.com/office/2006/metadata/properties" ma:root="true" ma:fieldsID="1ae218218d8ef3656880ba0dcf03382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DDF02-CE22-4B38-87FE-BCC3E804C138}">
  <ds:schemaRefs>
    <ds:schemaRef ds:uri="http://schemas.microsoft.com/sharepoint/v3/contenttype/forms"/>
  </ds:schemaRefs>
</ds:datastoreItem>
</file>

<file path=customXml/itemProps2.xml><?xml version="1.0" encoding="utf-8"?>
<ds:datastoreItem xmlns:ds="http://schemas.openxmlformats.org/officeDocument/2006/customXml" ds:itemID="{FD14C51D-04B8-4B6D-AF33-AB836B513FAD}">
  <ds:schemaRefs>
    <ds:schemaRef ds:uri="http://schemas.microsoft.com/office/2006/metadata/properties"/>
    <ds:schemaRef ds:uri="f154b4d9-7ec7-4b5e-b168-732fe2c0b380"/>
  </ds:schemaRefs>
</ds:datastoreItem>
</file>

<file path=customXml/itemProps3.xml><?xml version="1.0" encoding="utf-8"?>
<ds:datastoreItem xmlns:ds="http://schemas.openxmlformats.org/officeDocument/2006/customXml" ds:itemID="{8F3218C3-960D-41F6-8056-2B1D73871E98}"/>
</file>

<file path=customXml/itemProps4.xml><?xml version="1.0" encoding="utf-8"?>
<ds:datastoreItem xmlns:ds="http://schemas.openxmlformats.org/officeDocument/2006/customXml" ds:itemID="{2662642C-4297-4D06-991E-6215C756F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2012_ocha_generic_word_doc_portrait</Template>
  <TotalTime>1</TotalTime>
  <Pages>17</Pages>
  <Words>955</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6199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Dita Anggraeni</dc:creator>
  <cp:lastModifiedBy>C Schmachtel</cp:lastModifiedBy>
  <cp:revision>2</cp:revision>
  <dcterms:created xsi:type="dcterms:W3CDTF">2013-10-24T09:37:00Z</dcterms:created>
  <dcterms:modified xsi:type="dcterms:W3CDTF">2013-10-24T09:37:00Z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0x0101004CF7927BC2A0C5448E98255978F817AD</vt:lpwstr>
  </property>
</Properties>
</file>